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054" w:rsidRPr="0033495B" w:rsidRDefault="00687054" w:rsidP="0033495B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495B">
        <w:rPr>
          <w:rFonts w:ascii="Times New Roman" w:hAnsi="Times New Roman"/>
          <w:sz w:val="24"/>
          <w:szCs w:val="24"/>
          <w:lang w:val="en-US"/>
        </w:rPr>
        <w:t>Narva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3495B">
        <w:rPr>
          <w:rFonts w:ascii="Times New Roman" w:hAnsi="Times New Roman"/>
          <w:sz w:val="24"/>
          <w:szCs w:val="24"/>
          <w:lang w:val="en-US"/>
        </w:rPr>
        <w:t>Linnavalitsus</w:t>
      </w:r>
      <w:r>
        <w:rPr>
          <w:rFonts w:ascii="Times New Roman" w:hAnsi="Times New Roman"/>
          <w:sz w:val="24"/>
          <w:szCs w:val="24"/>
          <w:lang w:val="en-US"/>
        </w:rPr>
        <w:t xml:space="preserve"> 04.01.2013.a            </w:t>
      </w:r>
    </w:p>
    <w:p w:rsidR="00687054" w:rsidRPr="00B536CC" w:rsidRDefault="00687054" w:rsidP="0033495B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B536CC">
        <w:rPr>
          <w:rFonts w:ascii="Times New Roman" w:hAnsi="Times New Roman"/>
          <w:sz w:val="24"/>
          <w:szCs w:val="24"/>
          <w:lang w:val="fi-FI"/>
        </w:rPr>
        <w:t>Peetri plats 5</w:t>
      </w:r>
    </w:p>
    <w:p w:rsidR="00687054" w:rsidRPr="00B536CC" w:rsidRDefault="00687054" w:rsidP="0033495B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B536CC">
        <w:rPr>
          <w:rFonts w:ascii="Times New Roman" w:hAnsi="Times New Roman"/>
          <w:sz w:val="24"/>
          <w:szCs w:val="24"/>
          <w:lang w:val="fi-FI"/>
        </w:rPr>
        <w:t>2008 NARVA</w:t>
      </w:r>
    </w:p>
    <w:p w:rsidR="00687054" w:rsidRPr="00B536CC" w:rsidRDefault="00687054" w:rsidP="0033495B">
      <w:pPr>
        <w:rPr>
          <w:rFonts w:ascii="Times New Roman" w:hAnsi="Times New Roman"/>
          <w:sz w:val="24"/>
          <w:szCs w:val="24"/>
          <w:lang w:val="fi-FI"/>
        </w:rPr>
      </w:pPr>
    </w:p>
    <w:p w:rsidR="00687054" w:rsidRPr="00B536CC" w:rsidRDefault="00687054" w:rsidP="0033495B">
      <w:pPr>
        <w:rPr>
          <w:rFonts w:ascii="Times New Roman" w:hAnsi="Times New Roman"/>
          <w:sz w:val="24"/>
          <w:szCs w:val="24"/>
          <w:lang w:val="fi-FI"/>
        </w:rPr>
      </w:pPr>
    </w:p>
    <w:p w:rsidR="00687054" w:rsidRPr="00B536CC" w:rsidRDefault="00687054" w:rsidP="0033495B">
      <w:pPr>
        <w:rPr>
          <w:rFonts w:ascii="Times New Roman" w:hAnsi="Times New Roman"/>
          <w:sz w:val="24"/>
          <w:szCs w:val="24"/>
          <w:lang w:val="fi-FI"/>
        </w:rPr>
      </w:pPr>
    </w:p>
    <w:p w:rsidR="00687054" w:rsidRDefault="00687054" w:rsidP="003349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 w:rsidRPr="00A84E8E">
        <w:rPr>
          <w:rFonts w:ascii="Times New Roman" w:hAnsi="Times New Roman"/>
          <w:b/>
          <w:sz w:val="24"/>
          <w:szCs w:val="24"/>
          <w:lang w:val="et-EE"/>
        </w:rPr>
        <w:t xml:space="preserve">Sihtasutuse NARVA LINNAELAMU </w:t>
      </w:r>
      <w:r>
        <w:rPr>
          <w:rFonts w:ascii="Times New Roman" w:hAnsi="Times New Roman"/>
          <w:b/>
          <w:sz w:val="24"/>
          <w:szCs w:val="24"/>
          <w:lang w:val="et-EE"/>
        </w:rPr>
        <w:t>nõukogu</w:t>
      </w:r>
    </w:p>
    <w:p w:rsidR="00687054" w:rsidRPr="00A84E8E" w:rsidRDefault="00687054" w:rsidP="003349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 xml:space="preserve">ettepanek Sihtasutuse NARVA LINNAELAMU </w:t>
      </w:r>
      <w:r w:rsidRPr="00A84E8E">
        <w:rPr>
          <w:rFonts w:ascii="Times New Roman" w:hAnsi="Times New Roman"/>
          <w:b/>
          <w:sz w:val="24"/>
          <w:szCs w:val="24"/>
          <w:lang w:val="et-EE"/>
        </w:rPr>
        <w:t>põhikirja</w:t>
      </w:r>
    </w:p>
    <w:p w:rsidR="00687054" w:rsidRDefault="00687054" w:rsidP="003349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>uue redaktsiooni kinnitamiseks</w:t>
      </w:r>
    </w:p>
    <w:p w:rsidR="00687054" w:rsidRDefault="00687054" w:rsidP="003349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:rsidR="00687054" w:rsidRDefault="00687054" w:rsidP="003349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33495B">
        <w:rPr>
          <w:rFonts w:ascii="Times New Roman" w:hAnsi="Times New Roman"/>
          <w:sz w:val="24"/>
          <w:szCs w:val="24"/>
          <w:lang w:val="et-EE"/>
        </w:rPr>
        <w:t>Sihtasutuse NARVA LINNAELAMU nõukogu</w:t>
      </w:r>
      <w:r>
        <w:rPr>
          <w:rFonts w:ascii="Times New Roman" w:hAnsi="Times New Roman"/>
          <w:sz w:val="24"/>
          <w:szCs w:val="24"/>
          <w:lang w:val="et-EE"/>
        </w:rPr>
        <w:t xml:space="preserve">, lähtudes </w:t>
      </w:r>
      <w:r w:rsidRPr="0033495B">
        <w:rPr>
          <w:rFonts w:ascii="Times New Roman" w:hAnsi="Times New Roman"/>
          <w:sz w:val="24"/>
          <w:szCs w:val="24"/>
          <w:lang w:val="et-EE"/>
        </w:rPr>
        <w:t>Sihtasutuse NARVA LINNAELAMU</w:t>
      </w:r>
      <w:r>
        <w:rPr>
          <w:rFonts w:ascii="Times New Roman" w:hAnsi="Times New Roman"/>
          <w:sz w:val="24"/>
          <w:szCs w:val="24"/>
          <w:lang w:val="et-EE"/>
        </w:rPr>
        <w:t xml:space="preserve"> kehtiva põhikirja punktist 7.2, teeb </w:t>
      </w:r>
      <w:r w:rsidRPr="0033495B">
        <w:rPr>
          <w:rFonts w:ascii="Times New Roman" w:hAnsi="Times New Roman"/>
          <w:sz w:val="24"/>
          <w:szCs w:val="24"/>
          <w:lang w:val="et-EE"/>
        </w:rPr>
        <w:t>Sihtasutuse NARVA LINNAELAMU</w:t>
      </w:r>
      <w:r>
        <w:rPr>
          <w:rFonts w:ascii="Times New Roman" w:hAnsi="Times New Roman"/>
          <w:sz w:val="24"/>
          <w:szCs w:val="24"/>
          <w:lang w:val="et-EE"/>
        </w:rPr>
        <w:t xml:space="preserve"> asutajale ettepaneku kinnitada </w:t>
      </w:r>
      <w:r w:rsidRPr="0033495B">
        <w:rPr>
          <w:rFonts w:ascii="Times New Roman" w:hAnsi="Times New Roman"/>
          <w:sz w:val="24"/>
          <w:szCs w:val="24"/>
          <w:lang w:val="et-EE"/>
        </w:rPr>
        <w:t>Sihtasutuse NARVA LINNAELAMU põhikirja</w:t>
      </w:r>
      <w:r>
        <w:rPr>
          <w:rFonts w:ascii="Times New Roman" w:hAnsi="Times New Roman"/>
          <w:sz w:val="24"/>
          <w:szCs w:val="24"/>
          <w:lang w:val="et-EE"/>
        </w:rPr>
        <w:t xml:space="preserve"> uus redaktsioon (juurde lisatud)</w:t>
      </w:r>
    </w:p>
    <w:p w:rsidR="00687054" w:rsidRDefault="00687054" w:rsidP="003349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Lisa:</w:t>
      </w:r>
    </w:p>
    <w:p w:rsidR="00687054" w:rsidRDefault="00687054" w:rsidP="00CE138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Narva Linnavolikogu otsu</w:t>
      </w:r>
      <w:r w:rsidRPr="00CE1386">
        <w:rPr>
          <w:rFonts w:ascii="Times New Roman" w:hAnsi="Times New Roman"/>
          <w:sz w:val="24"/>
          <w:szCs w:val="24"/>
          <w:lang w:val="et-EE"/>
        </w:rPr>
        <w:t>se „Sihtasutuse NARVA LINNAELAMU põhikirja uue</w:t>
      </w:r>
      <w:r>
        <w:rPr>
          <w:rFonts w:ascii="Times New Roman" w:hAnsi="Times New Roman"/>
          <w:sz w:val="24"/>
          <w:szCs w:val="24"/>
          <w:lang w:val="et-EE"/>
        </w:rPr>
        <w:t xml:space="preserve"> redaktsiooni kinnitamine“ eelnõu;</w:t>
      </w:r>
    </w:p>
    <w:p w:rsidR="00687054" w:rsidRDefault="00687054" w:rsidP="00CE138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Narva Linnavolikogu otsu</w:t>
      </w:r>
      <w:r w:rsidRPr="00CE1386">
        <w:rPr>
          <w:rFonts w:ascii="Times New Roman" w:hAnsi="Times New Roman"/>
          <w:sz w:val="24"/>
          <w:szCs w:val="24"/>
          <w:lang w:val="et-EE"/>
        </w:rPr>
        <w:t>se „Sihtasutuse NARVA LINNAELAMU põhikirja uue</w:t>
      </w:r>
      <w:r>
        <w:rPr>
          <w:rFonts w:ascii="Times New Roman" w:hAnsi="Times New Roman"/>
          <w:sz w:val="24"/>
          <w:szCs w:val="24"/>
          <w:lang w:val="et-EE"/>
        </w:rPr>
        <w:t xml:space="preserve"> redaktsiooni kinnitamine“ eelnõu lisa </w:t>
      </w:r>
      <w:r w:rsidRPr="00CE1386">
        <w:rPr>
          <w:rFonts w:ascii="Times New Roman" w:hAnsi="Times New Roman"/>
          <w:sz w:val="24"/>
          <w:szCs w:val="24"/>
          <w:lang w:val="et-EE"/>
        </w:rPr>
        <w:t xml:space="preserve">„Sihtasutuse NARVA LINNAELAMU </w:t>
      </w:r>
      <w:r>
        <w:rPr>
          <w:rFonts w:ascii="Times New Roman" w:hAnsi="Times New Roman"/>
          <w:sz w:val="24"/>
          <w:szCs w:val="24"/>
          <w:lang w:val="et-EE"/>
        </w:rPr>
        <w:t>põhikiri“;</w:t>
      </w:r>
    </w:p>
    <w:p w:rsidR="00687054" w:rsidRDefault="00687054" w:rsidP="00CE138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Seletuskiri Narva Linnavolikogu otsu</w:t>
      </w:r>
      <w:bookmarkStart w:id="0" w:name="_GoBack"/>
      <w:bookmarkEnd w:id="0"/>
      <w:r w:rsidRPr="00CE1386">
        <w:rPr>
          <w:rFonts w:ascii="Times New Roman" w:hAnsi="Times New Roman"/>
          <w:sz w:val="24"/>
          <w:szCs w:val="24"/>
          <w:lang w:val="et-EE"/>
        </w:rPr>
        <w:t>se„Sihtasutuse NARVA LINNAELAMU põhikirja uue</w:t>
      </w:r>
      <w:r>
        <w:rPr>
          <w:rFonts w:ascii="Times New Roman" w:hAnsi="Times New Roman"/>
          <w:sz w:val="24"/>
          <w:szCs w:val="24"/>
          <w:lang w:val="et-EE"/>
        </w:rPr>
        <w:t xml:space="preserve"> redaktsiooni kinnitamine“ eelnõu juurde;</w:t>
      </w:r>
    </w:p>
    <w:p w:rsidR="00687054" w:rsidRDefault="00687054" w:rsidP="00CE138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Narva Linnavalitsuse protokollilise otsuse eelnõu;</w:t>
      </w:r>
    </w:p>
    <w:p w:rsidR="00687054" w:rsidRDefault="00687054" w:rsidP="0033495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CE1386">
        <w:rPr>
          <w:rFonts w:ascii="Times New Roman" w:hAnsi="Times New Roman"/>
          <w:sz w:val="24"/>
          <w:szCs w:val="24"/>
          <w:lang w:val="et-EE"/>
        </w:rPr>
        <w:t>Kooskõlastusleht Narva Linnavalitsuse protokollilise otsuse eelnõu juurde;</w:t>
      </w:r>
    </w:p>
    <w:p w:rsidR="00687054" w:rsidRDefault="00687054" w:rsidP="0033495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33495B">
        <w:rPr>
          <w:rFonts w:ascii="Times New Roman" w:hAnsi="Times New Roman"/>
          <w:sz w:val="24"/>
          <w:szCs w:val="24"/>
          <w:lang w:val="et-EE"/>
        </w:rPr>
        <w:t>Sihtas</w:t>
      </w:r>
      <w:r>
        <w:rPr>
          <w:rFonts w:ascii="Times New Roman" w:hAnsi="Times New Roman"/>
          <w:sz w:val="24"/>
          <w:szCs w:val="24"/>
          <w:lang w:val="et-EE"/>
        </w:rPr>
        <w:t>utuse NARVA LINNAELAMU kehtiv põhikiri.</w:t>
      </w:r>
    </w:p>
    <w:p w:rsidR="00687054" w:rsidRDefault="00687054" w:rsidP="00CE138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CE138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CE138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CE138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CE138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CE138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CE138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CE13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Olga Närgi</w:t>
      </w:r>
    </w:p>
    <w:p w:rsidR="00687054" w:rsidRDefault="00687054" w:rsidP="00CE13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33495B">
        <w:rPr>
          <w:rFonts w:ascii="Times New Roman" w:hAnsi="Times New Roman"/>
          <w:sz w:val="24"/>
          <w:szCs w:val="24"/>
          <w:lang w:val="et-EE"/>
        </w:rPr>
        <w:t>Sihtas</w:t>
      </w:r>
      <w:r>
        <w:rPr>
          <w:rFonts w:ascii="Times New Roman" w:hAnsi="Times New Roman"/>
          <w:sz w:val="24"/>
          <w:szCs w:val="24"/>
          <w:lang w:val="et-EE"/>
        </w:rPr>
        <w:t>utuse Narva Linnaelamu</w:t>
      </w:r>
    </w:p>
    <w:p w:rsidR="00687054" w:rsidRPr="00CE1386" w:rsidRDefault="00687054" w:rsidP="00CE13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Nõukogu esimees</w:t>
      </w:r>
    </w:p>
    <w:p w:rsidR="00687054" w:rsidRDefault="00687054" w:rsidP="003349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:rsidR="00687054" w:rsidRPr="00A84E8E" w:rsidRDefault="00687054" w:rsidP="003349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p w:rsidR="00687054" w:rsidRDefault="00687054" w:rsidP="0033495B">
      <w:pPr>
        <w:rPr>
          <w:rFonts w:ascii="Times New Roman" w:hAnsi="Times New Roman"/>
          <w:sz w:val="24"/>
          <w:szCs w:val="24"/>
          <w:lang w:val="et-EE"/>
        </w:rPr>
      </w:pPr>
    </w:p>
    <w:sectPr w:rsidR="00687054" w:rsidSect="005A1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5A9D"/>
    <w:multiLevelType w:val="hybridMultilevel"/>
    <w:tmpl w:val="F2F409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CE234D"/>
    <w:multiLevelType w:val="hybridMultilevel"/>
    <w:tmpl w:val="DD3C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79A0A26"/>
    <w:multiLevelType w:val="hybridMultilevel"/>
    <w:tmpl w:val="EA2631C8"/>
    <w:lvl w:ilvl="0" w:tplc="041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">
    <w:nsid w:val="77EA1A3C"/>
    <w:multiLevelType w:val="hybridMultilevel"/>
    <w:tmpl w:val="56508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7793"/>
    <w:rsid w:val="001277CB"/>
    <w:rsid w:val="001E70ED"/>
    <w:rsid w:val="0033495B"/>
    <w:rsid w:val="00374227"/>
    <w:rsid w:val="003F7793"/>
    <w:rsid w:val="00567B79"/>
    <w:rsid w:val="005A1B1C"/>
    <w:rsid w:val="00687054"/>
    <w:rsid w:val="00892FBD"/>
    <w:rsid w:val="00A65ABD"/>
    <w:rsid w:val="00A84E8E"/>
    <w:rsid w:val="00B536CC"/>
    <w:rsid w:val="00B96F0F"/>
    <w:rsid w:val="00CE1386"/>
    <w:rsid w:val="00D324D0"/>
    <w:rsid w:val="00E76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B1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E1386"/>
    <w:pPr>
      <w:ind w:left="720"/>
      <w:contextualSpacing/>
    </w:pPr>
  </w:style>
  <w:style w:type="table" w:styleId="TableGrid">
    <w:name w:val="Table Grid"/>
    <w:basedOn w:val="TableNormal"/>
    <w:uiPriority w:val="99"/>
    <w:rsid w:val="00D324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2</Pages>
  <Words>159</Words>
  <Characters>909</Characters>
  <Application>Microsoft Office Outlook</Application>
  <DocSecurity>0</DocSecurity>
  <Lines>0</Lines>
  <Paragraphs>0</Paragraphs>
  <ScaleCrop>false</ScaleCrop>
  <Company>Narva Linnaelamu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Natalia</cp:lastModifiedBy>
  <cp:revision>12</cp:revision>
  <cp:lastPrinted>2013-01-04T07:35:00Z</cp:lastPrinted>
  <dcterms:created xsi:type="dcterms:W3CDTF">2012-10-19T11:11:00Z</dcterms:created>
  <dcterms:modified xsi:type="dcterms:W3CDTF">2013-02-18T07:49:00Z</dcterms:modified>
</cp:coreProperties>
</file>