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60" w:rsidRDefault="00BB7260" w:rsidP="00965598">
      <w:pPr>
        <w:pStyle w:val="Heading4"/>
        <w:spacing w:line="480" w:lineRule="auto"/>
        <w:rPr>
          <w:b w:val="0"/>
          <w:i w:val="0"/>
          <w:sz w:val="32"/>
          <w:szCs w:val="32"/>
          <w:lang w:val="en-US"/>
        </w:rPr>
      </w:pPr>
    </w:p>
    <w:p w:rsidR="00BB7260" w:rsidRDefault="00BB7260" w:rsidP="00965598">
      <w:pPr>
        <w:pStyle w:val="Heading4"/>
        <w:spacing w:line="480" w:lineRule="auto"/>
        <w:rPr>
          <w:b w:val="0"/>
          <w:i w:val="0"/>
          <w:sz w:val="32"/>
          <w:szCs w:val="32"/>
          <w:lang w:val="en-US"/>
        </w:rPr>
      </w:pPr>
    </w:p>
    <w:p w:rsidR="00BB7260" w:rsidRPr="00965598" w:rsidRDefault="00BB7260" w:rsidP="00965598">
      <w:pPr>
        <w:pStyle w:val="Heading4"/>
        <w:spacing w:line="480" w:lineRule="auto"/>
        <w:rPr>
          <w:i w:val="0"/>
          <w:sz w:val="32"/>
          <w:szCs w:val="32"/>
          <w:lang w:val="en-US"/>
        </w:rPr>
      </w:pPr>
      <w:r w:rsidRPr="00965598">
        <w:rPr>
          <w:i w:val="0"/>
          <w:sz w:val="32"/>
          <w:szCs w:val="32"/>
          <w:lang w:val="en-US"/>
        </w:rPr>
        <w:t>NARVA LINNAVALITSUSE  KULTUURIOSAKOND</w:t>
      </w:r>
    </w:p>
    <w:p w:rsidR="00BB7260" w:rsidRPr="00965598" w:rsidRDefault="00BB7260" w:rsidP="00965598">
      <w:pPr>
        <w:pStyle w:val="Heading4"/>
        <w:spacing w:line="480" w:lineRule="auto"/>
        <w:rPr>
          <w:i w:val="0"/>
          <w:sz w:val="32"/>
          <w:szCs w:val="32"/>
          <w:lang w:val="en-US"/>
        </w:rPr>
      </w:pPr>
      <w:r w:rsidRPr="00965598">
        <w:rPr>
          <w:i w:val="0"/>
          <w:sz w:val="32"/>
          <w:szCs w:val="32"/>
          <w:lang w:val="en-US"/>
        </w:rPr>
        <w:t>KOOLIEELNE  LASTEASUTUS  PÄÄSUKE</w:t>
      </w:r>
    </w:p>
    <w:p w:rsidR="00BB7260" w:rsidRDefault="00BB7260" w:rsidP="002B418A">
      <w:pPr>
        <w:pStyle w:val="Heading4"/>
        <w:rPr>
          <w:b w:val="0"/>
          <w:i w:val="0"/>
          <w:lang w:val="en-US"/>
        </w:rPr>
      </w:pPr>
    </w:p>
    <w:p w:rsidR="00BB7260" w:rsidRDefault="00BB7260" w:rsidP="002B418A">
      <w:pPr>
        <w:pStyle w:val="Heading4"/>
        <w:rPr>
          <w:b w:val="0"/>
          <w:i w:val="0"/>
          <w:lang w:val="en-US"/>
        </w:rPr>
      </w:pPr>
    </w:p>
    <w:p w:rsidR="00BB7260" w:rsidRDefault="00BB7260" w:rsidP="00965598">
      <w:pPr>
        <w:rPr>
          <w:lang w:val="en-US"/>
        </w:rPr>
      </w:pPr>
    </w:p>
    <w:p w:rsidR="00BB7260" w:rsidRDefault="00BB7260" w:rsidP="00965598">
      <w:pPr>
        <w:rPr>
          <w:lang w:val="en-US"/>
        </w:rPr>
      </w:pPr>
    </w:p>
    <w:p w:rsidR="00BB7260" w:rsidRDefault="00BB7260" w:rsidP="00965598">
      <w:pPr>
        <w:rPr>
          <w:lang w:val="en-US"/>
        </w:rPr>
      </w:pPr>
    </w:p>
    <w:p w:rsidR="00BB7260" w:rsidRDefault="00BB7260" w:rsidP="00965598">
      <w:pPr>
        <w:rPr>
          <w:lang w:val="en-US"/>
        </w:rPr>
      </w:pPr>
    </w:p>
    <w:p w:rsidR="00BB7260" w:rsidRDefault="00BB7260" w:rsidP="00965598">
      <w:pPr>
        <w:rPr>
          <w:lang w:val="en-US"/>
        </w:rPr>
      </w:pPr>
    </w:p>
    <w:p w:rsidR="00BB7260" w:rsidRPr="00965598" w:rsidRDefault="00BB7260" w:rsidP="00965598">
      <w:pPr>
        <w:rPr>
          <w:lang w:val="en-US"/>
        </w:rPr>
      </w:pPr>
    </w:p>
    <w:p w:rsidR="00BB7260" w:rsidRDefault="00BB7260" w:rsidP="002B418A">
      <w:pPr>
        <w:pStyle w:val="Heading4"/>
        <w:rPr>
          <w:b w:val="0"/>
          <w:i w:val="0"/>
          <w:lang w:val="en-US"/>
        </w:rPr>
      </w:pPr>
    </w:p>
    <w:p w:rsidR="00BB7260" w:rsidRPr="00965598" w:rsidRDefault="00BB7260" w:rsidP="00965598">
      <w:pPr>
        <w:pStyle w:val="Heading4"/>
        <w:rPr>
          <w:i w:val="0"/>
          <w:sz w:val="48"/>
          <w:szCs w:val="48"/>
          <w:lang w:val="et-EE"/>
        </w:rPr>
      </w:pPr>
      <w:r w:rsidRPr="00965598">
        <w:rPr>
          <w:i w:val="0"/>
          <w:sz w:val="48"/>
          <w:szCs w:val="48"/>
          <w:lang w:val="en-US"/>
        </w:rPr>
        <w:t xml:space="preserve">SISEHINDAMISE  </w:t>
      </w:r>
      <w:r>
        <w:rPr>
          <w:i w:val="0"/>
          <w:sz w:val="48"/>
          <w:szCs w:val="48"/>
          <w:lang w:val="en-US"/>
        </w:rPr>
        <w:t>ARUANNE</w:t>
      </w:r>
    </w:p>
    <w:p w:rsidR="00BB7260" w:rsidRDefault="00BB7260" w:rsidP="002B418A">
      <w:pPr>
        <w:pStyle w:val="Heading4"/>
        <w:rPr>
          <w:b w:val="0"/>
          <w:lang w:val="et-EE"/>
        </w:rPr>
      </w:pPr>
    </w:p>
    <w:p w:rsidR="00BB7260" w:rsidRDefault="00BB7260" w:rsidP="002B418A">
      <w:pPr>
        <w:pStyle w:val="Heading4"/>
        <w:rPr>
          <w:b w:val="0"/>
          <w:lang w:val="et-EE"/>
        </w:rPr>
      </w:pPr>
    </w:p>
    <w:p w:rsidR="00BB7260" w:rsidRDefault="00BB7260" w:rsidP="002B418A">
      <w:pPr>
        <w:pStyle w:val="Heading4"/>
        <w:rPr>
          <w:b w:val="0"/>
          <w:lang w:val="et-EE"/>
        </w:rPr>
      </w:pPr>
    </w:p>
    <w:p w:rsidR="00BB7260" w:rsidRPr="00A821EC" w:rsidRDefault="00BB7260" w:rsidP="00E84902">
      <w:pPr>
        <w:pStyle w:val="Heading4"/>
        <w:spacing w:line="360" w:lineRule="auto"/>
        <w:ind w:left="1276"/>
        <w:jc w:val="left"/>
        <w:rPr>
          <w:b w:val="0"/>
          <w:i w:val="0"/>
          <w:sz w:val="36"/>
          <w:szCs w:val="36"/>
          <w:lang w:val="et-EE"/>
        </w:rPr>
      </w:pPr>
      <w:r w:rsidRPr="00A821EC">
        <w:rPr>
          <w:b w:val="0"/>
          <w:i w:val="0"/>
          <w:sz w:val="36"/>
          <w:szCs w:val="36"/>
          <w:u w:val="single"/>
          <w:lang w:val="et-EE"/>
        </w:rPr>
        <w:t>Sisehindamise periood</w:t>
      </w:r>
      <w:r w:rsidRPr="00A821EC">
        <w:rPr>
          <w:b w:val="0"/>
          <w:i w:val="0"/>
          <w:sz w:val="36"/>
          <w:szCs w:val="36"/>
          <w:lang w:val="et-EE"/>
        </w:rPr>
        <w:t>:</w:t>
      </w:r>
    </w:p>
    <w:p w:rsidR="00BB7260" w:rsidRPr="00A821EC" w:rsidRDefault="00BB7260" w:rsidP="00E84902">
      <w:pPr>
        <w:pStyle w:val="Heading4"/>
        <w:spacing w:line="360" w:lineRule="auto"/>
        <w:ind w:left="1276"/>
        <w:jc w:val="left"/>
        <w:rPr>
          <w:b w:val="0"/>
          <w:i w:val="0"/>
          <w:sz w:val="40"/>
          <w:szCs w:val="40"/>
          <w:lang w:val="en-US"/>
        </w:rPr>
      </w:pPr>
      <w:r w:rsidRPr="00A821EC">
        <w:rPr>
          <w:b w:val="0"/>
          <w:i w:val="0"/>
          <w:sz w:val="40"/>
          <w:szCs w:val="40"/>
          <w:lang w:val="et-EE"/>
        </w:rPr>
        <w:t>september,</w:t>
      </w:r>
      <w:r w:rsidRPr="00A821EC">
        <w:rPr>
          <w:b w:val="0"/>
          <w:i w:val="0"/>
          <w:sz w:val="40"/>
          <w:szCs w:val="40"/>
          <w:lang w:val="en-US"/>
        </w:rPr>
        <w:t xml:space="preserve">  2006.a  –  </w:t>
      </w:r>
      <w:r w:rsidRPr="00A821EC">
        <w:rPr>
          <w:b w:val="0"/>
          <w:i w:val="0"/>
          <w:sz w:val="40"/>
          <w:szCs w:val="40"/>
          <w:lang w:val="et-EE"/>
        </w:rPr>
        <w:t>august,</w:t>
      </w:r>
      <w:r w:rsidRPr="00A821EC">
        <w:rPr>
          <w:b w:val="0"/>
          <w:i w:val="0"/>
          <w:sz w:val="40"/>
          <w:szCs w:val="40"/>
          <w:lang w:val="en-US"/>
        </w:rPr>
        <w:t xml:space="preserve">  2009.a.</w:t>
      </w:r>
    </w:p>
    <w:p w:rsidR="00BB7260" w:rsidRDefault="00BB7260" w:rsidP="00E84902">
      <w:pPr>
        <w:pStyle w:val="Heading4"/>
        <w:spacing w:line="360" w:lineRule="auto"/>
        <w:ind w:left="1276"/>
        <w:rPr>
          <w:i w:val="0"/>
          <w:sz w:val="40"/>
          <w:szCs w:val="40"/>
          <w:lang w:val="en-US"/>
        </w:rPr>
      </w:pPr>
    </w:p>
    <w:p w:rsidR="00BB7260" w:rsidRDefault="00BB7260" w:rsidP="00E84902">
      <w:pPr>
        <w:pStyle w:val="Heading4"/>
        <w:spacing w:line="360" w:lineRule="auto"/>
        <w:ind w:left="1276"/>
        <w:rPr>
          <w:i w:val="0"/>
          <w:sz w:val="40"/>
          <w:szCs w:val="40"/>
          <w:lang w:val="en-US"/>
        </w:rPr>
      </w:pPr>
    </w:p>
    <w:p w:rsidR="00BB7260" w:rsidRDefault="00BB7260" w:rsidP="00E84902">
      <w:pPr>
        <w:pStyle w:val="Heading4"/>
        <w:spacing w:line="360" w:lineRule="auto"/>
        <w:ind w:left="1276"/>
        <w:rPr>
          <w:i w:val="0"/>
          <w:sz w:val="40"/>
          <w:szCs w:val="40"/>
          <w:lang w:val="en-US"/>
        </w:rPr>
      </w:pPr>
    </w:p>
    <w:p w:rsidR="00BB7260" w:rsidRDefault="00BB7260" w:rsidP="00E84902">
      <w:pPr>
        <w:pStyle w:val="Heading4"/>
        <w:spacing w:line="360" w:lineRule="auto"/>
        <w:ind w:left="1276"/>
        <w:rPr>
          <w:i w:val="0"/>
          <w:sz w:val="40"/>
          <w:szCs w:val="40"/>
          <w:lang w:val="en-US"/>
        </w:rPr>
      </w:pPr>
    </w:p>
    <w:p w:rsidR="00BB7260" w:rsidRDefault="00BB7260" w:rsidP="00E84902">
      <w:pPr>
        <w:pStyle w:val="Heading4"/>
        <w:spacing w:line="360" w:lineRule="auto"/>
        <w:ind w:left="1276"/>
        <w:rPr>
          <w:i w:val="0"/>
          <w:sz w:val="40"/>
          <w:szCs w:val="40"/>
          <w:lang w:val="en-US"/>
        </w:rPr>
      </w:pPr>
    </w:p>
    <w:p w:rsidR="00BB7260" w:rsidRDefault="00BB7260" w:rsidP="00E84902">
      <w:pPr>
        <w:pStyle w:val="Heading4"/>
        <w:spacing w:line="360" w:lineRule="auto"/>
        <w:ind w:left="1276"/>
        <w:rPr>
          <w:i w:val="0"/>
          <w:sz w:val="40"/>
          <w:szCs w:val="40"/>
          <w:lang w:val="en-US"/>
        </w:rPr>
      </w:pPr>
    </w:p>
    <w:p w:rsidR="00BB7260" w:rsidRDefault="00BB7260" w:rsidP="00E84902">
      <w:pPr>
        <w:pStyle w:val="Heading4"/>
        <w:spacing w:line="360" w:lineRule="auto"/>
        <w:ind w:left="1276"/>
        <w:rPr>
          <w:i w:val="0"/>
          <w:sz w:val="40"/>
          <w:szCs w:val="40"/>
          <w:lang w:val="en-US"/>
        </w:rPr>
      </w:pPr>
    </w:p>
    <w:p w:rsidR="00BB7260" w:rsidRDefault="00BB7260" w:rsidP="00E84902">
      <w:pPr>
        <w:pStyle w:val="Heading4"/>
        <w:spacing w:line="360" w:lineRule="auto"/>
        <w:ind w:left="1276"/>
        <w:rPr>
          <w:i w:val="0"/>
          <w:sz w:val="40"/>
          <w:szCs w:val="40"/>
          <w:lang w:val="en-US"/>
        </w:rPr>
      </w:pPr>
    </w:p>
    <w:p w:rsidR="00BB7260" w:rsidRDefault="00BB7260" w:rsidP="00E84902">
      <w:pPr>
        <w:pStyle w:val="Heading4"/>
        <w:spacing w:line="360" w:lineRule="auto"/>
        <w:ind w:left="1276"/>
        <w:rPr>
          <w:i w:val="0"/>
          <w:sz w:val="40"/>
          <w:szCs w:val="40"/>
          <w:lang w:val="en-US"/>
        </w:rPr>
      </w:pPr>
    </w:p>
    <w:p w:rsidR="00BB7260" w:rsidRPr="00A821EC" w:rsidRDefault="00BB7260" w:rsidP="00A821EC">
      <w:pPr>
        <w:spacing w:line="360" w:lineRule="auto"/>
        <w:jc w:val="center"/>
        <w:rPr>
          <w:b/>
          <w:sz w:val="40"/>
          <w:szCs w:val="40"/>
          <w:lang w:val="en-US"/>
        </w:rPr>
      </w:pPr>
      <w:r w:rsidRPr="00A821EC">
        <w:rPr>
          <w:sz w:val="32"/>
          <w:szCs w:val="32"/>
          <w:lang w:val="en-US"/>
        </w:rPr>
        <w:t>Narva,  2010</w:t>
      </w:r>
      <w:r w:rsidRPr="00A821EC">
        <w:rPr>
          <w:b/>
          <w:sz w:val="40"/>
          <w:szCs w:val="40"/>
          <w:lang w:val="en-US"/>
        </w:rPr>
        <w:br w:type="page"/>
      </w:r>
    </w:p>
    <w:p w:rsidR="00BB7260" w:rsidRDefault="00BB7260" w:rsidP="00B36886">
      <w:pPr>
        <w:spacing w:line="360" w:lineRule="auto"/>
        <w:rPr>
          <w:b/>
          <w:bCs/>
          <w:sz w:val="32"/>
          <w:szCs w:val="32"/>
          <w:lang w:val="et-EE"/>
        </w:rPr>
      </w:pPr>
    </w:p>
    <w:p w:rsidR="00BB7260" w:rsidRPr="00A821EC" w:rsidRDefault="00BB7260" w:rsidP="00B36886">
      <w:pPr>
        <w:spacing w:line="360" w:lineRule="auto"/>
        <w:rPr>
          <w:b/>
          <w:bCs/>
          <w:sz w:val="28"/>
          <w:szCs w:val="28"/>
        </w:rPr>
      </w:pPr>
      <w:r w:rsidRPr="00A821EC">
        <w:rPr>
          <w:b/>
          <w:bCs/>
          <w:sz w:val="28"/>
          <w:szCs w:val="28"/>
        </w:rPr>
        <w:t>SISUKORD</w:t>
      </w:r>
    </w:p>
    <w:p w:rsidR="00BB7260" w:rsidRPr="00A821EC" w:rsidRDefault="00BB7260" w:rsidP="00B36886">
      <w:pPr>
        <w:spacing w:line="360" w:lineRule="auto"/>
        <w:rPr>
          <w:rFonts w:ascii="Bookman Old Style" w:hAnsi="Bookman Old Style"/>
          <w:b/>
          <w:bCs/>
          <w:sz w:val="32"/>
          <w:szCs w:val="32"/>
          <w:lang w:val="et-E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426"/>
        <w:gridCol w:w="7798"/>
        <w:gridCol w:w="672"/>
      </w:tblGrid>
      <w:tr w:rsidR="00BB7260" w:rsidRPr="00A72CE3" w:rsidTr="007A5799">
        <w:trPr>
          <w:trHeight w:val="395"/>
        </w:trPr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  <w:r w:rsidRPr="00A72CE3">
              <w:rPr>
                <w:bCs/>
              </w:rPr>
              <w:t>1.</w:t>
            </w:r>
          </w:p>
        </w:tc>
        <w:tc>
          <w:tcPr>
            <w:tcW w:w="8224" w:type="dxa"/>
            <w:gridSpan w:val="2"/>
            <w:shd w:val="clear" w:color="auto" w:fill="FFFFFF"/>
            <w:vAlign w:val="center"/>
          </w:tcPr>
          <w:p w:rsidR="00BB7260" w:rsidRPr="00A72CE3" w:rsidRDefault="00BB7260" w:rsidP="007A5799">
            <w:pPr>
              <w:pStyle w:val="Heading2"/>
              <w:jc w:val="left"/>
              <w:rPr>
                <w:b w:val="0"/>
                <w:bCs w:val="0"/>
                <w:lang w:val="en-US"/>
              </w:rPr>
            </w:pPr>
            <w:r w:rsidRPr="00A72CE3">
              <w:rPr>
                <w:b w:val="0"/>
                <w:bCs w:val="0"/>
                <w:lang w:val="en-US"/>
              </w:rPr>
              <w:t>Üldandmed  õppeasutuse  kohta</w:t>
            </w:r>
            <w:r>
              <w:rPr>
                <w:b w:val="0"/>
                <w:bCs w:val="0"/>
                <w:lang w:val="en-US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  <w:r w:rsidRPr="00A72CE3">
              <w:rPr>
                <w:bCs/>
              </w:rPr>
              <w:t>2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  <w:r w:rsidRPr="00A72CE3">
              <w:rPr>
                <w:bCs/>
              </w:rPr>
              <w:t>2.</w:t>
            </w:r>
          </w:p>
        </w:tc>
        <w:tc>
          <w:tcPr>
            <w:tcW w:w="8224" w:type="dxa"/>
            <w:gridSpan w:val="2"/>
            <w:shd w:val="clear" w:color="auto" w:fill="FFFFFF"/>
          </w:tcPr>
          <w:p w:rsidR="00BB7260" w:rsidRPr="00A72CE3" w:rsidRDefault="00BB7260" w:rsidP="00A72CE3">
            <w:pPr>
              <w:pStyle w:val="Heading2"/>
              <w:jc w:val="left"/>
              <w:rPr>
                <w:b w:val="0"/>
                <w:bCs w:val="0"/>
                <w:lang w:val="et-EE"/>
              </w:rPr>
            </w:pPr>
            <w:r w:rsidRPr="00A72CE3">
              <w:rPr>
                <w:b w:val="0"/>
                <w:bCs w:val="0"/>
                <w:lang w:val="et-EE"/>
              </w:rPr>
              <w:t>Õppeasutuse  lühikirjeldus  ja  eripära</w:t>
            </w:r>
            <w:r>
              <w:rPr>
                <w:b w:val="0"/>
                <w:bCs w:val="0"/>
                <w:lang w:val="et-EE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et-EE"/>
              </w:rPr>
            </w:pPr>
            <w:r w:rsidRPr="00A72CE3">
              <w:rPr>
                <w:bCs/>
                <w:lang w:val="et-EE"/>
              </w:rPr>
              <w:t>2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  <w:r w:rsidRPr="00A72CE3">
              <w:rPr>
                <w:bCs/>
              </w:rPr>
              <w:t>3.</w:t>
            </w:r>
          </w:p>
        </w:tc>
        <w:tc>
          <w:tcPr>
            <w:tcW w:w="8224" w:type="dxa"/>
            <w:gridSpan w:val="2"/>
            <w:shd w:val="clear" w:color="auto" w:fill="FFFFFF"/>
          </w:tcPr>
          <w:p w:rsidR="00BB7260" w:rsidRPr="00A72CE3" w:rsidRDefault="00BB7260" w:rsidP="00A72CE3">
            <w:pPr>
              <w:pStyle w:val="Heading2"/>
              <w:jc w:val="left"/>
              <w:rPr>
                <w:b w:val="0"/>
                <w:bCs w:val="0"/>
                <w:lang w:val="et-EE"/>
              </w:rPr>
            </w:pPr>
            <w:r w:rsidRPr="00A72CE3">
              <w:rPr>
                <w:b w:val="0"/>
                <w:bCs w:val="0"/>
                <w:lang w:val="et-EE"/>
              </w:rPr>
              <w:t>Õppeasutuse  arengukava  eesmärgid</w:t>
            </w:r>
            <w:r>
              <w:rPr>
                <w:b w:val="0"/>
                <w:bCs w:val="0"/>
                <w:lang w:val="et-EE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3D73DB" w:rsidRDefault="00BB7260" w:rsidP="00A72CE3">
            <w:pPr>
              <w:jc w:val="center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4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  <w:r w:rsidRPr="00A72CE3">
              <w:rPr>
                <w:bCs/>
              </w:rPr>
              <w:t>4.</w:t>
            </w:r>
          </w:p>
        </w:tc>
        <w:tc>
          <w:tcPr>
            <w:tcW w:w="8224" w:type="dxa"/>
            <w:gridSpan w:val="2"/>
            <w:shd w:val="clear" w:color="auto" w:fill="FFFFFF"/>
          </w:tcPr>
          <w:p w:rsidR="00BB7260" w:rsidRPr="00A72CE3" w:rsidRDefault="00BB7260" w:rsidP="00A72CE3">
            <w:pPr>
              <w:pStyle w:val="Heading2"/>
              <w:jc w:val="left"/>
              <w:rPr>
                <w:b w:val="0"/>
                <w:lang w:val="et-EE"/>
              </w:rPr>
            </w:pPr>
            <w:r w:rsidRPr="00A72CE3">
              <w:rPr>
                <w:b w:val="0"/>
                <w:lang w:val="et-EE"/>
              </w:rPr>
              <w:t>Sisehindamissüsteemi  lühikirjeldus  (muudatused)</w:t>
            </w:r>
            <w:r>
              <w:rPr>
                <w:b w:val="0"/>
                <w:lang w:val="et-EE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F15C5C" w:rsidRDefault="00BB7260" w:rsidP="00A72CE3">
            <w:pPr>
              <w:jc w:val="center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5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  <w:r w:rsidRPr="00A72CE3">
              <w:rPr>
                <w:bCs/>
              </w:rPr>
              <w:t>5.</w:t>
            </w:r>
          </w:p>
        </w:tc>
        <w:tc>
          <w:tcPr>
            <w:tcW w:w="8224" w:type="dxa"/>
            <w:gridSpan w:val="2"/>
            <w:shd w:val="clear" w:color="auto" w:fill="FFFFFF"/>
          </w:tcPr>
          <w:p w:rsidR="00BB7260" w:rsidRPr="007F75C8" w:rsidRDefault="00BB7260" w:rsidP="00A72CE3">
            <w:pPr>
              <w:pStyle w:val="Heading2"/>
              <w:jc w:val="left"/>
              <w:rPr>
                <w:b w:val="0"/>
                <w:bCs w:val="0"/>
                <w:lang w:val="en-US"/>
              </w:rPr>
            </w:pPr>
            <w:r w:rsidRPr="00A72CE3">
              <w:rPr>
                <w:b w:val="0"/>
                <w:bCs w:val="0"/>
              </w:rPr>
              <w:t>Siseh</w:t>
            </w:r>
            <w:r>
              <w:rPr>
                <w:b w:val="0"/>
                <w:bCs w:val="0"/>
              </w:rPr>
              <w:t>indamise aruande analüüsiv osa</w:t>
            </w:r>
            <w:r>
              <w:rPr>
                <w:b w:val="0"/>
                <w:bCs w:val="0"/>
                <w:lang w:val="en-US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F15C5C" w:rsidRDefault="00BB7260" w:rsidP="00A72CE3">
            <w:pPr>
              <w:jc w:val="center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7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  <w:r w:rsidRPr="00A72CE3">
              <w:rPr>
                <w:bCs/>
              </w:rPr>
              <w:t>1.</w:t>
            </w: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/>
                <w:bCs/>
                <w:lang w:val="et-EE"/>
              </w:rPr>
            </w:pPr>
            <w:r>
              <w:rPr>
                <w:lang w:val="et-EE"/>
              </w:rPr>
              <w:t>E</w:t>
            </w:r>
            <w:r w:rsidRPr="00A72CE3">
              <w:rPr>
                <w:lang w:val="et-EE"/>
              </w:rPr>
              <w:t>estvedamine ja juhtimine</w:t>
            </w:r>
            <w:r>
              <w:rPr>
                <w:lang w:val="et-EE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F15C5C" w:rsidRDefault="00BB7260" w:rsidP="00A72CE3">
            <w:pPr>
              <w:jc w:val="center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7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  <w:r w:rsidRPr="00A72CE3">
              <w:rPr>
                <w:bCs/>
              </w:rPr>
              <w:t>2.</w:t>
            </w: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et-EE"/>
              </w:rPr>
            </w:pPr>
            <w:r>
              <w:rPr>
                <w:lang w:val="et-EE"/>
              </w:rPr>
              <w:t>P</w:t>
            </w:r>
            <w:r w:rsidRPr="00A72CE3">
              <w:rPr>
                <w:lang w:val="et-EE"/>
              </w:rPr>
              <w:t>ersonalijuhtimine</w:t>
            </w:r>
            <w:r>
              <w:rPr>
                <w:lang w:val="et-EE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F15C5C" w:rsidRDefault="00BB7260" w:rsidP="00A72CE3">
            <w:pPr>
              <w:jc w:val="center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9</w:t>
            </w:r>
          </w:p>
        </w:tc>
      </w:tr>
      <w:tr w:rsidR="00BB7260" w:rsidRPr="00BA2A46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it-IT"/>
              </w:rPr>
            </w:pPr>
            <w:r w:rsidRPr="00A72CE3">
              <w:rPr>
                <w:bCs/>
                <w:lang w:val="et-EE"/>
              </w:rPr>
              <w:t>2.1. Personalipoliitika, personalivajaduste hindamine ja personali värbamine.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9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lang w:val="it-IT"/>
              </w:rPr>
            </w:pPr>
            <w:r w:rsidRPr="00A72CE3">
              <w:rPr>
                <w:lang w:val="it-IT"/>
              </w:rPr>
              <w:t xml:space="preserve">2.2. </w:t>
            </w:r>
            <w:r w:rsidRPr="00A72CE3">
              <w:rPr>
                <w:bCs/>
                <w:lang w:val="et-EE"/>
              </w:rPr>
              <w:t>Mikrokliima. Töö- ja tervisekaitse.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  <w:r w:rsidRPr="00A72CE3">
              <w:rPr>
                <w:bCs/>
              </w:rPr>
              <w:t>10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it-IT"/>
              </w:rPr>
            </w:pPr>
            <w:r w:rsidRPr="00A72CE3">
              <w:rPr>
                <w:bCs/>
                <w:lang w:val="et-EE"/>
              </w:rPr>
              <w:t xml:space="preserve">2.3. Personali tunnustamine ja </w:t>
            </w:r>
            <w:r w:rsidRPr="00A72CE3">
              <w:rPr>
                <w:lang w:val="et-EE"/>
              </w:rPr>
              <w:t xml:space="preserve">motiveerimine        </w:t>
            </w:r>
            <w:r w:rsidRPr="00A72CE3">
              <w:rPr>
                <w:bCs/>
                <w:lang w:val="et-EE"/>
              </w:rPr>
              <w:t xml:space="preserve"> 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F15C5C" w:rsidRDefault="00BB7260" w:rsidP="00F15C5C">
            <w:pPr>
              <w:jc w:val="center"/>
              <w:rPr>
                <w:bCs/>
                <w:lang w:val="et-EE"/>
              </w:rPr>
            </w:pPr>
            <w:r w:rsidRPr="00A72CE3">
              <w:rPr>
                <w:bCs/>
              </w:rPr>
              <w:t>1</w:t>
            </w:r>
            <w:r>
              <w:rPr>
                <w:bCs/>
                <w:lang w:val="et-EE"/>
              </w:rPr>
              <w:t>0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it-IT"/>
              </w:rPr>
            </w:pPr>
            <w:r w:rsidRPr="00A72CE3">
              <w:rPr>
                <w:bCs/>
                <w:lang w:val="et-EE"/>
              </w:rPr>
              <w:t>2.4. Personali arendamine.</w:t>
            </w:r>
            <w:r w:rsidRPr="00A72CE3">
              <w:rPr>
                <w:lang w:val="et-EE" w:eastAsia="en-US"/>
              </w:rPr>
              <w:t xml:space="preserve"> Täienduskoolitus.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F15C5C" w:rsidRDefault="00BB7260" w:rsidP="00F15C5C">
            <w:pPr>
              <w:jc w:val="center"/>
              <w:rPr>
                <w:bCs/>
                <w:lang w:val="et-EE"/>
              </w:rPr>
            </w:pPr>
            <w:r w:rsidRPr="00A72CE3">
              <w:rPr>
                <w:bCs/>
              </w:rPr>
              <w:t>1</w:t>
            </w:r>
            <w:r>
              <w:rPr>
                <w:bCs/>
                <w:lang w:val="et-EE"/>
              </w:rPr>
              <w:t>1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it-IT"/>
              </w:rPr>
            </w:pPr>
            <w:r w:rsidRPr="00A72CE3">
              <w:rPr>
                <w:bCs/>
                <w:lang w:val="et-EE"/>
              </w:rPr>
              <w:t>2.5. Mentorlus</w:t>
            </w:r>
            <w:r>
              <w:rPr>
                <w:bCs/>
                <w:lang w:val="et-EE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F15C5C">
            <w:pPr>
              <w:jc w:val="center"/>
              <w:rPr>
                <w:bCs/>
                <w:lang w:val="it-IT"/>
              </w:rPr>
            </w:pPr>
            <w:r w:rsidRPr="00A72CE3">
              <w:rPr>
                <w:bCs/>
                <w:lang w:val="it-IT"/>
              </w:rPr>
              <w:t>1</w:t>
            </w:r>
            <w:r>
              <w:rPr>
                <w:bCs/>
                <w:lang w:val="it-IT"/>
              </w:rPr>
              <w:t>2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et-EE"/>
              </w:rPr>
            </w:pPr>
            <w:r>
              <w:rPr>
                <w:bCs/>
                <w:lang w:val="et-EE"/>
              </w:rPr>
              <w:t xml:space="preserve">2.6. </w:t>
            </w:r>
            <w:r w:rsidRPr="00F15C5C">
              <w:rPr>
                <w:bCs/>
                <w:lang w:val="et-EE"/>
              </w:rPr>
              <w:t xml:space="preserve">Personaliga </w:t>
            </w:r>
            <w:r w:rsidRPr="00F15C5C">
              <w:rPr>
                <w:lang w:val="et-EE"/>
              </w:rPr>
              <w:t>seotud statistika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F15C5C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13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 w:rsidRPr="00A72CE3">
              <w:rPr>
                <w:bCs/>
              </w:rPr>
              <w:t>3.</w:t>
            </w: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et-EE"/>
              </w:rPr>
            </w:pPr>
            <w:r>
              <w:rPr>
                <w:lang w:val="et-EE"/>
              </w:rPr>
              <w:t>Koostöö huvigruppidega.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F15C5C">
            <w:pPr>
              <w:jc w:val="center"/>
              <w:rPr>
                <w:bCs/>
                <w:lang w:val="it-IT"/>
              </w:rPr>
            </w:pPr>
            <w:r w:rsidRPr="00A72CE3">
              <w:rPr>
                <w:bCs/>
                <w:lang w:val="it-IT"/>
              </w:rPr>
              <w:t>1</w:t>
            </w:r>
            <w:r>
              <w:rPr>
                <w:bCs/>
                <w:lang w:val="it-IT"/>
              </w:rPr>
              <w:t>4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it-IT"/>
              </w:rPr>
            </w:pPr>
            <w:r>
              <w:rPr>
                <w:lang w:val="et-EE"/>
              </w:rPr>
              <w:t>3.1. H</w:t>
            </w:r>
            <w:r w:rsidRPr="006C4806">
              <w:rPr>
                <w:lang w:val="et-EE"/>
              </w:rPr>
              <w:t>uvigruppide kaasamine</w:t>
            </w:r>
            <w:r>
              <w:rPr>
                <w:lang w:val="et-EE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14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it-IT"/>
              </w:rPr>
            </w:pPr>
            <w:r>
              <w:rPr>
                <w:bCs/>
                <w:lang w:val="it-IT"/>
              </w:rPr>
              <w:t xml:space="preserve">3.2.  </w:t>
            </w:r>
            <w:r w:rsidRPr="007F75C8">
              <w:rPr>
                <w:lang w:val="et-EE"/>
              </w:rPr>
              <w:t>Koostöö teiste asutustega</w:t>
            </w:r>
            <w:r w:rsidRPr="00656D4B">
              <w:rPr>
                <w:lang w:val="et-EE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14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it-IT"/>
              </w:rPr>
            </w:pPr>
            <w:r>
              <w:rPr>
                <w:bCs/>
                <w:lang w:val="it-IT"/>
              </w:rPr>
              <w:t xml:space="preserve">3.3. </w:t>
            </w:r>
            <w:r w:rsidRPr="007F75C8">
              <w:rPr>
                <w:lang w:val="et-EE"/>
              </w:rPr>
              <w:t>Koostöö vanematega</w:t>
            </w:r>
            <w:r w:rsidRPr="007F75C8"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E06302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16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7F75C8" w:rsidRDefault="00BB7260" w:rsidP="00A72CE3">
            <w:pPr>
              <w:rPr>
                <w:bCs/>
                <w:lang w:val="it-IT"/>
              </w:rPr>
            </w:pPr>
            <w:r w:rsidRPr="007F75C8">
              <w:rPr>
                <w:lang w:val="et-EE"/>
              </w:rPr>
              <w:t>3.4. Koostöö kolleegidega</w:t>
            </w:r>
            <w:r w:rsidRPr="007F75C8"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17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7F75C8" w:rsidRDefault="00BB7260" w:rsidP="00A72CE3">
            <w:pPr>
              <w:rPr>
                <w:bCs/>
                <w:lang w:val="it-IT"/>
              </w:rPr>
            </w:pPr>
            <w:r w:rsidRPr="007F75C8">
              <w:rPr>
                <w:bCs/>
                <w:lang w:val="it-IT"/>
              </w:rPr>
              <w:t xml:space="preserve">3.5. </w:t>
            </w:r>
            <w:r w:rsidRPr="007F75C8">
              <w:rPr>
                <w:bCs/>
                <w:lang w:val="et-EE" w:eastAsia="en-US"/>
              </w:rPr>
              <w:t>Huvigruppidega seotud tulemused</w:t>
            </w:r>
            <w:r>
              <w:rPr>
                <w:bCs/>
                <w:lang w:val="et-EE" w:eastAsia="en-US"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E06302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18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 w:rsidRPr="00A72CE3">
              <w:rPr>
                <w:bCs/>
                <w:lang w:val="it-IT"/>
              </w:rPr>
              <w:t>4.</w:t>
            </w: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it-IT"/>
              </w:rPr>
            </w:pPr>
            <w:r>
              <w:rPr>
                <w:lang w:val="et-EE"/>
              </w:rPr>
              <w:t>R</w:t>
            </w:r>
            <w:r w:rsidRPr="006C4806">
              <w:rPr>
                <w:lang w:val="et-EE"/>
              </w:rPr>
              <w:t>essursside juhtimine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19</w:t>
            </w:r>
          </w:p>
        </w:tc>
      </w:tr>
      <w:tr w:rsidR="00BB7260" w:rsidRPr="00BA2A46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Default="00BB7260" w:rsidP="00A72CE3">
            <w:pPr>
              <w:rPr>
                <w:lang w:val="et-EE"/>
              </w:rPr>
            </w:pPr>
            <w:r>
              <w:rPr>
                <w:lang w:val="et-EE"/>
              </w:rPr>
              <w:t>4.1.</w:t>
            </w:r>
            <w:r w:rsidRPr="006C4806">
              <w:rPr>
                <w:b/>
                <w:lang w:val="et-EE"/>
              </w:rPr>
              <w:t xml:space="preserve"> </w:t>
            </w:r>
            <w:r w:rsidRPr="007F75C8">
              <w:rPr>
                <w:lang w:val="et-EE"/>
              </w:rPr>
              <w:t>Eelarveliste ressursside juhtimine. Materiaal-tehnilise baasi arendamine.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19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Default="00BB7260" w:rsidP="00A72CE3">
            <w:pPr>
              <w:rPr>
                <w:lang w:val="et-EE"/>
              </w:rPr>
            </w:pPr>
            <w:r>
              <w:rPr>
                <w:lang w:val="et-EE"/>
              </w:rPr>
              <w:t>4.2.</w:t>
            </w:r>
            <w:r w:rsidRPr="007F75C8">
              <w:rPr>
                <w:bCs/>
                <w:lang w:val="et-EE"/>
              </w:rPr>
              <w:t xml:space="preserve"> Inforessur</w:t>
            </w:r>
            <w:r>
              <w:rPr>
                <w:bCs/>
                <w:lang w:val="et-EE"/>
              </w:rPr>
              <w:t>s</w:t>
            </w:r>
            <w:r w:rsidRPr="007F75C8">
              <w:rPr>
                <w:bCs/>
                <w:lang w:val="et-EE"/>
              </w:rPr>
              <w:t>side juhtimine.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E06302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19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7F75C8" w:rsidRDefault="00BB7260" w:rsidP="00A72CE3">
            <w:pPr>
              <w:rPr>
                <w:lang w:val="et-EE"/>
              </w:rPr>
            </w:pPr>
            <w:r w:rsidRPr="007F75C8">
              <w:rPr>
                <w:lang w:val="et-EE"/>
              </w:rPr>
              <w:t>4.3.</w:t>
            </w:r>
            <w:r w:rsidRPr="006C4806">
              <w:rPr>
                <w:b/>
                <w:bCs/>
                <w:lang w:val="et-EE"/>
              </w:rPr>
              <w:t xml:space="preserve"> </w:t>
            </w:r>
            <w:r w:rsidRPr="007F75C8">
              <w:rPr>
                <w:bCs/>
                <w:lang w:val="et-EE"/>
              </w:rPr>
              <w:t>Säästlik majandamine.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20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6F5B26">
            <w:pPr>
              <w:jc w:val="center"/>
              <w:rPr>
                <w:bCs/>
                <w:lang w:val="it-IT"/>
              </w:rPr>
            </w:pPr>
            <w:r w:rsidRPr="00A72CE3">
              <w:rPr>
                <w:bCs/>
                <w:lang w:val="it-IT"/>
              </w:rPr>
              <w:t>5.</w:t>
            </w: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7F75C8" w:rsidRDefault="00BB7260" w:rsidP="007F75C8">
            <w:pPr>
              <w:rPr>
                <w:lang w:val="et-EE"/>
              </w:rPr>
            </w:pPr>
            <w:r>
              <w:rPr>
                <w:lang w:val="et-EE"/>
              </w:rPr>
              <w:t>Õ</w:t>
            </w:r>
            <w:r w:rsidRPr="006C4806">
              <w:rPr>
                <w:lang w:val="et-EE"/>
              </w:rPr>
              <w:t>ppe- ja kasvatusprotsess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21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Default="00BB7260" w:rsidP="00A72CE3">
            <w:pPr>
              <w:rPr>
                <w:lang w:val="et-EE"/>
              </w:rPr>
            </w:pPr>
            <w:r>
              <w:rPr>
                <w:lang w:val="et-EE"/>
              </w:rPr>
              <w:t>5.1.</w:t>
            </w:r>
            <w:r w:rsidRPr="007B7768">
              <w:rPr>
                <w:b/>
                <w:bCs/>
                <w:lang w:val="et-EE"/>
              </w:rPr>
              <w:t xml:space="preserve"> </w:t>
            </w:r>
            <w:r w:rsidRPr="007F75C8">
              <w:rPr>
                <w:bCs/>
                <w:lang w:val="et-EE"/>
              </w:rPr>
              <w:t>Õpilase areng</w:t>
            </w:r>
            <w:r w:rsidRPr="007F75C8">
              <w:rPr>
                <w:bCs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21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Default="00BB7260" w:rsidP="006F5B26">
            <w:pPr>
              <w:rPr>
                <w:lang w:val="et-EE"/>
              </w:rPr>
            </w:pPr>
            <w:r>
              <w:rPr>
                <w:lang w:val="et-EE"/>
              </w:rPr>
              <w:t>5.2.</w:t>
            </w:r>
            <w:r w:rsidRPr="007B7768">
              <w:rPr>
                <w:b/>
                <w:bCs/>
                <w:lang w:val="et-EE"/>
              </w:rPr>
              <w:t xml:space="preserve"> </w:t>
            </w:r>
            <w:r w:rsidRPr="007F75C8">
              <w:rPr>
                <w:bCs/>
                <w:lang w:val="et-EE"/>
              </w:rPr>
              <w:t>Õppekava</w:t>
            </w:r>
            <w:r w:rsidRPr="007F75C8">
              <w:rPr>
                <w:bCs/>
              </w:rPr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E06302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24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6F5B26">
            <w:pPr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5.3.</w:t>
            </w:r>
            <w:r>
              <w:rPr>
                <w:b/>
                <w:lang w:val="et-EE"/>
              </w:rPr>
              <w:t xml:space="preserve"> </w:t>
            </w:r>
            <w:r w:rsidRPr="007F75C8">
              <w:rPr>
                <w:lang w:val="et-EE"/>
              </w:rPr>
              <w:t>Õppekorraldus ja –meetodid</w:t>
            </w:r>
            <w:r w:rsidRPr="007F75C8"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25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5.4.</w:t>
            </w:r>
            <w:r w:rsidRPr="005C0F15">
              <w:rPr>
                <w:b/>
                <w:lang w:val="et-EE"/>
              </w:rPr>
              <w:t xml:space="preserve"> </w:t>
            </w:r>
            <w:r w:rsidRPr="007F75C8">
              <w:rPr>
                <w:lang w:val="et-EE"/>
              </w:rPr>
              <w:t>Väärtused ja eetika</w:t>
            </w:r>
            <w:r w:rsidRPr="007F75C8"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25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7F75C8" w:rsidRDefault="00BB7260" w:rsidP="007F75C8">
            <w:pPr>
              <w:rPr>
                <w:bCs/>
                <w:lang w:val="it-IT"/>
              </w:rPr>
            </w:pPr>
            <w:r w:rsidRPr="007F75C8">
              <w:rPr>
                <w:bCs/>
                <w:lang w:val="it-IT"/>
              </w:rPr>
              <w:t>5.5.</w:t>
            </w:r>
            <w:r w:rsidRPr="00DD2AF6">
              <w:rPr>
                <w:b/>
                <w:lang w:val="et-EE"/>
              </w:rPr>
              <w:t xml:space="preserve"> </w:t>
            </w:r>
            <w:r w:rsidRPr="007F75C8">
              <w:rPr>
                <w:lang w:val="et-EE"/>
              </w:rPr>
              <w:t>Lastega seotud tulemused</w:t>
            </w:r>
            <w:r w:rsidRPr="007F75C8">
              <w:t>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26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7F75C8" w:rsidRDefault="00BB7260" w:rsidP="007F75C8">
            <w:pPr>
              <w:rPr>
                <w:bCs/>
                <w:lang w:val="it-IT"/>
              </w:rPr>
            </w:pPr>
            <w:r w:rsidRPr="007F75C8">
              <w:rPr>
                <w:bCs/>
                <w:lang w:val="it-IT"/>
              </w:rPr>
              <w:t>5.6.</w:t>
            </w:r>
            <w:r w:rsidRPr="00AE491F">
              <w:rPr>
                <w:b/>
                <w:lang w:val="et-EE"/>
              </w:rPr>
              <w:t xml:space="preserve"> </w:t>
            </w:r>
            <w:r w:rsidRPr="007F75C8">
              <w:rPr>
                <w:lang w:val="et-EE"/>
              </w:rPr>
              <w:t>Laste tervisekaitse.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27</w:t>
            </w:r>
          </w:p>
        </w:tc>
      </w:tr>
      <w:tr w:rsidR="00BB7260" w:rsidRPr="00A72CE3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426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 w:rsidRPr="00A72CE3">
              <w:rPr>
                <w:bCs/>
                <w:lang w:val="it-IT"/>
              </w:rPr>
              <w:t>6.</w:t>
            </w:r>
          </w:p>
        </w:tc>
        <w:tc>
          <w:tcPr>
            <w:tcW w:w="7798" w:type="dxa"/>
            <w:shd w:val="clear" w:color="auto" w:fill="FFFFFF"/>
            <w:vAlign w:val="center"/>
          </w:tcPr>
          <w:p w:rsidR="00BB7260" w:rsidRPr="007F75C8" w:rsidRDefault="00BB7260" w:rsidP="007F75C8">
            <w:pPr>
              <w:rPr>
                <w:bCs/>
                <w:lang w:val="it-IT"/>
              </w:rPr>
            </w:pPr>
            <w:r w:rsidRPr="007F75C8">
              <w:rPr>
                <w:lang w:val="et-EE"/>
              </w:rPr>
              <w:t>5.7. Laste rahulolu.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27</w:t>
            </w:r>
          </w:p>
        </w:tc>
      </w:tr>
      <w:tr w:rsidR="00BB7260" w:rsidRPr="00BA2A46" w:rsidTr="007A5799">
        <w:tc>
          <w:tcPr>
            <w:tcW w:w="675" w:type="dxa"/>
            <w:shd w:val="clear" w:color="auto" w:fill="FFFFFF"/>
            <w:vAlign w:val="center"/>
          </w:tcPr>
          <w:p w:rsidR="00BB7260" w:rsidRPr="00A72CE3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>6.</w:t>
            </w:r>
          </w:p>
        </w:tc>
        <w:tc>
          <w:tcPr>
            <w:tcW w:w="8224" w:type="dxa"/>
            <w:gridSpan w:val="2"/>
            <w:shd w:val="clear" w:color="auto" w:fill="FFFFFF"/>
            <w:vAlign w:val="center"/>
          </w:tcPr>
          <w:p w:rsidR="00BB7260" w:rsidRPr="007A5799" w:rsidRDefault="00BB7260" w:rsidP="007A5799">
            <w:pPr>
              <w:rPr>
                <w:bCs/>
                <w:lang w:val="et-EE"/>
              </w:rPr>
            </w:pPr>
            <w:r w:rsidRPr="007A5799">
              <w:rPr>
                <w:bCs/>
                <w:lang w:val="et-EE"/>
              </w:rPr>
              <w:t>Kokkuvõte õppeasutuse enesearendamisest viimase kolme aasta jooksul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7A5799" w:rsidRDefault="00BB7260" w:rsidP="00A72CE3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29</w:t>
            </w:r>
          </w:p>
        </w:tc>
      </w:tr>
      <w:tr w:rsidR="00BB7260" w:rsidRPr="007A5799" w:rsidTr="007A5799">
        <w:tc>
          <w:tcPr>
            <w:tcW w:w="675" w:type="dxa"/>
            <w:shd w:val="clear" w:color="auto" w:fill="FFFFFF"/>
            <w:vAlign w:val="center"/>
          </w:tcPr>
          <w:p w:rsidR="00BB7260" w:rsidRDefault="00BB7260" w:rsidP="00A72CE3">
            <w:pPr>
              <w:jc w:val="center"/>
              <w:rPr>
                <w:bCs/>
                <w:lang w:val="it-IT"/>
              </w:rPr>
            </w:pPr>
            <w:r>
              <w:rPr>
                <w:bCs/>
                <w:lang w:val="it-IT"/>
              </w:rPr>
              <w:t xml:space="preserve">7. </w:t>
            </w:r>
          </w:p>
        </w:tc>
        <w:tc>
          <w:tcPr>
            <w:tcW w:w="8224" w:type="dxa"/>
            <w:gridSpan w:val="2"/>
            <w:shd w:val="clear" w:color="auto" w:fill="FFFFFF"/>
            <w:vAlign w:val="center"/>
          </w:tcPr>
          <w:p w:rsidR="00BB7260" w:rsidRPr="007A5799" w:rsidRDefault="00BB7260" w:rsidP="007A5799">
            <w:pPr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Lisa</w:t>
            </w:r>
            <w:r w:rsidRPr="009F60FA">
              <w:rPr>
                <w:bCs/>
                <w:lang w:val="et-EE"/>
              </w:rPr>
              <w:t>d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7A5799" w:rsidRDefault="00BB7260" w:rsidP="00A72CE3">
            <w:pPr>
              <w:jc w:val="center"/>
              <w:rPr>
                <w:bCs/>
                <w:lang w:val="en-US"/>
              </w:rPr>
            </w:pPr>
          </w:p>
        </w:tc>
      </w:tr>
      <w:tr w:rsidR="00BB7260" w:rsidRPr="007A5799" w:rsidTr="007A5799">
        <w:tc>
          <w:tcPr>
            <w:tcW w:w="675" w:type="dxa"/>
            <w:shd w:val="clear" w:color="auto" w:fill="FFFFFF"/>
            <w:vAlign w:val="center"/>
          </w:tcPr>
          <w:p w:rsidR="00BB7260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8224" w:type="dxa"/>
            <w:gridSpan w:val="2"/>
            <w:shd w:val="clear" w:color="auto" w:fill="FFFFFF"/>
            <w:vAlign w:val="center"/>
          </w:tcPr>
          <w:p w:rsidR="00BB7260" w:rsidRDefault="00BB7260" w:rsidP="008D2BC4">
            <w:pPr>
              <w:rPr>
                <w:i/>
                <w:lang w:val="et-EE"/>
              </w:rPr>
            </w:pPr>
            <w:r w:rsidRPr="008D2BC4">
              <w:rPr>
                <w:lang w:val="et-EE"/>
              </w:rPr>
              <w:t xml:space="preserve">Lisa </w:t>
            </w:r>
            <w:r>
              <w:rPr>
                <w:lang w:val="et-EE"/>
              </w:rPr>
              <w:t>1</w:t>
            </w:r>
            <w:r w:rsidRPr="008D2BC4">
              <w:rPr>
                <w:lang w:val="et-EE"/>
              </w:rPr>
              <w:t>.</w:t>
            </w:r>
            <w:r>
              <w:rPr>
                <w:i/>
                <w:lang w:val="et-EE"/>
              </w:rPr>
              <w:t xml:space="preserve"> </w:t>
            </w:r>
            <w:r w:rsidRPr="00A828F7">
              <w:rPr>
                <w:i/>
                <w:lang w:val="et-EE"/>
              </w:rPr>
              <w:t>Lasteasutuse sisehindamise etapid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7A5799" w:rsidRDefault="00BB7260" w:rsidP="00A72CE3">
            <w:pPr>
              <w:jc w:val="center"/>
              <w:rPr>
                <w:bCs/>
                <w:lang w:val="en-US"/>
              </w:rPr>
            </w:pPr>
          </w:p>
        </w:tc>
      </w:tr>
      <w:tr w:rsidR="00BB7260" w:rsidRPr="008D2BC4" w:rsidTr="007A5799">
        <w:tc>
          <w:tcPr>
            <w:tcW w:w="675" w:type="dxa"/>
            <w:shd w:val="clear" w:color="auto" w:fill="FFFFFF"/>
            <w:vAlign w:val="center"/>
          </w:tcPr>
          <w:p w:rsidR="00BB7260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8224" w:type="dxa"/>
            <w:gridSpan w:val="2"/>
            <w:shd w:val="clear" w:color="auto" w:fill="FFFFFF"/>
            <w:vAlign w:val="center"/>
          </w:tcPr>
          <w:p w:rsidR="00BB7260" w:rsidRPr="00A828F7" w:rsidRDefault="00BB7260" w:rsidP="007A5799">
            <w:pPr>
              <w:rPr>
                <w:i/>
                <w:lang w:val="et-EE"/>
              </w:rPr>
            </w:pPr>
            <w:r w:rsidRPr="008D2BC4">
              <w:rPr>
                <w:lang w:val="et-EE"/>
              </w:rPr>
              <w:t>Lisa 2.</w:t>
            </w:r>
            <w:r>
              <w:rPr>
                <w:i/>
                <w:lang w:val="et-EE"/>
              </w:rPr>
              <w:t xml:space="preserve"> </w:t>
            </w:r>
            <w:r w:rsidRPr="00A828F7">
              <w:rPr>
                <w:i/>
                <w:lang w:val="et-EE"/>
              </w:rPr>
              <w:t xml:space="preserve">Lasteasutuse </w:t>
            </w:r>
            <w:r>
              <w:rPr>
                <w:i/>
                <w:lang w:val="et-EE"/>
              </w:rPr>
              <w:t>funktsionaalne juhtimine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8D2BC4" w:rsidRDefault="00BB7260" w:rsidP="00A72CE3">
            <w:pPr>
              <w:jc w:val="center"/>
              <w:rPr>
                <w:bCs/>
                <w:lang w:val="it-IT"/>
              </w:rPr>
            </w:pPr>
          </w:p>
        </w:tc>
      </w:tr>
      <w:tr w:rsidR="00BB7260" w:rsidRPr="00BA2A46" w:rsidTr="007A5799">
        <w:tc>
          <w:tcPr>
            <w:tcW w:w="675" w:type="dxa"/>
            <w:shd w:val="clear" w:color="auto" w:fill="FFFFFF"/>
            <w:vAlign w:val="center"/>
          </w:tcPr>
          <w:p w:rsidR="00BB7260" w:rsidRDefault="00BB7260" w:rsidP="00A72CE3">
            <w:pPr>
              <w:jc w:val="center"/>
              <w:rPr>
                <w:bCs/>
                <w:lang w:val="it-IT"/>
              </w:rPr>
            </w:pPr>
          </w:p>
        </w:tc>
        <w:tc>
          <w:tcPr>
            <w:tcW w:w="8224" w:type="dxa"/>
            <w:gridSpan w:val="2"/>
            <w:shd w:val="clear" w:color="auto" w:fill="FFFFFF"/>
            <w:vAlign w:val="center"/>
          </w:tcPr>
          <w:p w:rsidR="00BB7260" w:rsidRPr="007A5799" w:rsidRDefault="00BB7260" w:rsidP="00D236CF">
            <w:pPr>
              <w:rPr>
                <w:i/>
                <w:lang w:val="fi-FI"/>
              </w:rPr>
            </w:pPr>
            <w:r w:rsidRPr="008D2BC4">
              <w:rPr>
                <w:lang w:val="et-EE"/>
              </w:rPr>
              <w:t xml:space="preserve">Lisa </w:t>
            </w:r>
            <w:r>
              <w:rPr>
                <w:lang w:val="et-EE"/>
              </w:rPr>
              <w:t>3</w:t>
            </w:r>
            <w:r w:rsidRPr="008D2BC4">
              <w:rPr>
                <w:lang w:val="et-EE"/>
              </w:rPr>
              <w:t>.</w:t>
            </w:r>
            <w:r>
              <w:rPr>
                <w:i/>
                <w:lang w:val="et-EE"/>
              </w:rPr>
              <w:t xml:space="preserve"> Õppeasutuse tegevusnäitajad</w:t>
            </w:r>
          </w:p>
        </w:tc>
        <w:tc>
          <w:tcPr>
            <w:tcW w:w="672" w:type="dxa"/>
            <w:shd w:val="clear" w:color="auto" w:fill="FFFFFF"/>
            <w:vAlign w:val="center"/>
          </w:tcPr>
          <w:p w:rsidR="00BB7260" w:rsidRPr="008D2BC4" w:rsidRDefault="00BB7260" w:rsidP="00A72CE3">
            <w:pPr>
              <w:jc w:val="center"/>
              <w:rPr>
                <w:bCs/>
                <w:lang w:val="it-IT"/>
              </w:rPr>
            </w:pPr>
          </w:p>
        </w:tc>
      </w:tr>
    </w:tbl>
    <w:p w:rsidR="00BB7260" w:rsidRPr="008D2BC4" w:rsidRDefault="00BB7260" w:rsidP="00B36886">
      <w:pPr>
        <w:spacing w:line="360" w:lineRule="auto"/>
        <w:rPr>
          <w:rFonts w:ascii="Bookman Old Style" w:hAnsi="Bookman Old Style"/>
          <w:b/>
          <w:bCs/>
          <w:sz w:val="32"/>
          <w:szCs w:val="32"/>
          <w:lang w:val="it-IT"/>
        </w:rPr>
      </w:pPr>
    </w:p>
    <w:p w:rsidR="00BB7260" w:rsidRPr="00A72CE3" w:rsidRDefault="00BB7260" w:rsidP="00B36886">
      <w:pPr>
        <w:pStyle w:val="Heading4"/>
        <w:spacing w:line="360" w:lineRule="auto"/>
        <w:rPr>
          <w:b w:val="0"/>
          <w:i w:val="0"/>
          <w:lang w:val="it-IT"/>
        </w:rPr>
      </w:pPr>
      <w:r w:rsidRPr="008D2BC4">
        <w:rPr>
          <w:b w:val="0"/>
          <w:i w:val="0"/>
          <w:sz w:val="40"/>
          <w:szCs w:val="40"/>
          <w:lang w:val="it-IT"/>
        </w:rPr>
        <w:br w:type="page"/>
      </w:r>
      <w:r w:rsidRPr="00A72CE3">
        <w:rPr>
          <w:b w:val="0"/>
          <w:i w:val="0"/>
          <w:lang w:val="it-IT"/>
        </w:rPr>
        <w:t>NARVA LINNAVALITSUSE  KULTUURIOSAKOND</w:t>
      </w:r>
    </w:p>
    <w:p w:rsidR="00BB7260" w:rsidRPr="007F75C8" w:rsidRDefault="00BB7260" w:rsidP="002B418A">
      <w:pPr>
        <w:pStyle w:val="Heading4"/>
        <w:rPr>
          <w:b w:val="0"/>
          <w:i w:val="0"/>
          <w:lang w:val="it-IT"/>
        </w:rPr>
      </w:pPr>
      <w:r w:rsidRPr="00A72CE3">
        <w:rPr>
          <w:b w:val="0"/>
          <w:i w:val="0"/>
          <w:lang w:val="it-IT"/>
        </w:rPr>
        <w:t>KOOLIEELN</w:t>
      </w:r>
      <w:r w:rsidRPr="007F75C8">
        <w:rPr>
          <w:b w:val="0"/>
          <w:i w:val="0"/>
          <w:lang w:val="it-IT"/>
        </w:rPr>
        <w:t>E  LASTEASUTUS  PÄÄSUKE</w:t>
      </w:r>
    </w:p>
    <w:p w:rsidR="00BB7260" w:rsidRPr="007F75C8" w:rsidRDefault="00BB7260" w:rsidP="002B418A">
      <w:pPr>
        <w:pStyle w:val="Heading4"/>
        <w:rPr>
          <w:i w:val="0"/>
          <w:lang w:val="it-IT"/>
        </w:rPr>
      </w:pPr>
    </w:p>
    <w:p w:rsidR="00BB7260" w:rsidRPr="007F75C8" w:rsidRDefault="00BB7260" w:rsidP="008F4792">
      <w:pPr>
        <w:pStyle w:val="Heading4"/>
        <w:jc w:val="left"/>
        <w:rPr>
          <w:i w:val="0"/>
          <w:lang w:val="it-IT"/>
        </w:rPr>
      </w:pPr>
    </w:p>
    <w:p w:rsidR="00BB7260" w:rsidRPr="007F75C8" w:rsidRDefault="00BB7260" w:rsidP="008F4792">
      <w:pPr>
        <w:pStyle w:val="Heading4"/>
        <w:jc w:val="left"/>
        <w:rPr>
          <w:i w:val="0"/>
          <w:lang w:val="it-IT"/>
        </w:rPr>
      </w:pPr>
    </w:p>
    <w:p w:rsidR="00BB7260" w:rsidRPr="00965598" w:rsidRDefault="00BB7260" w:rsidP="008F4792">
      <w:pPr>
        <w:pStyle w:val="Heading4"/>
        <w:jc w:val="left"/>
        <w:rPr>
          <w:i w:val="0"/>
          <w:sz w:val="28"/>
          <w:szCs w:val="28"/>
          <w:lang w:val="et-EE"/>
        </w:rPr>
      </w:pPr>
      <w:r w:rsidRPr="007F75C8">
        <w:rPr>
          <w:i w:val="0"/>
          <w:sz w:val="28"/>
          <w:szCs w:val="28"/>
          <w:lang w:val="it-IT"/>
        </w:rPr>
        <w:t>SISEHINDAMISE  ARUANNE</w:t>
      </w:r>
    </w:p>
    <w:p w:rsidR="00BB7260" w:rsidRPr="007F75C8" w:rsidRDefault="00BB7260" w:rsidP="002B418A">
      <w:pPr>
        <w:rPr>
          <w:lang w:val="it-IT"/>
        </w:rPr>
      </w:pPr>
    </w:p>
    <w:p w:rsidR="00BB7260" w:rsidRPr="007F75C8" w:rsidRDefault="00BB7260" w:rsidP="002B418A">
      <w:pPr>
        <w:rPr>
          <w:lang w:val="it-IT"/>
        </w:rPr>
      </w:pPr>
    </w:p>
    <w:p w:rsidR="00BB7260" w:rsidRPr="007F75C8" w:rsidRDefault="00BB7260" w:rsidP="002B418A">
      <w:pPr>
        <w:pStyle w:val="Heading2"/>
        <w:rPr>
          <w:bCs w:val="0"/>
          <w:i/>
          <w:lang w:val="it-IT"/>
        </w:rPr>
      </w:pPr>
    </w:p>
    <w:p w:rsidR="00BB7260" w:rsidRPr="0081163B" w:rsidRDefault="00BB7260" w:rsidP="006C2686">
      <w:pPr>
        <w:pStyle w:val="Heading2"/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left"/>
        <w:rPr>
          <w:bCs w:val="0"/>
          <w:sz w:val="28"/>
          <w:szCs w:val="28"/>
          <w:lang w:val="en-US"/>
        </w:rPr>
      </w:pPr>
      <w:r w:rsidRPr="007F75C8">
        <w:rPr>
          <w:bCs w:val="0"/>
          <w:sz w:val="28"/>
          <w:szCs w:val="28"/>
          <w:lang w:val="it-IT"/>
        </w:rPr>
        <w:t>Üldandmed  õ</w:t>
      </w:r>
      <w:r w:rsidRPr="0081163B">
        <w:rPr>
          <w:bCs w:val="0"/>
          <w:sz w:val="28"/>
          <w:szCs w:val="28"/>
          <w:lang w:val="en-US"/>
        </w:rPr>
        <w:t xml:space="preserve">ppeasutuse  kohta </w:t>
      </w:r>
    </w:p>
    <w:p w:rsidR="00BB7260" w:rsidRDefault="00BB7260" w:rsidP="002B418A">
      <w:pPr>
        <w:rPr>
          <w:lang w:val="en-US"/>
        </w:rPr>
      </w:pPr>
    </w:p>
    <w:tbl>
      <w:tblPr>
        <w:tblW w:w="960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08"/>
        <w:gridCol w:w="6798"/>
      </w:tblGrid>
      <w:tr w:rsidR="00BB7260" w:rsidTr="0081163B"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Õppeasutuse nimi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83617B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Kollieelne  Lasteasutus  Pääsuke</w:t>
            </w:r>
          </w:p>
        </w:tc>
      </w:tr>
      <w:tr w:rsidR="00BB7260" w:rsidTr="0081163B"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Aadress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Default="00BB7260" w:rsidP="00986A14">
            <w:pPr>
              <w:rPr>
                <w:lang w:val="et-EE"/>
              </w:rPr>
            </w:pPr>
            <w:r>
              <w:rPr>
                <w:lang w:val="et-EE"/>
              </w:rPr>
              <w:t>Pimeaia 1, 20306  Narva</w:t>
            </w:r>
          </w:p>
        </w:tc>
      </w:tr>
      <w:tr w:rsidR="00BB7260" w:rsidTr="0081163B">
        <w:trPr>
          <w:trHeight w:val="362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Õppeasutuse pidaja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Default="00BB7260" w:rsidP="00986A14">
            <w:pPr>
              <w:rPr>
                <w:lang w:val="et-EE"/>
              </w:rPr>
            </w:pPr>
            <w:r>
              <w:rPr>
                <w:lang w:val="et-EE"/>
              </w:rPr>
              <w:t>Narva Linnavalitsuse Kultuuriosakond</w:t>
            </w:r>
          </w:p>
        </w:tc>
      </w:tr>
      <w:tr w:rsidR="00BB7260" w:rsidTr="0081163B"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Õppeasutuse juhataja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Default="00BB7260" w:rsidP="00986A14">
            <w:pPr>
              <w:rPr>
                <w:lang w:val="et-EE"/>
              </w:rPr>
            </w:pPr>
            <w:r>
              <w:rPr>
                <w:lang w:val="et-EE"/>
              </w:rPr>
              <w:t>Anna Petrova (kuni 23.03.2008.a)</w:t>
            </w:r>
          </w:p>
          <w:p w:rsidR="00BB7260" w:rsidRDefault="00BB7260" w:rsidP="009725EE">
            <w:pPr>
              <w:rPr>
                <w:lang w:val="et-EE"/>
              </w:rPr>
            </w:pPr>
            <w:r>
              <w:rPr>
                <w:lang w:val="et-EE"/>
              </w:rPr>
              <w:t>Veera  Nikitina (alates 24.03.2008.a)</w:t>
            </w:r>
          </w:p>
        </w:tc>
      </w:tr>
      <w:tr w:rsidR="00BB7260" w:rsidTr="0081163B"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Õppeasutuse reg. kood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Default="00BB7260" w:rsidP="00986A14">
            <w:pPr>
              <w:rPr>
                <w:lang w:val="et-EE"/>
              </w:rPr>
            </w:pPr>
            <w:r>
              <w:rPr>
                <w:lang w:val="et-EE"/>
              </w:rPr>
              <w:t>75026902</w:t>
            </w:r>
          </w:p>
        </w:tc>
      </w:tr>
      <w:tr w:rsidR="00BB7260" w:rsidTr="0081163B"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Õppeasutuse telefon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Default="00BB7260" w:rsidP="00986A14">
            <w:pPr>
              <w:rPr>
                <w:lang w:val="et-EE"/>
              </w:rPr>
            </w:pPr>
            <w:r>
              <w:rPr>
                <w:lang w:val="et-EE"/>
              </w:rPr>
              <w:t>+372 359 1811</w:t>
            </w:r>
          </w:p>
        </w:tc>
      </w:tr>
      <w:tr w:rsidR="00BB7260" w:rsidTr="0081163B">
        <w:trPr>
          <w:trHeight w:val="457"/>
        </w:trPr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Õppeasutuse e-mail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986A14" w:rsidRDefault="00BB7260" w:rsidP="00986A14">
            <w:pPr>
              <w:rPr>
                <w:lang w:val="et-EE"/>
              </w:rPr>
            </w:pPr>
            <w:hyperlink r:id="rId7" w:history="1">
              <w:r w:rsidRPr="005162A5">
                <w:rPr>
                  <w:rStyle w:val="Hyperlink"/>
                  <w:lang w:val="et-EE"/>
                </w:rPr>
                <w:t>paasuke6</w:t>
              </w:r>
              <w:r w:rsidRPr="005162A5">
                <w:rPr>
                  <w:rStyle w:val="Hyperlink"/>
                  <w:lang w:val="en-US"/>
                </w:rPr>
                <w:t>@</w:t>
              </w:r>
              <w:r w:rsidRPr="005162A5">
                <w:rPr>
                  <w:rStyle w:val="Hyperlink"/>
                  <w:lang w:val="et-EE"/>
                </w:rPr>
                <w:t>mail.ru</w:t>
              </w:r>
            </w:hyperlink>
          </w:p>
        </w:tc>
      </w:tr>
      <w:tr w:rsidR="00BB7260" w:rsidRPr="00F72785" w:rsidTr="0081163B"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0E155B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Õppeasutuse veebilehe aadress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Default="00BB7260" w:rsidP="00986A14">
            <w:pPr>
              <w:rPr>
                <w:lang w:val="et-EE"/>
              </w:rPr>
            </w:pPr>
            <w:hyperlink r:id="rId8" w:history="1">
              <w:r w:rsidRPr="005162A5">
                <w:rPr>
                  <w:rStyle w:val="Hyperlink"/>
                  <w:lang w:val="et-EE"/>
                </w:rPr>
                <w:t>http://lasteaiad.narvakultuur.ee/paasuke/</w:t>
              </w:r>
            </w:hyperlink>
          </w:p>
        </w:tc>
      </w:tr>
      <w:tr w:rsidR="00BB7260" w:rsidTr="0081163B"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Sisehindamise periood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590DD1" w:rsidRDefault="00BB7260" w:rsidP="009725EE">
            <w:pPr>
              <w:rPr>
                <w:lang w:val="en-US"/>
              </w:rPr>
            </w:pPr>
            <w:r w:rsidRPr="00590DD1">
              <w:rPr>
                <w:lang w:val="et-EE"/>
              </w:rPr>
              <w:t>september,</w:t>
            </w:r>
            <w:r w:rsidRPr="00590DD1">
              <w:rPr>
                <w:lang w:val="en-US"/>
              </w:rPr>
              <w:t xml:space="preserve">  200</w:t>
            </w:r>
            <w:r>
              <w:rPr>
                <w:lang w:val="en-US"/>
              </w:rPr>
              <w:t>6</w:t>
            </w:r>
            <w:r w:rsidRPr="00590DD1">
              <w:rPr>
                <w:lang w:val="en-US"/>
              </w:rPr>
              <w:t xml:space="preserve">.a – </w:t>
            </w:r>
            <w:r w:rsidRPr="00590DD1">
              <w:rPr>
                <w:lang w:val="et-EE"/>
              </w:rPr>
              <w:t>august,</w:t>
            </w:r>
            <w:r w:rsidRPr="00590DD1">
              <w:rPr>
                <w:lang w:val="en-US"/>
              </w:rPr>
              <w:t xml:space="preserve">  </w:t>
            </w:r>
            <w:r>
              <w:rPr>
                <w:lang w:val="en-US"/>
              </w:rPr>
              <w:t>20</w:t>
            </w:r>
            <w:r w:rsidRPr="00590DD1">
              <w:rPr>
                <w:lang w:val="en-US"/>
              </w:rPr>
              <w:t>0</w:t>
            </w:r>
            <w:r>
              <w:rPr>
                <w:lang w:val="en-US"/>
              </w:rPr>
              <w:t>9</w:t>
            </w:r>
            <w:r w:rsidRPr="00590DD1">
              <w:rPr>
                <w:lang w:val="en-US"/>
              </w:rPr>
              <w:t>.a.</w:t>
            </w:r>
          </w:p>
        </w:tc>
      </w:tr>
      <w:tr w:rsidR="00BB7260" w:rsidRPr="002B418A" w:rsidTr="0081163B">
        <w:tc>
          <w:tcPr>
            <w:tcW w:w="28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B7260" w:rsidRDefault="00BB7260" w:rsidP="00986A14">
            <w:pPr>
              <w:rPr>
                <w:b/>
                <w:lang w:val="et-EE"/>
              </w:rPr>
            </w:pPr>
            <w:r>
              <w:rPr>
                <w:b/>
                <w:lang w:val="et-EE"/>
              </w:rPr>
              <w:t>Eelmise sisehindamise aruande esitamise aeg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590DD1" w:rsidRDefault="00BB7260" w:rsidP="00986A14">
            <w:pPr>
              <w:rPr>
                <w:rStyle w:val="CommentReference"/>
                <w:i/>
                <w:vanish/>
                <w:szCs w:val="24"/>
                <w:lang w:val="et-EE"/>
              </w:rPr>
            </w:pPr>
            <w:r w:rsidRPr="00590DD1">
              <w:rPr>
                <w:lang w:val="et-EE"/>
              </w:rPr>
              <w:t xml:space="preserve">september, 2003.a </w:t>
            </w:r>
            <w:r w:rsidRPr="00590DD1">
              <w:rPr>
                <w:i/>
                <w:lang w:val="et-EE"/>
              </w:rPr>
              <w:t xml:space="preserve"> – </w:t>
            </w:r>
            <w:r w:rsidRPr="00590DD1">
              <w:rPr>
                <w:lang w:val="et-EE"/>
              </w:rPr>
              <w:t>august,  2006.a.</w:t>
            </w:r>
          </w:p>
        </w:tc>
      </w:tr>
    </w:tbl>
    <w:p w:rsidR="00BB7260" w:rsidRDefault="00BB7260" w:rsidP="002B418A">
      <w:pPr>
        <w:rPr>
          <w:lang w:val="et-EE"/>
        </w:rPr>
      </w:pPr>
    </w:p>
    <w:p w:rsidR="00BB7260" w:rsidRPr="00095B12" w:rsidRDefault="00BB7260" w:rsidP="00095B12">
      <w:pPr>
        <w:pStyle w:val="Heading2"/>
        <w:spacing w:before="240" w:after="60"/>
        <w:jc w:val="left"/>
        <w:rPr>
          <w:rFonts w:ascii="Arial Narrow" w:hAnsi="Arial Narrow"/>
          <w:bCs w:val="0"/>
          <w:i/>
          <w:lang w:val="et-EE"/>
        </w:rPr>
      </w:pPr>
      <w:r w:rsidRPr="00590DD1">
        <w:rPr>
          <w:rFonts w:ascii="Arial Narrow" w:hAnsi="Arial Narrow"/>
          <w:bCs w:val="0"/>
          <w:i/>
          <w:lang w:val="et-EE"/>
        </w:rPr>
        <w:tab/>
      </w:r>
    </w:p>
    <w:p w:rsidR="00BB7260" w:rsidRPr="00095B12" w:rsidRDefault="00BB7260" w:rsidP="00095B12">
      <w:pPr>
        <w:rPr>
          <w:lang w:val="et-EE"/>
        </w:rPr>
      </w:pPr>
    </w:p>
    <w:p w:rsidR="00BB7260" w:rsidRPr="0081163B" w:rsidRDefault="00BB7260" w:rsidP="007B670D">
      <w:pPr>
        <w:pStyle w:val="Heading2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jc w:val="left"/>
        <w:rPr>
          <w:bCs w:val="0"/>
          <w:sz w:val="28"/>
          <w:szCs w:val="28"/>
          <w:lang w:val="et-EE"/>
        </w:rPr>
      </w:pPr>
      <w:r w:rsidRPr="0081163B">
        <w:rPr>
          <w:bCs w:val="0"/>
          <w:sz w:val="28"/>
          <w:szCs w:val="28"/>
          <w:lang w:val="et-EE"/>
        </w:rPr>
        <w:t>Õppeasutuse  lühikirjeldus  ja  eripära</w:t>
      </w:r>
    </w:p>
    <w:p w:rsidR="00BB7260" w:rsidRPr="009F60FA" w:rsidRDefault="00BB7260" w:rsidP="00095B12">
      <w:pPr>
        <w:ind w:left="426"/>
        <w:rPr>
          <w:i/>
          <w:lang w:val="et-EE"/>
        </w:rPr>
      </w:pPr>
      <w:r w:rsidRPr="009F60FA">
        <w:rPr>
          <w:i/>
          <w:lang w:val="et-EE"/>
        </w:rPr>
        <w:t>Õppeasutuse eripära, areng.</w:t>
      </w:r>
    </w:p>
    <w:p w:rsidR="00BB7260" w:rsidRPr="00BE14E4" w:rsidRDefault="00BB7260" w:rsidP="007B670D">
      <w:pPr>
        <w:spacing w:line="360" w:lineRule="auto"/>
      </w:pPr>
    </w:p>
    <w:tbl>
      <w:tblPr>
        <w:tblW w:w="960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9606"/>
      </w:tblGrid>
      <w:tr w:rsidR="00BB7260" w:rsidRPr="00F72785" w:rsidTr="004608A7">
        <w:tc>
          <w:tcPr>
            <w:tcW w:w="9606" w:type="dxa"/>
          </w:tcPr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Pr="00425759" w:rsidRDefault="00BB7260" w:rsidP="007B670D">
            <w:pPr>
              <w:spacing w:line="360" w:lineRule="auto"/>
              <w:rPr>
                <w:lang w:val="et-EE"/>
              </w:rPr>
            </w:pPr>
            <w:r w:rsidRPr="000E15F0">
              <w:rPr>
                <w:lang w:val="et-EE"/>
              </w:rPr>
              <w:t xml:space="preserve">Narva Koolieelne Lasteasutus Pääsuke on Narva linna vene õppekeelega </w:t>
            </w:r>
            <w:r w:rsidRPr="00095B12">
              <w:rPr>
                <w:lang w:val="et-EE"/>
              </w:rPr>
              <w:t xml:space="preserve">munitsipaalne koolieelne lasteasutus, </w:t>
            </w:r>
            <w:r w:rsidRPr="000E15F0">
              <w:rPr>
                <w:lang w:val="et-EE"/>
              </w:rPr>
              <w:t xml:space="preserve">mille ajalugu sai alguse 1963.a. </w:t>
            </w:r>
            <w:r w:rsidRPr="00095B12">
              <w:rPr>
                <w:lang w:val="et-EE"/>
              </w:rPr>
              <w:t xml:space="preserve">Lasteasutuse hoone on ehitatud tüüpprojekti järgi, milles oli kavandatud </w:t>
            </w:r>
            <w:r w:rsidRPr="000E15F0">
              <w:rPr>
                <w:lang w:val="et-EE"/>
              </w:rPr>
              <w:t>6</w:t>
            </w:r>
            <w:r w:rsidRPr="00095B12">
              <w:rPr>
                <w:lang w:val="et-EE"/>
              </w:rPr>
              <w:t xml:space="preserve"> rühma: </w:t>
            </w:r>
            <w:r w:rsidRPr="000E15F0">
              <w:rPr>
                <w:lang w:val="et-EE"/>
              </w:rPr>
              <w:t>2</w:t>
            </w:r>
            <w:r w:rsidRPr="00095B12">
              <w:rPr>
                <w:lang w:val="et-EE"/>
              </w:rPr>
              <w:t xml:space="preserve"> sõimerühma ja </w:t>
            </w:r>
            <w:r w:rsidRPr="000E15F0">
              <w:rPr>
                <w:lang w:val="et-EE"/>
              </w:rPr>
              <w:t>4</w:t>
            </w:r>
            <w:r w:rsidRPr="00095B12">
              <w:rPr>
                <w:lang w:val="et-EE"/>
              </w:rPr>
              <w:t xml:space="preserve"> aiarühma. </w:t>
            </w:r>
            <w:r w:rsidRPr="000E15F0">
              <w:rPr>
                <w:lang w:val="et-EE"/>
              </w:rPr>
              <w:t>Viimasel ajal lasteasutuses pidevalt funktsioneerivad 4 vanusegruppi: 2 aiarühma ja 2 sõimerühma, kus on ettenähtud 74 kohta.</w:t>
            </w:r>
          </w:p>
          <w:p w:rsidR="00BB7260" w:rsidRPr="000E15F0" w:rsidRDefault="00BB7260" w:rsidP="007B670D">
            <w:pPr>
              <w:pStyle w:val="BodyText"/>
              <w:spacing w:after="0" w:line="360" w:lineRule="auto"/>
              <w:rPr>
                <w:lang w:val="en-US"/>
              </w:rPr>
            </w:pPr>
            <w:r w:rsidRPr="000E15F0">
              <w:rPr>
                <w:lang w:val="et-EE"/>
              </w:rPr>
              <w:t xml:space="preserve">Koolieelne Lasteasutus Pääsuke töötab 5 päeva nädalas laste lasteaias 12-tunnise viibimisega. </w:t>
            </w:r>
            <w:r w:rsidRPr="000E15F0">
              <w:rPr>
                <w:lang w:val="en-US"/>
              </w:rPr>
              <w:t>Tööaeg: 6.30 – 18.30</w:t>
            </w:r>
            <w:r w:rsidRPr="000E15F0">
              <w:rPr>
                <w:lang w:val="et-EE"/>
              </w:rPr>
              <w:t>.</w:t>
            </w:r>
            <w:r w:rsidRPr="000E15F0">
              <w:rPr>
                <w:lang w:val="en-US"/>
              </w:rPr>
              <w:t xml:space="preserve">   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n-US"/>
              </w:rPr>
              <w:t xml:space="preserve">Narva </w:t>
            </w:r>
            <w:r w:rsidRPr="003A0DB7">
              <w:rPr>
                <w:lang w:val="en-US"/>
              </w:rPr>
              <w:t>Koolieelne Lasteasutus Pääsuke</w:t>
            </w:r>
            <w:r w:rsidRPr="00586843">
              <w:rPr>
                <w:lang w:val="en-US"/>
              </w:rPr>
              <w:t xml:space="preserve"> asub ajaloolises linnaosas Honori bastionis.</w:t>
            </w:r>
            <w:r>
              <w:rPr>
                <w:lang w:val="en-US"/>
              </w:rPr>
              <w:t xml:space="preserve"> </w:t>
            </w:r>
            <w:r w:rsidRPr="00586843">
              <w:rPr>
                <w:lang w:val="en-US"/>
              </w:rPr>
              <w:t>See on väga edukas asukoht: mägi, palju rohe</w:t>
            </w:r>
            <w:r>
              <w:rPr>
                <w:lang w:val="en-US"/>
              </w:rPr>
              <w:t>lisust, kõrval on jõgi, Pimeaed</w:t>
            </w:r>
            <w:r>
              <w:rPr>
                <w:lang w:val="et-EE"/>
              </w:rPr>
              <w:t xml:space="preserve">. </w:t>
            </w:r>
            <w:r w:rsidRPr="009A4A3D">
              <w:rPr>
                <w:lang w:val="et-EE"/>
              </w:rPr>
              <w:t xml:space="preserve">Kunstigalerii, Narva </w:t>
            </w:r>
            <w:r w:rsidRPr="009A4A3D">
              <w:rPr>
                <w:color w:val="000000"/>
                <w:lang w:val="et-EE"/>
              </w:rPr>
              <w:t>Kindlus</w:t>
            </w:r>
            <w:r w:rsidRPr="009A4A3D">
              <w:rPr>
                <w:lang w:val="et-EE"/>
              </w:rPr>
              <w:t xml:space="preserve">, </w:t>
            </w:r>
            <w:hyperlink r:id="rId9" w:tgtFrame="_blank" w:history="1">
              <w:r w:rsidRPr="009A4A3D">
                <w:rPr>
                  <w:rStyle w:val="Hyperlink"/>
                  <w:bCs/>
                  <w:color w:val="auto"/>
                  <w:u w:val="none"/>
                  <w:lang w:val="et-EE"/>
                </w:rPr>
                <w:t>Noorte Meremeeste Klubi</w:t>
              </w:r>
            </w:hyperlink>
            <w:r w:rsidRPr="009A4A3D">
              <w:rPr>
                <w:lang w:val="et-EE"/>
              </w:rPr>
              <w:t>, Noo</w:t>
            </w:r>
            <w:r>
              <w:rPr>
                <w:lang w:val="et-EE"/>
              </w:rPr>
              <w:t>r</w:t>
            </w:r>
            <w:r w:rsidRPr="009A4A3D">
              <w:rPr>
                <w:lang w:val="et-EE"/>
              </w:rPr>
              <w:t>te</w:t>
            </w:r>
            <w:r>
              <w:rPr>
                <w:lang w:val="et-EE"/>
              </w:rPr>
              <w:t>keskus, muusikakool, koolid ja g</w:t>
            </w:r>
            <w:r w:rsidRPr="009A4A3D">
              <w:rPr>
                <w:lang w:val="et-EE"/>
              </w:rPr>
              <w:t>ümnaasiumid, mis asuvad lasteasutuse ümbruses - need on objektid hea koostöö jaoks</w:t>
            </w:r>
            <w:r>
              <w:rPr>
                <w:lang w:val="et-EE"/>
              </w:rPr>
              <w:t>.</w:t>
            </w:r>
          </w:p>
          <w:p w:rsidR="00BB7260" w:rsidRPr="007B670D" w:rsidRDefault="00BB7260" w:rsidP="007B670D">
            <w:pPr>
              <w:spacing w:line="360" w:lineRule="auto"/>
              <w:rPr>
                <w:b/>
                <w:lang w:val="et-EE"/>
              </w:rPr>
            </w:pPr>
          </w:p>
          <w:p w:rsidR="00BB7260" w:rsidRPr="001048CD" w:rsidRDefault="00BB7260" w:rsidP="007B670D">
            <w:pPr>
              <w:spacing w:line="360" w:lineRule="auto"/>
              <w:jc w:val="both"/>
              <w:rPr>
                <w:u w:val="single"/>
                <w:lang w:val="et-EE"/>
              </w:rPr>
            </w:pPr>
            <w:r w:rsidRPr="00411764">
              <w:rPr>
                <w:lang w:val="et-EE"/>
              </w:rPr>
              <w:t>*</w:t>
            </w:r>
            <w:r w:rsidRPr="001048CD">
              <w:rPr>
                <w:u w:val="single"/>
                <w:lang w:val="et-EE"/>
              </w:rPr>
              <w:t>Oma tegevuses Koolieelne Lasteasutus Pääsuke juhendub:</w:t>
            </w:r>
          </w:p>
          <w:p w:rsidR="00BB7260" w:rsidRPr="001048CD" w:rsidRDefault="00BB7260" w:rsidP="007B670D">
            <w:pPr>
              <w:numPr>
                <w:ilvl w:val="0"/>
                <w:numId w:val="12"/>
              </w:numPr>
              <w:spacing w:line="360" w:lineRule="auto"/>
              <w:ind w:left="426" w:hanging="426"/>
              <w:jc w:val="both"/>
              <w:rPr>
                <w:lang w:val="et-EE"/>
              </w:rPr>
            </w:pPr>
            <w:r w:rsidRPr="001048CD">
              <w:rPr>
                <w:lang w:val="et-EE"/>
              </w:rPr>
              <w:t xml:space="preserve">EV haridusseadusest, </w:t>
            </w:r>
          </w:p>
          <w:p w:rsidR="00BB7260" w:rsidRPr="001048CD" w:rsidRDefault="00BB7260" w:rsidP="007B670D">
            <w:pPr>
              <w:numPr>
                <w:ilvl w:val="0"/>
                <w:numId w:val="12"/>
              </w:numPr>
              <w:spacing w:line="360" w:lineRule="auto"/>
              <w:ind w:left="426" w:hanging="426"/>
              <w:jc w:val="both"/>
              <w:rPr>
                <w:lang w:val="et-EE"/>
              </w:rPr>
            </w:pPr>
            <w:r w:rsidRPr="001048CD">
              <w:rPr>
                <w:lang w:val="et-EE"/>
              </w:rPr>
              <w:t xml:space="preserve">Koolieelse lasteasutuse seadusest, </w:t>
            </w:r>
          </w:p>
          <w:p w:rsidR="00BB7260" w:rsidRPr="001048CD" w:rsidRDefault="00BB7260" w:rsidP="007B670D">
            <w:pPr>
              <w:numPr>
                <w:ilvl w:val="0"/>
                <w:numId w:val="12"/>
              </w:numPr>
              <w:spacing w:line="360" w:lineRule="auto"/>
              <w:ind w:left="426" w:hanging="426"/>
              <w:jc w:val="both"/>
              <w:rPr>
                <w:lang w:val="et-EE"/>
              </w:rPr>
            </w:pPr>
            <w:r w:rsidRPr="001048CD">
              <w:rPr>
                <w:bCs/>
                <w:lang w:val="fi-FI"/>
              </w:rPr>
              <w:t>Koolieelse lasteasutuse riiklik õppekava</w:t>
            </w:r>
            <w:r>
              <w:rPr>
                <w:bCs/>
                <w:lang w:val="fi-FI"/>
              </w:rPr>
              <w:t>st</w:t>
            </w:r>
            <w:r w:rsidRPr="001048CD">
              <w:rPr>
                <w:bCs/>
                <w:lang w:val="fi-FI"/>
              </w:rPr>
              <w:t>,</w:t>
            </w:r>
          </w:p>
          <w:p w:rsidR="00BB7260" w:rsidRPr="001048CD" w:rsidRDefault="00BB7260" w:rsidP="007B670D">
            <w:pPr>
              <w:numPr>
                <w:ilvl w:val="0"/>
                <w:numId w:val="12"/>
              </w:numPr>
              <w:spacing w:line="360" w:lineRule="auto"/>
              <w:ind w:left="426" w:hanging="426"/>
              <w:jc w:val="both"/>
              <w:rPr>
                <w:lang w:val="et-EE"/>
              </w:rPr>
            </w:pPr>
            <w:r w:rsidRPr="001048CD">
              <w:rPr>
                <w:lang w:val="et-EE"/>
              </w:rPr>
              <w:t xml:space="preserve">Kohaliku omavalitsuse õigusaktidest, </w:t>
            </w:r>
          </w:p>
          <w:p w:rsidR="00BB7260" w:rsidRPr="001048CD" w:rsidRDefault="00BB7260" w:rsidP="007B670D">
            <w:pPr>
              <w:numPr>
                <w:ilvl w:val="0"/>
                <w:numId w:val="12"/>
              </w:numPr>
              <w:spacing w:line="360" w:lineRule="auto"/>
              <w:ind w:left="426" w:hanging="426"/>
              <w:jc w:val="both"/>
              <w:rPr>
                <w:lang w:val="et-EE"/>
              </w:rPr>
            </w:pPr>
            <w:r w:rsidRPr="001048CD">
              <w:rPr>
                <w:lang w:val="et-EE"/>
              </w:rPr>
              <w:t>Narva  Linnavalitsuse Kultuuriosakonna käskkirjadest ja määrustest,</w:t>
            </w:r>
          </w:p>
          <w:p w:rsidR="00BB7260" w:rsidRPr="001048CD" w:rsidRDefault="00BB7260" w:rsidP="007B670D">
            <w:pPr>
              <w:numPr>
                <w:ilvl w:val="0"/>
                <w:numId w:val="12"/>
              </w:numPr>
              <w:spacing w:line="360" w:lineRule="auto"/>
              <w:ind w:left="426" w:hanging="426"/>
              <w:jc w:val="both"/>
              <w:rPr>
                <w:lang w:val="et-EE"/>
              </w:rPr>
            </w:pPr>
            <w:r w:rsidRPr="001048CD">
              <w:rPr>
                <w:lang w:val="et-EE"/>
              </w:rPr>
              <w:t>Lasteasutuse Põhimäärusest.</w:t>
            </w:r>
          </w:p>
          <w:p w:rsidR="00BB7260" w:rsidRPr="00CE2E52" w:rsidRDefault="00BB7260" w:rsidP="007B670D">
            <w:pPr>
              <w:spacing w:line="360" w:lineRule="auto"/>
              <w:ind w:left="180" w:hanging="180"/>
              <w:jc w:val="both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CE2E52">
              <w:rPr>
                <w:lang w:val="et-EE"/>
              </w:rPr>
              <w:t>Ministri käskkirja nr 246 alusel 17.03.2004. aastal oli välja antud luba pedagoogilisele tegevusele nr 3108HTM.</w:t>
            </w:r>
          </w:p>
          <w:p w:rsidR="00BB7260" w:rsidRPr="00CE2E52" w:rsidRDefault="00BB7260" w:rsidP="007B670D">
            <w:pPr>
              <w:spacing w:line="360" w:lineRule="auto"/>
              <w:ind w:left="180" w:hanging="180"/>
              <w:jc w:val="both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CE2E52">
              <w:rPr>
                <w:lang w:val="et-EE"/>
              </w:rPr>
              <w:t>Koolieelne Lasteasutus Pääsuke tegutseb Narva Linnavalitsuse määrusega 12.04.2004.a nr 18/12 kinnitatud põhimääruse alusel.</w:t>
            </w:r>
          </w:p>
          <w:p w:rsidR="00BB7260" w:rsidRPr="000E15F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0E15F0">
              <w:rPr>
                <w:lang w:val="et-EE"/>
              </w:rPr>
              <w:t>Alates 2009.a on välja töötatud</w:t>
            </w:r>
            <w:r w:rsidRPr="000E15F0">
              <w:rPr>
                <w:b/>
                <w:lang w:val="et-EE"/>
              </w:rPr>
              <w:t xml:space="preserve"> </w:t>
            </w:r>
            <w:r w:rsidRPr="000E15F0">
              <w:rPr>
                <w:lang w:val="et-EE"/>
              </w:rPr>
              <w:t xml:space="preserve">uus </w:t>
            </w:r>
            <w:r w:rsidRPr="000E15F0">
              <w:rPr>
                <w:u w:val="single"/>
                <w:lang w:val="et-EE"/>
              </w:rPr>
              <w:t>Narva Koolieelse Lasteasutuse Pääsuke õppekava</w:t>
            </w:r>
            <w:r w:rsidRPr="000E15F0">
              <w:rPr>
                <w:lang w:val="et-EE"/>
              </w:rPr>
              <w:t xml:space="preserve"> – </w:t>
            </w:r>
          </w:p>
          <w:p w:rsidR="00BB7260" w:rsidRPr="000E15F0" w:rsidRDefault="00BB7260" w:rsidP="007B670D">
            <w:pPr>
              <w:spacing w:line="360" w:lineRule="auto"/>
              <w:ind w:left="180"/>
              <w:rPr>
                <w:lang w:val="et-EE"/>
              </w:rPr>
            </w:pPr>
            <w:r w:rsidRPr="000E15F0">
              <w:rPr>
                <w:lang w:val="et-EE"/>
              </w:rPr>
              <w:t>õppe- ja kasvatustegevuse alusdokument, mis on koostatud riikliku õppekava alusel.</w:t>
            </w:r>
          </w:p>
          <w:p w:rsidR="00BB7260" w:rsidRDefault="00BB7260" w:rsidP="007B670D">
            <w:pPr>
              <w:spacing w:line="360" w:lineRule="auto"/>
              <w:jc w:val="both"/>
              <w:rPr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rFonts w:ascii="Arial Narrow" w:hAnsi="Arial Narrow"/>
                <w:color w:val="008000"/>
                <w:lang w:val="et-EE"/>
              </w:rPr>
            </w:pPr>
            <w:r>
              <w:rPr>
                <w:lang w:val="et-EE"/>
              </w:rPr>
              <w:t xml:space="preserve">Tänapäeval on Narva </w:t>
            </w:r>
            <w:r w:rsidRPr="0015306C">
              <w:rPr>
                <w:lang w:val="et-EE"/>
              </w:rPr>
              <w:t>Koolieelne Lasteasutus Pääsuke</w:t>
            </w:r>
            <w:r>
              <w:rPr>
                <w:lang w:val="et-EE"/>
              </w:rPr>
              <w:t xml:space="preserve"> kiiresti arenev.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 w:rsidRPr="008B1272">
              <w:rPr>
                <w:lang w:val="et-EE"/>
              </w:rPr>
              <w:t>Narva Koolieelne Lasteasutus Pääsuke</w:t>
            </w:r>
            <w:r>
              <w:rPr>
                <w:lang w:val="et-EE"/>
              </w:rPr>
              <w:t>,</w:t>
            </w:r>
            <w:r w:rsidRPr="00D33515">
              <w:rPr>
                <w:lang w:val="et-EE"/>
              </w:rPr>
              <w:t xml:space="preserve"> kus kasvatatakse ja arenda</w:t>
            </w:r>
            <w:r>
              <w:rPr>
                <w:lang w:val="et-EE"/>
              </w:rPr>
              <w:t>takse koolieast nooremaid lapsi,</w:t>
            </w:r>
            <w:r w:rsidRPr="008B1272">
              <w:rPr>
                <w:lang w:val="et-EE"/>
              </w:rPr>
              <w:t xml:space="preserve"> on kodune ja turvaline lastea</w:t>
            </w:r>
            <w:r>
              <w:rPr>
                <w:lang w:val="et-EE"/>
              </w:rPr>
              <w:t>sutus</w:t>
            </w:r>
            <w:r w:rsidRPr="008B1272">
              <w:rPr>
                <w:lang w:val="et-EE"/>
              </w:rPr>
              <w:t xml:space="preserve">, mille kollektiiv teeb kõik endastoleneva, et olla igale perekonnale toeks lapse õpetamisel, päevahoiul </w:t>
            </w:r>
            <w:r>
              <w:rPr>
                <w:lang w:val="et-EE"/>
              </w:rPr>
              <w:t>ning kooliks ettevalmistamisel.</w:t>
            </w:r>
          </w:p>
          <w:p w:rsidR="00BB7260" w:rsidRDefault="00BB7260" w:rsidP="007B670D">
            <w:pPr>
              <w:spacing w:line="360" w:lineRule="auto"/>
              <w:jc w:val="both"/>
              <w:rPr>
                <w:lang w:val="et-EE"/>
              </w:rPr>
            </w:pPr>
            <w:r w:rsidRPr="00D54335">
              <w:rPr>
                <w:bCs/>
                <w:lang w:val="en-US"/>
              </w:rPr>
              <w:t>Ter</w:t>
            </w:r>
            <w:r>
              <w:rPr>
                <w:bCs/>
                <w:lang w:val="en-US"/>
              </w:rPr>
              <w:t xml:space="preserve">vise hoidmine ja tugevdamine </w:t>
            </w:r>
            <w:r w:rsidRPr="00D54335">
              <w:rPr>
                <w:bCs/>
                <w:lang w:val="en-US"/>
              </w:rPr>
              <w:t>see on lasteasutuse tegevuse prioriteetne ülesanne.</w:t>
            </w:r>
          </w:p>
          <w:p w:rsidR="00BB7260" w:rsidRDefault="00BB7260" w:rsidP="007B670D">
            <w:pPr>
              <w:spacing w:line="360" w:lineRule="auto"/>
              <w:jc w:val="both"/>
              <w:rPr>
                <w:lang w:val="et-EE"/>
              </w:rPr>
            </w:pPr>
          </w:p>
          <w:p w:rsidR="00BB7260" w:rsidRPr="0015306C" w:rsidRDefault="00BB7260" w:rsidP="007B670D">
            <w:pPr>
              <w:spacing w:line="360" w:lineRule="auto"/>
              <w:jc w:val="both"/>
              <w:rPr>
                <w:lang w:val="et-EE"/>
              </w:rPr>
            </w:pPr>
            <w:r w:rsidRPr="0015306C">
              <w:rPr>
                <w:lang w:val="et-EE"/>
              </w:rPr>
              <w:t>Koolieelses Lasteasutuses Pääsuke on olemas spordi- ja muusikasaal, metoodika- ja logopeediline kabinetid, meditsiinikabinet, eesti keele klass ja teised ametiruumid.</w:t>
            </w:r>
          </w:p>
          <w:p w:rsidR="00BB7260" w:rsidRDefault="00BB7260" w:rsidP="007B670D">
            <w:pPr>
              <w:spacing w:line="360" w:lineRule="auto"/>
              <w:rPr>
                <w:lang w:val="en-US"/>
              </w:rPr>
            </w:pPr>
            <w:r w:rsidRPr="00533761">
              <w:rPr>
                <w:u w:val="single"/>
                <w:lang w:val="en-US"/>
              </w:rPr>
              <w:t xml:space="preserve">Lasteasutuses  töötab  </w:t>
            </w:r>
            <w:r w:rsidRPr="006522EE">
              <w:rPr>
                <w:b/>
                <w:u w:val="single"/>
                <w:lang w:val="en-US"/>
              </w:rPr>
              <w:t>29</w:t>
            </w:r>
            <w:r w:rsidRPr="00533761">
              <w:rPr>
                <w:u w:val="single"/>
                <w:lang w:val="en-US"/>
              </w:rPr>
              <w:t xml:space="preserve"> töötajat</w:t>
            </w:r>
            <w:r w:rsidRPr="00533761">
              <w:rPr>
                <w:lang w:val="en-US"/>
              </w:rPr>
              <w:t>:</w:t>
            </w:r>
          </w:p>
          <w:p w:rsidR="00BB7260" w:rsidRPr="006522EE" w:rsidRDefault="00BB7260" w:rsidP="007B670D">
            <w:pPr>
              <w:spacing w:line="360" w:lineRule="auto"/>
              <w:rPr>
                <w:lang w:val="en-US"/>
              </w:rPr>
            </w:pPr>
            <w:r w:rsidRPr="00533761">
              <w:rPr>
                <w:lang w:val="en-US"/>
              </w:rPr>
              <w:t xml:space="preserve">pedagoogid                - </w:t>
            </w:r>
            <w:r w:rsidRPr="006522EE">
              <w:rPr>
                <w:lang w:val="en-US"/>
              </w:rPr>
              <w:t>14</w:t>
            </w:r>
            <w:r w:rsidRPr="006522EE">
              <w:rPr>
                <w:bCs/>
                <w:lang w:val="en-US"/>
              </w:rPr>
              <w:t xml:space="preserve"> </w:t>
            </w:r>
          </w:p>
          <w:p w:rsidR="00BB7260" w:rsidRPr="006522EE" w:rsidRDefault="00BB7260" w:rsidP="007B670D">
            <w:pPr>
              <w:spacing w:line="360" w:lineRule="auto"/>
              <w:rPr>
                <w:lang w:val="en-US"/>
              </w:rPr>
            </w:pPr>
            <w:r w:rsidRPr="006522EE">
              <w:rPr>
                <w:bCs/>
                <w:lang w:val="en-US"/>
              </w:rPr>
              <w:t>teenindav personal    - 15</w:t>
            </w:r>
          </w:p>
          <w:p w:rsidR="00BB7260" w:rsidRPr="00E8050B" w:rsidRDefault="00BB7260" w:rsidP="007B670D">
            <w:pPr>
              <w:spacing w:line="360" w:lineRule="auto"/>
              <w:rPr>
                <w:lang w:val="et-EE"/>
              </w:rPr>
            </w:pPr>
            <w:r w:rsidRPr="00E8050B">
              <w:rPr>
                <w:lang w:val="et-EE"/>
              </w:rPr>
              <w:t xml:space="preserve">Lasteasutuses töötab pidevalt </w:t>
            </w:r>
            <w:r w:rsidRPr="00E8050B">
              <w:rPr>
                <w:u w:val="single"/>
                <w:lang w:val="et-EE"/>
              </w:rPr>
              <w:t>logopeed</w:t>
            </w:r>
            <w:r w:rsidRPr="004E547A">
              <w:rPr>
                <w:lang w:val="et-EE"/>
              </w:rPr>
              <w:t>,</w:t>
            </w:r>
            <w:r w:rsidRPr="00E8050B">
              <w:rPr>
                <w:lang w:val="et-EE"/>
              </w:rPr>
              <w:t xml:space="preserve"> mis tegutseb lastega indi</w:t>
            </w:r>
            <w:r>
              <w:rPr>
                <w:lang w:val="et-EE"/>
              </w:rPr>
              <w:t>viduaalsete tegevuskavade järgi,</w:t>
            </w:r>
          </w:p>
          <w:p w:rsidR="00BB7260" w:rsidRPr="006522EE" w:rsidRDefault="00BB7260" w:rsidP="007B670D">
            <w:pPr>
              <w:spacing w:line="360" w:lineRule="auto"/>
              <w:rPr>
                <w:lang w:val="et-EE"/>
              </w:rPr>
            </w:pPr>
            <w:r w:rsidRPr="00113F66">
              <w:rPr>
                <w:u w:val="single"/>
                <w:lang w:val="et-EE"/>
              </w:rPr>
              <w:t>muusikaõpetaja</w:t>
            </w:r>
            <w:r w:rsidRPr="00CE2E52">
              <w:rPr>
                <w:lang w:val="et-EE"/>
              </w:rPr>
              <w:t xml:space="preserve"> ja </w:t>
            </w:r>
            <w:r w:rsidRPr="00113F66">
              <w:rPr>
                <w:u w:val="single"/>
                <w:lang w:val="et-EE"/>
              </w:rPr>
              <w:t>liikumisõpetaja</w:t>
            </w:r>
            <w:r w:rsidRPr="00CE2E52">
              <w:rPr>
                <w:lang w:val="et-EE"/>
              </w:rPr>
              <w:t>.</w:t>
            </w:r>
            <w:r>
              <w:rPr>
                <w:lang w:val="et-EE"/>
              </w:rPr>
              <w:t xml:space="preserve"> </w:t>
            </w:r>
            <w:r w:rsidRPr="006522EE">
              <w:rPr>
                <w:lang w:val="et-EE"/>
              </w:rPr>
              <w:t>Alates 2009.a</w:t>
            </w:r>
            <w:r w:rsidRPr="006522EE">
              <w:rPr>
                <w:b/>
                <w:lang w:val="et-EE"/>
              </w:rPr>
              <w:t xml:space="preserve"> </w:t>
            </w:r>
            <w:r w:rsidRPr="006522EE">
              <w:rPr>
                <w:lang w:val="et-EE"/>
              </w:rPr>
              <w:t xml:space="preserve">lasteasutuses alustas laste </w:t>
            </w:r>
            <w:r w:rsidRPr="006522EE">
              <w:rPr>
                <w:u w:val="single"/>
                <w:lang w:val="et-EE"/>
              </w:rPr>
              <w:t>eesti keele õpetamine</w:t>
            </w:r>
            <w:r w:rsidRPr="006522EE">
              <w:rPr>
                <w:lang w:val="et-EE"/>
              </w:rPr>
              <w:t xml:space="preserve"> kolmeaastaselt.</w:t>
            </w:r>
          </w:p>
          <w:p w:rsidR="00BB7260" w:rsidRPr="00A71D2C" w:rsidRDefault="00BB7260" w:rsidP="007B670D">
            <w:pPr>
              <w:spacing w:line="360" w:lineRule="auto"/>
              <w:rPr>
                <w:lang w:val="et-EE"/>
              </w:rPr>
            </w:pPr>
            <w:r w:rsidRPr="00D34311">
              <w:rPr>
                <w:lang w:val="et-EE"/>
              </w:rPr>
              <w:t xml:space="preserve">Pedagoogiline kollektiiv ja </w:t>
            </w:r>
            <w:r w:rsidRPr="00411764">
              <w:rPr>
                <w:bCs/>
                <w:lang w:val="et-EE"/>
              </w:rPr>
              <w:t>teenindav personal</w:t>
            </w:r>
            <w:r w:rsidRPr="00A71D2C">
              <w:rPr>
                <w:lang w:val="et-EE"/>
              </w:rPr>
              <w:t xml:space="preserve"> osaleb aktiivselt täiendkoolitustel.</w:t>
            </w:r>
          </w:p>
          <w:p w:rsidR="00BB7260" w:rsidRPr="00113F66" w:rsidRDefault="00BB7260" w:rsidP="007B670D">
            <w:pPr>
              <w:spacing w:line="360" w:lineRule="auto"/>
              <w:rPr>
                <w:lang w:val="et-EE"/>
              </w:rPr>
            </w:pPr>
            <w:r w:rsidRPr="008222A8">
              <w:rPr>
                <w:lang w:val="et-EE"/>
              </w:rPr>
              <w:t xml:space="preserve">Lasteasutuses </w:t>
            </w:r>
            <w:r>
              <w:rPr>
                <w:lang w:val="et-EE"/>
              </w:rPr>
              <w:t xml:space="preserve">aktiivselt kasutatakse infotehnoloogiat. </w:t>
            </w:r>
            <w:r w:rsidRPr="008222A8">
              <w:rPr>
                <w:lang w:val="et-EE"/>
              </w:rPr>
              <w:t xml:space="preserve">Viimasel aastal on uuendatud lasteasutuse veebileht. </w:t>
            </w:r>
          </w:p>
          <w:p w:rsidR="00BB7260" w:rsidRPr="006247E6" w:rsidRDefault="00BB7260" w:rsidP="007B670D">
            <w:pPr>
              <w:spacing w:line="360" w:lineRule="auto"/>
              <w:rPr>
                <w:u w:val="single"/>
                <w:lang w:val="et-EE"/>
              </w:rPr>
            </w:pPr>
            <w:r w:rsidRPr="001F2977">
              <w:rPr>
                <w:u w:val="single"/>
                <w:lang w:val="et-EE"/>
              </w:rPr>
              <w:t xml:space="preserve">Narva Koolieelse Lasteasutuse Pääsuke </w:t>
            </w:r>
            <w:r>
              <w:rPr>
                <w:u w:val="single"/>
                <w:lang w:val="et-EE"/>
              </w:rPr>
              <w:t>missioon ja p</w:t>
            </w:r>
            <w:r w:rsidRPr="006247E6">
              <w:rPr>
                <w:u w:val="single"/>
                <w:lang w:val="et-EE"/>
              </w:rPr>
              <w:t xml:space="preserve">õhiline  eesmärk: </w:t>
            </w:r>
          </w:p>
          <w:p w:rsidR="00BB7260" w:rsidRPr="006247E6" w:rsidRDefault="00BB7260" w:rsidP="007B670D">
            <w:pPr>
              <w:spacing w:line="360" w:lineRule="auto"/>
              <w:rPr>
                <w:lang w:val="et-EE"/>
              </w:rPr>
            </w:pPr>
            <w:r w:rsidRPr="006247E6">
              <w:rPr>
                <w:lang w:val="et-EE"/>
              </w:rPr>
              <w:t>Saata kooli laps lasteaiast füüsiliselt tervena emotsionaalselt ettevalmistatuna, intel</w:t>
            </w:r>
            <w:r>
              <w:rPr>
                <w:lang w:val="et-EE"/>
              </w:rPr>
              <w:t>l</w:t>
            </w:r>
            <w:r w:rsidRPr="006247E6">
              <w:rPr>
                <w:lang w:val="et-EE"/>
              </w:rPr>
              <w:t>ektuaalselt arendatuna.</w:t>
            </w:r>
          </w:p>
        </w:tc>
      </w:tr>
    </w:tbl>
    <w:p w:rsidR="00BB7260" w:rsidRDefault="00BB7260" w:rsidP="007B670D">
      <w:pPr>
        <w:spacing w:line="360" w:lineRule="auto"/>
        <w:rPr>
          <w:lang w:val="et-EE"/>
        </w:rPr>
      </w:pPr>
    </w:p>
    <w:p w:rsidR="00BB7260" w:rsidRDefault="00BB7260" w:rsidP="007B670D">
      <w:pPr>
        <w:spacing w:line="360" w:lineRule="auto"/>
        <w:rPr>
          <w:lang w:val="et-EE"/>
        </w:rPr>
      </w:pPr>
    </w:p>
    <w:p w:rsidR="00BB7260" w:rsidRPr="00BE6BE3" w:rsidRDefault="00BB7260" w:rsidP="007B670D">
      <w:pPr>
        <w:spacing w:line="360" w:lineRule="auto"/>
        <w:rPr>
          <w:lang w:val="et-EE"/>
        </w:rPr>
      </w:pPr>
    </w:p>
    <w:p w:rsidR="00BB7260" w:rsidRPr="0081163B" w:rsidRDefault="00BB7260" w:rsidP="007B670D">
      <w:pPr>
        <w:pStyle w:val="Heading2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jc w:val="left"/>
        <w:rPr>
          <w:bCs w:val="0"/>
          <w:sz w:val="28"/>
          <w:szCs w:val="28"/>
          <w:lang w:val="et-EE"/>
        </w:rPr>
      </w:pPr>
      <w:r w:rsidRPr="0081163B">
        <w:rPr>
          <w:bCs w:val="0"/>
          <w:sz w:val="28"/>
          <w:szCs w:val="28"/>
          <w:lang w:val="et-EE"/>
        </w:rPr>
        <w:t>Õppeasutuse  arengukava  eesmärgid</w:t>
      </w:r>
    </w:p>
    <w:p w:rsidR="00BB7260" w:rsidRDefault="00BB7260" w:rsidP="007B670D">
      <w:pPr>
        <w:spacing w:line="360" w:lineRule="auto"/>
        <w:ind w:left="360"/>
        <w:rPr>
          <w:lang w:val="et-E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368"/>
        <w:gridCol w:w="8238"/>
      </w:tblGrid>
      <w:tr w:rsidR="00BB7260" w:rsidRPr="00F72785" w:rsidTr="00083B47"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24061" w:rsidRDefault="00BB7260" w:rsidP="007B670D">
            <w:pPr>
              <w:spacing w:line="360" w:lineRule="auto"/>
              <w:jc w:val="center"/>
              <w:rPr>
                <w:b/>
                <w:lang w:val="et-EE"/>
              </w:rPr>
            </w:pPr>
            <w:r w:rsidRPr="00924061">
              <w:rPr>
                <w:b/>
                <w:lang w:val="et-EE"/>
              </w:rPr>
              <w:t>Õppeaasta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924061" w:rsidRDefault="00BB7260" w:rsidP="007B670D">
            <w:pPr>
              <w:pStyle w:val="TableContents"/>
              <w:spacing w:line="360" w:lineRule="auto"/>
              <w:jc w:val="center"/>
              <w:rPr>
                <w:b/>
                <w:lang w:val="et-EE"/>
              </w:rPr>
            </w:pPr>
            <w:r w:rsidRPr="00924061">
              <w:rPr>
                <w:b/>
                <w:lang w:val="et-EE"/>
              </w:rPr>
              <w:t>Õppeasutuse eesmärgid kolmel viimasel ja kahel järgneval õppeaastal</w:t>
            </w:r>
          </w:p>
        </w:tc>
      </w:tr>
      <w:tr w:rsidR="00BB7260" w:rsidRPr="00F72785" w:rsidTr="00370301"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2006.a. 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7260" w:rsidRPr="00A86BBD" w:rsidRDefault="00BB7260" w:rsidP="007B670D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spacing w:line="360" w:lineRule="auto"/>
              <w:ind w:left="252" w:hanging="252"/>
              <w:rPr>
                <w:lang w:val="et-EE"/>
              </w:rPr>
            </w:pPr>
            <w:r w:rsidRPr="00A86BBD">
              <w:rPr>
                <w:lang w:val="et-EE"/>
              </w:rPr>
              <w:t>Laste vaimse arengu taseme määramise metoodika sobitamine ja adapteerumine.</w:t>
            </w:r>
          </w:p>
          <w:p w:rsidR="00BB7260" w:rsidRDefault="00BB7260" w:rsidP="007B670D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spacing w:line="360" w:lineRule="auto"/>
              <w:ind w:left="252" w:hanging="252"/>
              <w:rPr>
                <w:lang w:val="et-EE"/>
              </w:rPr>
            </w:pPr>
            <w:r w:rsidRPr="00A86BBD">
              <w:rPr>
                <w:lang w:val="et-EE"/>
              </w:rPr>
              <w:t>Töötada välja arendavate mängude ja tundide süsteem koolieelsete laste jaoks.</w:t>
            </w:r>
          </w:p>
          <w:p w:rsidR="00BB7260" w:rsidRPr="00370301" w:rsidRDefault="00BB7260" w:rsidP="007B670D">
            <w:pPr>
              <w:numPr>
                <w:ilvl w:val="0"/>
                <w:numId w:val="6"/>
              </w:numPr>
              <w:tabs>
                <w:tab w:val="clear" w:pos="720"/>
                <w:tab w:val="num" w:pos="252"/>
              </w:tabs>
              <w:spacing w:line="360" w:lineRule="auto"/>
              <w:ind w:left="252" w:hanging="252"/>
              <w:rPr>
                <w:lang w:val="et-EE"/>
              </w:rPr>
            </w:pPr>
            <w:r w:rsidRPr="00485388">
              <w:rPr>
                <w:lang w:val="et-EE"/>
              </w:rPr>
              <w:t>Õpetada lastele hoolivalt suhtuma oma tervisesse, oskust määrata oma seisundit ja tundeid.</w:t>
            </w:r>
          </w:p>
        </w:tc>
      </w:tr>
      <w:tr w:rsidR="00BB7260" w:rsidRPr="00F72785" w:rsidTr="00370301"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2007.a.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1.  </w:t>
            </w:r>
            <w:r w:rsidRPr="00485388">
              <w:rPr>
                <w:lang w:val="et-EE"/>
              </w:rPr>
              <w:t>Laiendada tööd laste sotsialiseerimise suunas</w:t>
            </w:r>
            <w:r w:rsidRPr="00370301">
              <w:rPr>
                <w:lang w:val="et-EE"/>
              </w:rPr>
              <w:t>.</w:t>
            </w:r>
          </w:p>
          <w:p w:rsidR="00BB7260" w:rsidRDefault="00BB7260" w:rsidP="007B670D">
            <w:pPr>
              <w:spacing w:line="360" w:lineRule="auto"/>
              <w:ind w:left="333" w:hanging="333"/>
              <w:rPr>
                <w:lang w:val="et-EE"/>
              </w:rPr>
            </w:pPr>
            <w:r>
              <w:rPr>
                <w:lang w:val="et-EE"/>
              </w:rPr>
              <w:t xml:space="preserve">2.  </w:t>
            </w:r>
            <w:r w:rsidRPr="00485388">
              <w:rPr>
                <w:lang w:val="et-EE"/>
              </w:rPr>
              <w:t>Integreerumine eesti ühiskonda. Eesti keele õpetamise kvaliteedi tõstmine, kasutades selleks kõiki tegevuse liike – laulmist, liikumist, mänge, õppetunde.</w:t>
            </w:r>
          </w:p>
          <w:p w:rsidR="00BB7260" w:rsidRPr="00A86BBD" w:rsidRDefault="00BB7260" w:rsidP="007B670D">
            <w:pPr>
              <w:spacing w:line="360" w:lineRule="auto"/>
              <w:ind w:left="333" w:hanging="333"/>
              <w:rPr>
                <w:lang w:val="et-EE"/>
              </w:rPr>
            </w:pPr>
            <w:r>
              <w:rPr>
                <w:lang w:val="et-EE"/>
              </w:rPr>
              <w:t xml:space="preserve">3. </w:t>
            </w:r>
            <w:r w:rsidRPr="00485388">
              <w:rPr>
                <w:lang w:val="et-EE"/>
              </w:rPr>
              <w:t>Jätkata tööd õppeprogrammiga, arvestades laste nõudmisi ja huve.</w:t>
            </w:r>
          </w:p>
        </w:tc>
      </w:tr>
      <w:tr w:rsidR="00BB7260" w:rsidRPr="00F72785" w:rsidTr="00370301"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2008.a.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7260" w:rsidRPr="00C2479D" w:rsidRDefault="00BB7260" w:rsidP="007B670D">
            <w:pPr>
              <w:pStyle w:val="BodyTextIndent2"/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after="0" w:line="360" w:lineRule="auto"/>
              <w:ind w:left="252" w:hanging="252"/>
              <w:rPr>
                <w:lang w:val="et-EE"/>
              </w:rPr>
            </w:pPr>
            <w:r>
              <w:rPr>
                <w:lang w:val="et-EE"/>
              </w:rPr>
              <w:t>Juurutada kasvatamise ja õpetamise programmi regionaalne komponent (tutvumine oma linna ja maa ajalooga jne.)</w:t>
            </w:r>
          </w:p>
          <w:p w:rsidR="00BB7260" w:rsidRPr="00C2479D" w:rsidRDefault="00BB7260" w:rsidP="007B670D">
            <w:pPr>
              <w:pStyle w:val="BodyTextIndent2"/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after="0" w:line="360" w:lineRule="auto"/>
              <w:ind w:left="252" w:hanging="252"/>
              <w:rPr>
                <w:lang w:val="et-EE"/>
              </w:rPr>
            </w:pPr>
            <w:r>
              <w:rPr>
                <w:lang w:val="et-EE"/>
              </w:rPr>
              <w:t>Laste kõne arendamine, nende kommunikatiivse kompetentsuse vormimine, laste kaasamine kirjandusteoste omandamisse (kirjandusliku hariduse algelemendid), emakeel kakskeelsuse tingimustes.</w:t>
            </w:r>
          </w:p>
          <w:p w:rsidR="00BB7260" w:rsidRPr="00C2479D" w:rsidRDefault="00BB7260" w:rsidP="007B670D">
            <w:pPr>
              <w:spacing w:line="360" w:lineRule="auto"/>
              <w:ind w:left="252" w:hanging="252"/>
              <w:rPr>
                <w:lang w:val="et-EE"/>
              </w:rPr>
            </w:pPr>
            <w:r w:rsidRPr="00C2479D">
              <w:rPr>
                <w:lang w:val="et-EE"/>
              </w:rPr>
              <w:t>3. Täiskasvanute ja laste suunamine füüsilise kasvatuse, kui inimese õitsengu sümboli arendamisele läbi süžeelis-liikumise ja teadasaamise tegevuse.</w:t>
            </w:r>
          </w:p>
        </w:tc>
      </w:tr>
      <w:tr w:rsidR="00BB7260" w:rsidRPr="00F72785" w:rsidTr="00370301"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2009.a.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7260" w:rsidRPr="00C2479D" w:rsidRDefault="00BB7260" w:rsidP="007B670D">
            <w:pPr>
              <w:pStyle w:val="BodyTextIndent2"/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spacing w:after="0" w:line="360" w:lineRule="auto"/>
              <w:ind w:left="252" w:hanging="252"/>
              <w:jc w:val="both"/>
              <w:rPr>
                <w:lang w:val="et-EE"/>
              </w:rPr>
            </w:pPr>
            <w:r>
              <w:rPr>
                <w:lang w:val="et-EE"/>
              </w:rPr>
              <w:t>Rikastada rühmade arendavat keskkonda esemete teel läbi laste, vanemate ja pedagoogide loomingulise koostöö.</w:t>
            </w:r>
          </w:p>
          <w:p w:rsidR="00BB7260" w:rsidRPr="00C2479D" w:rsidRDefault="00BB7260" w:rsidP="007B670D">
            <w:pPr>
              <w:pStyle w:val="BodyTextIndent2"/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spacing w:after="0" w:line="360" w:lineRule="auto"/>
              <w:ind w:left="252" w:hanging="252"/>
              <w:jc w:val="both"/>
              <w:rPr>
                <w:lang w:val="et-EE"/>
              </w:rPr>
            </w:pPr>
            <w:r>
              <w:rPr>
                <w:lang w:val="et-EE"/>
              </w:rPr>
              <w:t>Luua arendavate mängude ja harjutuste pank laste emotsionaalse-meelelise taju</w:t>
            </w:r>
            <w:r w:rsidRPr="00C2479D">
              <w:rPr>
                <w:lang w:val="et-EE"/>
              </w:rPr>
              <w:t xml:space="preserve"> arendamiseks nende laialdaseks kasutamiseks pedagoogidele ja lastevanematele.</w:t>
            </w:r>
          </w:p>
          <w:p w:rsidR="00BB7260" w:rsidRPr="00C2479D" w:rsidRDefault="00BB7260" w:rsidP="007B670D">
            <w:pPr>
              <w:pStyle w:val="BodyTextIndent2"/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spacing w:after="0" w:line="360" w:lineRule="auto"/>
              <w:ind w:left="252" w:hanging="252"/>
              <w:jc w:val="both"/>
              <w:rPr>
                <w:lang w:val="et-EE"/>
              </w:rPr>
            </w:pPr>
            <w:r>
              <w:rPr>
                <w:lang w:val="et-EE"/>
              </w:rPr>
              <w:t>Koostöö lastevanematega ühtse mudeli loomisel laste arendamiseks ja õpetamiseks.</w:t>
            </w:r>
          </w:p>
          <w:p w:rsidR="00BB7260" w:rsidRPr="00C2479D" w:rsidRDefault="00BB7260" w:rsidP="007B670D">
            <w:pPr>
              <w:pStyle w:val="BodyTextIndent2"/>
              <w:numPr>
                <w:ilvl w:val="0"/>
                <w:numId w:val="5"/>
              </w:numPr>
              <w:tabs>
                <w:tab w:val="clear" w:pos="720"/>
                <w:tab w:val="num" w:pos="252"/>
              </w:tabs>
              <w:spacing w:after="0" w:line="360" w:lineRule="auto"/>
              <w:ind w:left="252" w:hanging="252"/>
              <w:jc w:val="both"/>
              <w:rPr>
                <w:lang w:val="et-EE"/>
              </w:rPr>
            </w:pPr>
            <w:r w:rsidRPr="00C2479D">
              <w:rPr>
                <w:lang w:val="et-EE"/>
              </w:rPr>
              <w:t>Tagada füüsiline, psüühiline ja intellektuaalne valmisolek kooliks.</w:t>
            </w:r>
          </w:p>
        </w:tc>
      </w:tr>
      <w:tr w:rsidR="00BB7260" w:rsidRPr="00F72785" w:rsidTr="00370301">
        <w:tc>
          <w:tcPr>
            <w:tcW w:w="1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2010.a.</w:t>
            </w:r>
          </w:p>
        </w:tc>
        <w:tc>
          <w:tcPr>
            <w:tcW w:w="8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7260" w:rsidRDefault="00BB7260" w:rsidP="007B670D">
            <w:pPr>
              <w:spacing w:line="360" w:lineRule="auto"/>
              <w:ind w:left="333" w:hanging="333"/>
              <w:rPr>
                <w:lang w:val="et-EE"/>
              </w:rPr>
            </w:pPr>
            <w:r w:rsidRPr="005177E8">
              <w:rPr>
                <w:lang w:val="et-EE"/>
              </w:rPr>
              <w:t xml:space="preserve">1.  </w:t>
            </w:r>
            <w:r>
              <w:rPr>
                <w:lang w:val="et-EE"/>
              </w:rPr>
              <w:t>L</w:t>
            </w:r>
            <w:r w:rsidRPr="005177E8">
              <w:rPr>
                <w:lang w:val="et-EE"/>
              </w:rPr>
              <w:t>uua asutus, kus töö on üles ehitatud iga lapse iseärasusi ja võimalusi arvestades.</w:t>
            </w:r>
          </w:p>
          <w:p w:rsidR="00BB7260" w:rsidRPr="00370301" w:rsidRDefault="00BB7260" w:rsidP="007B670D">
            <w:pPr>
              <w:spacing w:line="360" w:lineRule="auto"/>
              <w:ind w:left="333" w:hanging="333"/>
              <w:rPr>
                <w:lang w:val="et-EE"/>
              </w:rPr>
            </w:pPr>
            <w:r>
              <w:rPr>
                <w:lang w:val="et-EE"/>
              </w:rPr>
              <w:t xml:space="preserve">2.  </w:t>
            </w:r>
            <w:r w:rsidRPr="00370301">
              <w:rPr>
                <w:lang w:val="et-EE"/>
              </w:rPr>
              <w:t>Saata kooli laps lasteaiast füüsiliselt tervena emotsionaalselt ettevalmistatuna, intel</w:t>
            </w:r>
            <w:r>
              <w:rPr>
                <w:lang w:val="et-EE"/>
              </w:rPr>
              <w:t>l</w:t>
            </w:r>
            <w:r w:rsidRPr="00370301">
              <w:rPr>
                <w:lang w:val="et-EE"/>
              </w:rPr>
              <w:t>ektuaalselt arendatuna.</w:t>
            </w:r>
          </w:p>
          <w:p w:rsidR="00BB7260" w:rsidRPr="005177E8" w:rsidRDefault="00BB7260" w:rsidP="007B670D">
            <w:pPr>
              <w:spacing w:line="360" w:lineRule="auto"/>
              <w:ind w:left="333"/>
              <w:rPr>
                <w:color w:val="000000"/>
                <w:lang w:val="fi-FI"/>
              </w:rPr>
            </w:pPr>
            <w:r w:rsidRPr="005177E8">
              <w:rPr>
                <w:lang w:val="et-EE"/>
              </w:rPr>
              <w:t xml:space="preserve">Lapsed omandavad  alusharidust – teadused, oskused, vilumused ja käitumise normid, mis on baas </w:t>
            </w:r>
            <w:r w:rsidRPr="005177E8">
              <w:rPr>
                <w:color w:val="000000"/>
                <w:lang w:val="fi-FI"/>
              </w:rPr>
              <w:t>lapse mitmekülgne ja järjepidev areng kodu ja lasteasutuse koostöös</w:t>
            </w:r>
            <w:r w:rsidRPr="005177E8">
              <w:rPr>
                <w:lang w:val="et-EE"/>
              </w:rPr>
              <w:t>, mis lööb andmeid edukaks eluks koolis ja ühiskonnas.</w:t>
            </w:r>
          </w:p>
          <w:p w:rsidR="00BB7260" w:rsidRPr="00D1770C" w:rsidRDefault="00BB7260" w:rsidP="007B670D">
            <w:pPr>
              <w:spacing w:line="360" w:lineRule="auto"/>
              <w:ind w:left="333" w:hanging="283"/>
              <w:rPr>
                <w:lang w:val="fi-FI"/>
              </w:rPr>
            </w:pPr>
            <w:r w:rsidRPr="005177E8">
              <w:rPr>
                <w:lang w:val="et-EE"/>
              </w:rPr>
              <w:t xml:space="preserve">3. </w:t>
            </w:r>
            <w:r>
              <w:rPr>
                <w:lang w:val="et-EE"/>
              </w:rPr>
              <w:t xml:space="preserve"> </w:t>
            </w:r>
            <w:r w:rsidRPr="005177E8">
              <w:rPr>
                <w:color w:val="000000"/>
                <w:lang w:val="fi-FI"/>
              </w:rPr>
              <w:t>Lapse arengu toetamine lasteasutuses on meeskonnatöö</w:t>
            </w:r>
            <w:r w:rsidRPr="00D1770C">
              <w:rPr>
                <w:lang w:val="fi-FI"/>
              </w:rPr>
              <w:t xml:space="preserve">, mille toimimise eest vastutab lasteasutuse juhataja. </w:t>
            </w:r>
          </w:p>
          <w:p w:rsidR="00BB7260" w:rsidRDefault="00BB7260" w:rsidP="007B670D">
            <w:pPr>
              <w:spacing w:line="360" w:lineRule="auto"/>
              <w:ind w:left="333" w:hanging="283"/>
              <w:rPr>
                <w:color w:val="000000"/>
                <w:lang w:val="fi-FI"/>
              </w:rPr>
            </w:pPr>
            <w:r>
              <w:rPr>
                <w:lang w:val="et-EE"/>
              </w:rPr>
              <w:t xml:space="preserve">4.  </w:t>
            </w:r>
            <w:r w:rsidRPr="005177E8">
              <w:rPr>
                <w:lang w:val="et-EE"/>
              </w:rPr>
              <w:t>L</w:t>
            </w:r>
            <w:r w:rsidRPr="005177E8">
              <w:rPr>
                <w:color w:val="000000"/>
                <w:lang w:val="fi-FI"/>
              </w:rPr>
              <w:t xml:space="preserve">apse mitmekülgne ja järjepidev areng kodu ja lasteasutuse koostöös. </w:t>
            </w:r>
          </w:p>
          <w:p w:rsidR="00BB7260" w:rsidRDefault="00BB7260" w:rsidP="007B670D">
            <w:pPr>
              <w:pStyle w:val="BodyText2"/>
              <w:spacing w:after="0" w:line="360" w:lineRule="auto"/>
              <w:ind w:left="333"/>
              <w:jc w:val="both"/>
              <w:rPr>
                <w:lang w:val="et-EE"/>
              </w:rPr>
            </w:pPr>
            <w:r w:rsidRPr="005177E8">
              <w:rPr>
                <w:lang w:val="et-EE"/>
              </w:rPr>
              <w:t>Koostöö lastevanematega ühtse mudeli lo</w:t>
            </w:r>
            <w:r>
              <w:rPr>
                <w:lang w:val="et-EE"/>
              </w:rPr>
              <w:t>omisel laste arendamiseks ja õp</w:t>
            </w:r>
            <w:r w:rsidRPr="005177E8">
              <w:rPr>
                <w:lang w:val="et-EE"/>
              </w:rPr>
              <w:t>etamiseks.</w:t>
            </w:r>
          </w:p>
          <w:p w:rsidR="00BB7260" w:rsidRPr="00412323" w:rsidRDefault="00BB7260" w:rsidP="00412323">
            <w:pPr>
              <w:pStyle w:val="BodyText2"/>
              <w:numPr>
                <w:ilvl w:val="0"/>
                <w:numId w:val="5"/>
              </w:numPr>
              <w:tabs>
                <w:tab w:val="clear" w:pos="720"/>
                <w:tab w:val="num" w:pos="333"/>
              </w:tabs>
              <w:spacing w:after="0" w:line="360" w:lineRule="auto"/>
              <w:ind w:left="333" w:hanging="333"/>
              <w:jc w:val="both"/>
              <w:rPr>
                <w:lang w:val="et-EE"/>
              </w:rPr>
            </w:pPr>
            <w:r w:rsidRPr="005177E8">
              <w:rPr>
                <w:lang w:val="et-EE"/>
              </w:rPr>
              <w:t>Koostöö</w:t>
            </w:r>
            <w:r>
              <w:rPr>
                <w:lang w:val="et-EE"/>
              </w:rPr>
              <w:t xml:space="preserve"> ja kogemuse vahetamine teiste asutustega.</w:t>
            </w:r>
          </w:p>
        </w:tc>
      </w:tr>
    </w:tbl>
    <w:p w:rsidR="00BB7260" w:rsidRDefault="00BB7260" w:rsidP="007B670D">
      <w:pPr>
        <w:pStyle w:val="Heading2"/>
        <w:spacing w:line="360" w:lineRule="auto"/>
        <w:jc w:val="left"/>
        <w:rPr>
          <w:i/>
          <w:lang w:val="et-EE"/>
        </w:rPr>
      </w:pPr>
    </w:p>
    <w:p w:rsidR="00BB7260" w:rsidRPr="0081163B" w:rsidRDefault="00BB7260" w:rsidP="007B670D">
      <w:pPr>
        <w:spacing w:line="360" w:lineRule="auto"/>
        <w:rPr>
          <w:lang w:val="et-EE"/>
        </w:rPr>
      </w:pPr>
    </w:p>
    <w:p w:rsidR="00BB7260" w:rsidRPr="0081163B" w:rsidRDefault="00BB7260" w:rsidP="007B670D">
      <w:pPr>
        <w:pStyle w:val="Heading2"/>
        <w:numPr>
          <w:ilvl w:val="0"/>
          <w:numId w:val="6"/>
        </w:numPr>
        <w:tabs>
          <w:tab w:val="clear" w:pos="720"/>
          <w:tab w:val="num" w:pos="426"/>
        </w:tabs>
        <w:spacing w:line="360" w:lineRule="auto"/>
        <w:ind w:hanging="720"/>
        <w:jc w:val="left"/>
        <w:rPr>
          <w:sz w:val="28"/>
          <w:szCs w:val="28"/>
          <w:lang w:val="et-EE"/>
        </w:rPr>
      </w:pPr>
      <w:r w:rsidRPr="0081163B">
        <w:rPr>
          <w:sz w:val="28"/>
          <w:szCs w:val="28"/>
          <w:lang w:val="et-EE"/>
        </w:rPr>
        <w:t>Sisehindamissüsteemi  lühikirjeldus  (muudatused)</w:t>
      </w:r>
    </w:p>
    <w:p w:rsidR="00BB7260" w:rsidRPr="009F60FA" w:rsidRDefault="00BB7260" w:rsidP="00B63F9F">
      <w:pPr>
        <w:ind w:left="426"/>
        <w:jc w:val="both"/>
        <w:rPr>
          <w:i/>
          <w:lang w:val="et-EE"/>
        </w:rPr>
      </w:pPr>
      <w:r w:rsidRPr="009F60FA">
        <w:rPr>
          <w:i/>
          <w:lang w:val="et-EE"/>
        </w:rPr>
        <w:t>Sisehindamissüsteemi lühikirjeldus, tulemused kolme aasta kohta ja hinnangud mõju kohta õppeasutuse tööle.</w:t>
      </w:r>
    </w:p>
    <w:p w:rsidR="00BB7260" w:rsidRPr="00BA2A46" w:rsidRDefault="00BB7260" w:rsidP="007B670D">
      <w:pPr>
        <w:spacing w:line="360" w:lineRule="auto"/>
        <w:rPr>
          <w:lang w:val="et-EE"/>
        </w:rPr>
      </w:pPr>
    </w:p>
    <w:tbl>
      <w:tblPr>
        <w:tblW w:w="960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606"/>
      </w:tblGrid>
      <w:tr w:rsidR="00BB7260" w:rsidRPr="00F72785" w:rsidTr="00083B47">
        <w:tc>
          <w:tcPr>
            <w:tcW w:w="9606" w:type="dxa"/>
            <w:tcBorders>
              <w:top w:val="single" w:sz="4" w:space="0" w:color="auto"/>
              <w:bottom w:val="single" w:sz="4" w:space="0" w:color="auto"/>
            </w:tcBorders>
          </w:tcPr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Sisehindamise läbiviimine toimub regulaarselt (iga aasta) vastavalt üldplaanile ja lähtuvalt juhataja käskkirjast „Sisehindamise läbiviimisest </w:t>
            </w:r>
            <w:r w:rsidRPr="00257953">
              <w:rPr>
                <w:lang w:val="et-EE"/>
              </w:rPr>
              <w:t>Narva Koolieelse</w:t>
            </w:r>
            <w:r>
              <w:rPr>
                <w:lang w:val="et-EE"/>
              </w:rPr>
              <w:t>s</w:t>
            </w:r>
            <w:r w:rsidRPr="00257953">
              <w:rPr>
                <w:lang w:val="et-EE"/>
              </w:rPr>
              <w:t xml:space="preserve"> Lasteasutuse</w:t>
            </w:r>
            <w:r>
              <w:rPr>
                <w:lang w:val="et-EE"/>
              </w:rPr>
              <w:t>s</w:t>
            </w:r>
            <w:r w:rsidRPr="00257953">
              <w:rPr>
                <w:lang w:val="et-EE"/>
              </w:rPr>
              <w:t xml:space="preserve"> Pääsuk</w:t>
            </w:r>
            <w:r>
              <w:rPr>
                <w:lang w:val="et-EE"/>
              </w:rPr>
              <w:t>e”.</w:t>
            </w:r>
          </w:p>
          <w:p w:rsidR="00BB7260" w:rsidRDefault="00BB7260" w:rsidP="007B670D">
            <w:pPr>
              <w:spacing w:line="360" w:lineRule="auto"/>
              <w:rPr>
                <w:u w:val="single"/>
                <w:lang w:val="et-EE"/>
              </w:rPr>
            </w:pPr>
          </w:p>
          <w:p w:rsidR="00BB7260" w:rsidRPr="00123B49" w:rsidRDefault="00BB7260" w:rsidP="007B670D">
            <w:pPr>
              <w:spacing w:line="360" w:lineRule="auto"/>
              <w:rPr>
                <w:u w:val="single"/>
                <w:lang w:val="et-EE"/>
              </w:rPr>
            </w:pPr>
            <w:r w:rsidRPr="00123B49">
              <w:rPr>
                <w:u w:val="single"/>
                <w:lang w:val="et-EE"/>
              </w:rPr>
              <w:t>Sisehindamise läbiviimisel lähtuti järgmistest dokumentidest:</w:t>
            </w:r>
          </w:p>
          <w:p w:rsidR="00BB7260" w:rsidRPr="00123B49" w:rsidRDefault="00BB7260" w:rsidP="007B670D">
            <w:pPr>
              <w:numPr>
                <w:ilvl w:val="0"/>
                <w:numId w:val="11"/>
              </w:numPr>
              <w:spacing w:line="360" w:lineRule="auto"/>
              <w:ind w:left="322" w:hanging="284"/>
              <w:rPr>
                <w:lang w:val="et-EE"/>
              </w:rPr>
            </w:pPr>
            <w:r w:rsidRPr="00257953">
              <w:rPr>
                <w:lang w:val="et-EE"/>
              </w:rPr>
              <w:t>Narva Koolieelse Lasteasutuse Pääsuke</w:t>
            </w:r>
            <w:r>
              <w:rPr>
                <w:lang w:val="et-EE"/>
              </w:rPr>
              <w:t xml:space="preserve"> sisehindamise läbiviimise kord (</w:t>
            </w:r>
            <w:r w:rsidRPr="00367953">
              <w:rPr>
                <w:lang w:val="et-EE"/>
              </w:rPr>
              <w:t>kinnitatud j</w:t>
            </w:r>
            <w:r>
              <w:rPr>
                <w:lang w:val="et-EE"/>
              </w:rPr>
              <w:t xml:space="preserve">uhataja </w:t>
            </w:r>
            <w:r w:rsidRPr="00123B49">
              <w:rPr>
                <w:lang w:val="et-EE"/>
              </w:rPr>
              <w:t>03.09.2008</w:t>
            </w:r>
            <w:r>
              <w:rPr>
                <w:lang w:val="et-EE"/>
              </w:rPr>
              <w:t>.a</w:t>
            </w:r>
            <w:r>
              <w:rPr>
                <w:color w:val="FF0000"/>
                <w:lang w:val="et-EE"/>
              </w:rPr>
              <w:t xml:space="preserve"> </w:t>
            </w:r>
            <w:r w:rsidRPr="00367953">
              <w:rPr>
                <w:lang w:val="et-EE"/>
              </w:rPr>
              <w:t>käskkirjaga</w:t>
            </w:r>
            <w:r>
              <w:rPr>
                <w:lang w:val="et-EE"/>
              </w:rPr>
              <w:t xml:space="preserve"> </w:t>
            </w:r>
            <w:r w:rsidRPr="00123B49">
              <w:rPr>
                <w:lang w:val="et-EE"/>
              </w:rPr>
              <w:t>T-1.4</w:t>
            </w:r>
            <w:r>
              <w:rPr>
                <w:lang w:val="et-EE"/>
              </w:rPr>
              <w:t xml:space="preserve">.1 nr </w:t>
            </w:r>
            <w:r w:rsidRPr="00123B49">
              <w:rPr>
                <w:lang w:val="et-EE"/>
              </w:rPr>
              <w:t>9.2</w:t>
            </w:r>
            <w:r>
              <w:rPr>
                <w:lang w:val="et-EE"/>
              </w:rPr>
              <w:t>);</w:t>
            </w:r>
          </w:p>
          <w:p w:rsidR="00BB7260" w:rsidRDefault="00BB7260" w:rsidP="007B670D">
            <w:pPr>
              <w:numPr>
                <w:ilvl w:val="0"/>
                <w:numId w:val="11"/>
              </w:numPr>
              <w:spacing w:line="360" w:lineRule="auto"/>
              <w:ind w:left="322" w:hanging="284"/>
              <w:rPr>
                <w:lang w:val="et-EE"/>
              </w:rPr>
            </w:pPr>
            <w:r w:rsidRPr="00367953">
              <w:rPr>
                <w:lang w:val="et-EE"/>
              </w:rPr>
              <w:t xml:space="preserve">Haridus- ja </w:t>
            </w:r>
            <w:r>
              <w:rPr>
                <w:lang w:val="et-EE"/>
              </w:rPr>
              <w:t>T</w:t>
            </w:r>
            <w:r w:rsidRPr="00367953">
              <w:rPr>
                <w:lang w:val="et-EE"/>
              </w:rPr>
              <w:t xml:space="preserve">eadusministri </w:t>
            </w:r>
            <w:r>
              <w:rPr>
                <w:lang w:val="et-EE"/>
              </w:rPr>
              <w:t xml:space="preserve"> </w:t>
            </w:r>
            <w:r w:rsidRPr="00367953">
              <w:rPr>
                <w:lang w:val="et-EE"/>
              </w:rPr>
              <w:t>4. augusti 2006.a määrus nr 23 „Kooli ja koolieelse lasteasutuse nõustamise</w:t>
            </w:r>
            <w:r>
              <w:rPr>
                <w:lang w:val="et-EE"/>
              </w:rPr>
              <w:t xml:space="preserve"> tingimused ja kord sisehindamise küsimustes</w:t>
            </w:r>
            <w:r w:rsidRPr="00367953">
              <w:rPr>
                <w:lang w:val="et-EE"/>
              </w:rPr>
              <w:t>”</w:t>
            </w:r>
            <w:r>
              <w:rPr>
                <w:lang w:val="et-EE"/>
              </w:rPr>
              <w:t>;</w:t>
            </w:r>
          </w:p>
          <w:p w:rsidR="00BB7260" w:rsidRPr="0017000A" w:rsidRDefault="00BB7260" w:rsidP="007B670D">
            <w:pPr>
              <w:numPr>
                <w:ilvl w:val="0"/>
                <w:numId w:val="11"/>
              </w:numPr>
              <w:spacing w:line="360" w:lineRule="auto"/>
              <w:ind w:left="322" w:hanging="284"/>
              <w:rPr>
                <w:lang w:val="et-EE"/>
              </w:rPr>
            </w:pPr>
            <w:r w:rsidRPr="0017000A">
              <w:rPr>
                <w:lang w:val="et-EE"/>
              </w:rPr>
              <w:t>Haridus- ja Teadusministri 04.09.2007.a käskkirjast nr 855 „Õppeasutuste tegevusnäitajate kinnitamine”;</w:t>
            </w:r>
          </w:p>
          <w:p w:rsidR="00BB7260" w:rsidRPr="00367953" w:rsidRDefault="00BB7260" w:rsidP="007B670D">
            <w:pPr>
              <w:numPr>
                <w:ilvl w:val="0"/>
                <w:numId w:val="11"/>
              </w:numPr>
              <w:spacing w:line="360" w:lineRule="auto"/>
              <w:ind w:left="322" w:hanging="284"/>
              <w:rPr>
                <w:lang w:val="et-EE"/>
              </w:rPr>
            </w:pPr>
            <w:r>
              <w:rPr>
                <w:lang w:val="et-EE"/>
              </w:rPr>
              <w:t>muudest Haridus- ja Teadusministeeriumi veebilehel paigatud sisehindamist puudutavatest materjalidest.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b/>
                <w:lang w:val="et-EE"/>
              </w:rPr>
            </w:pPr>
            <w:r w:rsidRPr="00A16602">
              <w:rPr>
                <w:b/>
                <w:lang w:val="et-EE"/>
              </w:rPr>
              <w:t>Sisehindamise eesmärgi</w:t>
            </w:r>
            <w:r>
              <w:rPr>
                <w:b/>
                <w:lang w:val="et-EE"/>
              </w:rPr>
              <w:t>d:</w:t>
            </w:r>
          </w:p>
          <w:p w:rsidR="00BB7260" w:rsidRPr="0081163B" w:rsidRDefault="00BB7260" w:rsidP="007B670D">
            <w:pPr>
              <w:numPr>
                <w:ilvl w:val="0"/>
                <w:numId w:val="20"/>
              </w:numPr>
              <w:spacing w:line="360" w:lineRule="auto"/>
              <w:rPr>
                <w:lang w:val="et-EE"/>
              </w:rPr>
            </w:pPr>
            <w:r w:rsidRPr="0081163B">
              <w:rPr>
                <w:lang w:val="et-EE"/>
              </w:rPr>
              <w:t>Info kättesaamine personali kvaliteedi kohta ja selle rakendamine töötajate motivatsiooniks.</w:t>
            </w:r>
          </w:p>
          <w:p w:rsidR="00BB7260" w:rsidRPr="0081163B" w:rsidRDefault="00BB7260" w:rsidP="007B670D">
            <w:pPr>
              <w:numPr>
                <w:ilvl w:val="0"/>
                <w:numId w:val="20"/>
              </w:num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Õppimise ef</w:t>
            </w:r>
            <w:r w:rsidRPr="0081163B">
              <w:rPr>
                <w:lang w:val="et-EE"/>
              </w:rPr>
              <w:t>ektiivsuse hindamine ja õppimise vajaduse selgitamine.</w:t>
            </w:r>
          </w:p>
          <w:p w:rsidR="00BB7260" w:rsidRPr="0081163B" w:rsidRDefault="00BB7260" w:rsidP="007B670D">
            <w:pPr>
              <w:numPr>
                <w:ilvl w:val="0"/>
                <w:numId w:val="20"/>
              </w:numPr>
              <w:spacing w:line="360" w:lineRule="auto"/>
              <w:rPr>
                <w:lang w:val="et-EE"/>
              </w:rPr>
            </w:pPr>
            <w:r w:rsidRPr="0081163B">
              <w:rPr>
                <w:lang w:val="et-EE"/>
              </w:rPr>
              <w:t>Hinnata lasteasutuse tegevuse efektiivsust ning ressur</w:t>
            </w:r>
            <w:r>
              <w:rPr>
                <w:lang w:val="et-EE"/>
              </w:rPr>
              <w:t>s</w:t>
            </w:r>
            <w:r w:rsidRPr="0081163B">
              <w:rPr>
                <w:lang w:val="et-EE"/>
              </w:rPr>
              <w:t xml:space="preserve">side kasutamise otstarbekust. </w:t>
            </w:r>
          </w:p>
          <w:p w:rsidR="00BB7260" w:rsidRDefault="00BB7260" w:rsidP="007B670D">
            <w:pPr>
              <w:numPr>
                <w:ilvl w:val="0"/>
                <w:numId w:val="20"/>
              </w:num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Lasteasutuse töö organisatsiooni ja juhtimise parendamine.</w:t>
            </w:r>
          </w:p>
          <w:p w:rsidR="00BB7260" w:rsidRPr="0081163B" w:rsidRDefault="00BB7260" w:rsidP="007B670D">
            <w:pPr>
              <w:numPr>
                <w:ilvl w:val="0"/>
                <w:numId w:val="20"/>
              </w:num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Lasteasutuse õ</w:t>
            </w:r>
            <w:r w:rsidRPr="0081163B">
              <w:rPr>
                <w:lang w:val="et-EE"/>
              </w:rPr>
              <w:t>ppe- kasvatustegevuse parendamine.</w:t>
            </w:r>
          </w:p>
          <w:p w:rsidR="00BB7260" w:rsidRDefault="00BB7260" w:rsidP="007B670D">
            <w:pPr>
              <w:spacing w:line="360" w:lineRule="auto"/>
              <w:ind w:left="405"/>
              <w:rPr>
                <w:lang w:val="et-EE"/>
              </w:rPr>
            </w:pPr>
          </w:p>
          <w:p w:rsidR="00BB7260" w:rsidRPr="009F60FA" w:rsidRDefault="00BB7260" w:rsidP="007B670D">
            <w:pPr>
              <w:spacing w:line="360" w:lineRule="auto"/>
              <w:rPr>
                <w:b/>
                <w:lang w:val="et-EE"/>
              </w:rPr>
            </w:pPr>
            <w:r w:rsidRPr="009F60FA">
              <w:rPr>
                <w:b/>
                <w:lang w:val="et-EE"/>
              </w:rPr>
              <w:t>Sisehindamise meetodid:</w:t>
            </w:r>
          </w:p>
          <w:p w:rsidR="00BB7260" w:rsidRPr="009F60FA" w:rsidRDefault="00BB7260" w:rsidP="007B670D">
            <w:pPr>
              <w:spacing w:line="360" w:lineRule="auto"/>
              <w:jc w:val="both"/>
              <w:rPr>
                <w:lang w:val="et-EE"/>
              </w:rPr>
            </w:pPr>
            <w:r w:rsidRPr="009F60FA">
              <w:rPr>
                <w:lang w:val="et-EE"/>
              </w:rPr>
              <w:t>1. Võrdlemise meetod (uuriv võrreldakse tuttavatega).</w:t>
            </w:r>
          </w:p>
          <w:p w:rsidR="00BB7260" w:rsidRPr="009F60FA" w:rsidRDefault="00BB7260" w:rsidP="007B670D">
            <w:pPr>
              <w:spacing w:line="360" w:lineRule="auto"/>
              <w:jc w:val="both"/>
              <w:rPr>
                <w:lang w:val="et-EE"/>
              </w:rPr>
            </w:pPr>
            <w:r w:rsidRPr="009F60FA">
              <w:rPr>
                <w:lang w:val="et-EE"/>
              </w:rPr>
              <w:t>2. Induktsiooni ja deduktsiooni meetod.</w:t>
            </w:r>
          </w:p>
          <w:p w:rsidR="00BB7260" w:rsidRDefault="00BB7260" w:rsidP="00412323">
            <w:pPr>
              <w:spacing w:line="360" w:lineRule="auto"/>
              <w:jc w:val="both"/>
              <w:rPr>
                <w:lang w:val="et-EE"/>
              </w:rPr>
            </w:pPr>
            <w:r w:rsidRPr="009F60FA">
              <w:rPr>
                <w:lang w:val="et-EE"/>
              </w:rPr>
              <w:t>3. Süsteemlähenemise meetod.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Sisehindamine on suunatud lasteasutuse eestvedamise ja juhtimise, personalijuhtimise ja personalipoliitika, huvigruppidega koostöö, õppe- ja kasvatusprotsessi hindamisele.</w:t>
            </w:r>
          </w:p>
          <w:p w:rsidR="00BB7260" w:rsidRDefault="00BB7260" w:rsidP="007B670D">
            <w:pPr>
              <w:spacing w:line="360" w:lineRule="auto"/>
              <w:rPr>
                <w:color w:val="FF0000"/>
                <w:lang w:val="et-EE"/>
              </w:rPr>
            </w:pPr>
            <w:r>
              <w:rPr>
                <w:lang w:val="et-EE"/>
              </w:rPr>
              <w:t>Sisehindamise tulemuste alusel koostatakse lasteasutuse arengukava ning aasta tegevuskava.</w:t>
            </w:r>
          </w:p>
          <w:p w:rsidR="00BB7260" w:rsidRPr="005A5E7F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Sisehindamisest võtavad osa lasteasutuse õpetajad ja administratsiooni esindajad, kelle töö ja ametialased huvid on vahetult seotud eespool nimetatud valdkondadega. </w:t>
            </w:r>
            <w:r w:rsidRPr="005A5E7F">
              <w:rPr>
                <w:lang w:val="et-EE"/>
              </w:rPr>
              <w:t>Iga hinnatav valdkond on jagatud väiksemateks aladeks.</w:t>
            </w:r>
          </w:p>
          <w:p w:rsidR="00BB7260" w:rsidRPr="0017000A" w:rsidRDefault="00BB7260" w:rsidP="007B670D">
            <w:pPr>
              <w:spacing w:line="360" w:lineRule="auto"/>
              <w:rPr>
                <w:lang w:val="et-EE"/>
              </w:rPr>
            </w:pPr>
            <w:r w:rsidRPr="00222714">
              <w:rPr>
                <w:lang w:val="et-EE"/>
              </w:rPr>
              <w:t xml:space="preserve">Sisehindamise </w:t>
            </w:r>
            <w:r>
              <w:rPr>
                <w:lang w:val="et-EE"/>
              </w:rPr>
              <w:t xml:space="preserve">tulemuste arutamine toimub töörühmade ühisel koosolekul. </w:t>
            </w:r>
            <w:r w:rsidRPr="00222714">
              <w:rPr>
                <w:lang w:val="et-EE"/>
              </w:rPr>
              <w:t>Sisehindamise</w:t>
            </w:r>
            <w:r>
              <w:rPr>
                <w:lang w:val="et-EE"/>
              </w:rPr>
              <w:t xml:space="preserve"> tulemuste kokkuvõtte tutvustamine toimub</w:t>
            </w:r>
            <w:r w:rsidRPr="00257953">
              <w:rPr>
                <w:lang w:val="et-EE"/>
              </w:rPr>
              <w:t xml:space="preserve"> Narva Koolieelse Lasteasutuse Pääsuke</w:t>
            </w:r>
            <w:r>
              <w:rPr>
                <w:lang w:val="et-EE"/>
              </w:rPr>
              <w:t xml:space="preserve"> kogu kollektiivile </w:t>
            </w:r>
            <w:r w:rsidRPr="005A5E7F">
              <w:rPr>
                <w:u w:val="single"/>
                <w:lang w:val="et-EE"/>
              </w:rPr>
              <w:t>õppenõukogu koosolekul</w:t>
            </w:r>
            <w:r>
              <w:rPr>
                <w:lang w:val="et-EE"/>
              </w:rPr>
              <w:t xml:space="preserve">. </w:t>
            </w:r>
            <w:r w:rsidRPr="006954E0">
              <w:rPr>
                <w:lang w:val="et-EE"/>
              </w:rPr>
              <w:t>Samal koosolekul moodustatakse arengukava koostamise töörühmad.</w:t>
            </w:r>
            <w:r>
              <w:rPr>
                <w:lang w:val="et-EE"/>
              </w:rPr>
              <w:t xml:space="preserve"> </w:t>
            </w:r>
            <w:r w:rsidRPr="00222714">
              <w:rPr>
                <w:lang w:val="et-EE"/>
              </w:rPr>
              <w:t>Sisehindamise</w:t>
            </w:r>
            <w:r>
              <w:rPr>
                <w:lang w:val="et-EE"/>
              </w:rPr>
              <w:t xml:space="preserve"> aruande kokkuvõtte tutvustamine toimub </w:t>
            </w:r>
            <w:r w:rsidRPr="00257953">
              <w:rPr>
                <w:lang w:val="et-EE"/>
              </w:rPr>
              <w:t>Narva Koolieelse Lasteasutuse Pääsuke</w:t>
            </w:r>
            <w:r>
              <w:rPr>
                <w:lang w:val="et-EE"/>
              </w:rPr>
              <w:t xml:space="preserve"> </w:t>
            </w:r>
            <w:r w:rsidRPr="005A5E7F">
              <w:rPr>
                <w:u w:val="single"/>
                <w:lang w:val="et-EE"/>
              </w:rPr>
              <w:t>hoolekogu koosolekul</w:t>
            </w:r>
            <w:r>
              <w:rPr>
                <w:lang w:val="et-EE"/>
              </w:rPr>
              <w:t>.</w:t>
            </w:r>
          </w:p>
          <w:p w:rsidR="00BB7260" w:rsidRPr="006247E6" w:rsidRDefault="00BB7260" w:rsidP="007B670D">
            <w:pPr>
              <w:pStyle w:val="2"/>
              <w:spacing w:line="360" w:lineRule="auto"/>
              <w:ind w:left="0"/>
              <w:jc w:val="both"/>
              <w:rPr>
                <w:color w:val="FF0000"/>
                <w:sz w:val="24"/>
                <w:szCs w:val="24"/>
                <w:lang w:val="et-EE"/>
              </w:rPr>
            </w:pPr>
          </w:p>
          <w:p w:rsidR="00BB7260" w:rsidRPr="009F60FA" w:rsidRDefault="00BB7260" w:rsidP="007B670D">
            <w:pPr>
              <w:pStyle w:val="2"/>
              <w:spacing w:line="360" w:lineRule="auto"/>
              <w:ind w:left="0"/>
              <w:jc w:val="both"/>
              <w:rPr>
                <w:b/>
                <w:sz w:val="24"/>
                <w:szCs w:val="24"/>
                <w:lang w:val="de-DE"/>
              </w:rPr>
            </w:pPr>
            <w:r w:rsidRPr="009F60FA">
              <w:rPr>
                <w:b/>
                <w:sz w:val="24"/>
                <w:szCs w:val="24"/>
                <w:lang w:val="de-DE"/>
              </w:rPr>
              <w:t xml:space="preserve">Sisehindamissüsteemi mõju: </w:t>
            </w:r>
          </w:p>
          <w:p w:rsidR="00BB7260" w:rsidRPr="009F60FA" w:rsidRDefault="00BB7260" w:rsidP="007B670D">
            <w:pPr>
              <w:pStyle w:val="2"/>
              <w:numPr>
                <w:ilvl w:val="0"/>
                <w:numId w:val="27"/>
              </w:numPr>
              <w:spacing w:line="360" w:lineRule="auto"/>
              <w:ind w:left="322" w:hanging="284"/>
              <w:jc w:val="both"/>
              <w:rPr>
                <w:sz w:val="24"/>
                <w:szCs w:val="24"/>
                <w:lang w:val="de-DE"/>
              </w:rPr>
            </w:pPr>
            <w:r w:rsidRPr="009F60FA">
              <w:rPr>
                <w:sz w:val="24"/>
                <w:szCs w:val="24"/>
                <w:lang w:val="de-DE"/>
              </w:rPr>
              <w:t>Personaali toetamine (</w:t>
            </w:r>
            <w:r>
              <w:rPr>
                <w:sz w:val="24"/>
                <w:szCs w:val="24"/>
                <w:lang w:val="de-DE"/>
              </w:rPr>
              <w:t>motiveerimine, tunnustamine, en</w:t>
            </w:r>
            <w:r w:rsidRPr="009F60FA">
              <w:rPr>
                <w:sz w:val="24"/>
                <w:szCs w:val="24"/>
                <w:lang w:val="de-DE"/>
              </w:rPr>
              <w:t>esehinnangu tõstmine);</w:t>
            </w:r>
          </w:p>
          <w:p w:rsidR="00BB7260" w:rsidRPr="009F60FA" w:rsidRDefault="00BB7260" w:rsidP="007B670D">
            <w:pPr>
              <w:pStyle w:val="2"/>
              <w:numPr>
                <w:ilvl w:val="0"/>
                <w:numId w:val="27"/>
              </w:numPr>
              <w:spacing w:line="360" w:lineRule="auto"/>
              <w:ind w:left="322" w:hanging="284"/>
              <w:jc w:val="both"/>
              <w:rPr>
                <w:sz w:val="24"/>
                <w:szCs w:val="24"/>
              </w:rPr>
            </w:pPr>
            <w:r w:rsidRPr="009F60FA">
              <w:rPr>
                <w:sz w:val="24"/>
                <w:szCs w:val="24"/>
                <w:lang w:val="de-DE"/>
              </w:rPr>
              <w:t>Õppeasutuse kultuur (suhted, mikrokliima, meeskonnatöö);</w:t>
            </w:r>
            <w:r w:rsidRPr="009F60FA">
              <w:rPr>
                <w:sz w:val="24"/>
                <w:szCs w:val="24"/>
              </w:rPr>
              <w:t xml:space="preserve"> </w:t>
            </w:r>
          </w:p>
          <w:p w:rsidR="00BB7260" w:rsidRPr="009F60FA" w:rsidRDefault="00BB7260" w:rsidP="007B670D">
            <w:pPr>
              <w:pStyle w:val="2"/>
              <w:numPr>
                <w:ilvl w:val="0"/>
                <w:numId w:val="27"/>
              </w:numPr>
              <w:spacing w:line="360" w:lineRule="auto"/>
              <w:ind w:left="322" w:hanging="284"/>
              <w:jc w:val="both"/>
              <w:rPr>
                <w:sz w:val="24"/>
                <w:szCs w:val="24"/>
                <w:lang w:val="et-EE"/>
              </w:rPr>
            </w:pPr>
            <w:r w:rsidRPr="009F60FA">
              <w:rPr>
                <w:sz w:val="24"/>
                <w:szCs w:val="24"/>
              </w:rPr>
              <w:t xml:space="preserve">Personali arendamine (nõustamine, täiendkoolituste planeerimine); </w:t>
            </w:r>
          </w:p>
          <w:p w:rsidR="00BB7260" w:rsidRPr="009F60FA" w:rsidRDefault="00BB7260" w:rsidP="007B670D">
            <w:pPr>
              <w:pStyle w:val="2"/>
              <w:numPr>
                <w:ilvl w:val="0"/>
                <w:numId w:val="27"/>
              </w:numPr>
              <w:spacing w:line="360" w:lineRule="auto"/>
              <w:ind w:left="322" w:hanging="284"/>
              <w:jc w:val="both"/>
              <w:rPr>
                <w:sz w:val="24"/>
                <w:szCs w:val="24"/>
                <w:lang w:val="et-EE"/>
              </w:rPr>
            </w:pPr>
            <w:r w:rsidRPr="009F60FA">
              <w:rPr>
                <w:sz w:val="24"/>
                <w:szCs w:val="24"/>
                <w:lang w:val="de-DE"/>
              </w:rPr>
              <w:t>Õppeasutuse maine (klientide rahuolu, asend, haridusmaastikul, koostööpartnerid);</w:t>
            </w:r>
          </w:p>
          <w:p w:rsidR="00BB7260" w:rsidRPr="009F60FA" w:rsidRDefault="00BB7260" w:rsidP="007B670D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322" w:hanging="284"/>
              <w:jc w:val="both"/>
              <w:rPr>
                <w:sz w:val="24"/>
                <w:szCs w:val="24"/>
                <w:lang w:val="et-EE"/>
              </w:rPr>
            </w:pPr>
            <w:r w:rsidRPr="006247E6">
              <w:rPr>
                <w:sz w:val="24"/>
                <w:szCs w:val="24"/>
                <w:lang w:val="et-EE"/>
              </w:rPr>
              <w:t>Juhtimissüsteemi toetamine (juhtimisotsused, eestvedamine, eesmärkide tagasiside, kriitilised edutegurid);</w:t>
            </w:r>
            <w:r w:rsidRPr="009F60FA">
              <w:rPr>
                <w:sz w:val="24"/>
                <w:szCs w:val="24"/>
              </w:rPr>
              <w:t xml:space="preserve"> </w:t>
            </w:r>
          </w:p>
          <w:p w:rsidR="00BB7260" w:rsidRPr="009F60FA" w:rsidRDefault="00BB7260" w:rsidP="007B670D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322" w:hanging="284"/>
              <w:jc w:val="both"/>
              <w:rPr>
                <w:sz w:val="24"/>
                <w:szCs w:val="24"/>
                <w:lang w:val="et-EE"/>
              </w:rPr>
            </w:pPr>
            <w:r w:rsidRPr="009F60FA">
              <w:rPr>
                <w:sz w:val="24"/>
                <w:szCs w:val="24"/>
                <w:lang w:val="de-DE"/>
              </w:rPr>
              <w:t>Õppeasutuse arendamine (pidev parendamine nii isiklikul kui meeskondlikul tasandil);</w:t>
            </w:r>
          </w:p>
          <w:p w:rsidR="00BB7260" w:rsidRPr="009F60FA" w:rsidRDefault="00BB7260" w:rsidP="007B670D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322" w:hanging="284"/>
              <w:jc w:val="both"/>
              <w:rPr>
                <w:sz w:val="24"/>
                <w:szCs w:val="24"/>
                <w:lang w:val="et-EE"/>
              </w:rPr>
            </w:pPr>
            <w:r w:rsidRPr="009F60FA">
              <w:rPr>
                <w:sz w:val="24"/>
                <w:szCs w:val="24"/>
                <w:lang w:val="de-DE"/>
              </w:rPr>
              <w:t>Kvaliteedi tagamine (väärtuste, missiooni ja visiooni rakendamine).</w:t>
            </w:r>
            <w:r w:rsidRPr="009F60FA">
              <w:rPr>
                <w:sz w:val="24"/>
                <w:szCs w:val="24"/>
              </w:rPr>
              <w:t xml:space="preserve"> </w:t>
            </w:r>
          </w:p>
          <w:p w:rsidR="00BB7260" w:rsidRPr="009F60FA" w:rsidRDefault="00BB7260" w:rsidP="007B670D">
            <w:pPr>
              <w:pStyle w:val="ListParagraph"/>
              <w:numPr>
                <w:ilvl w:val="0"/>
                <w:numId w:val="27"/>
              </w:numPr>
              <w:spacing w:line="360" w:lineRule="auto"/>
              <w:ind w:left="322" w:hanging="284"/>
              <w:jc w:val="both"/>
              <w:rPr>
                <w:sz w:val="24"/>
                <w:szCs w:val="24"/>
                <w:lang w:val="et-EE"/>
              </w:rPr>
            </w:pPr>
            <w:r w:rsidRPr="009F60FA">
              <w:rPr>
                <w:sz w:val="24"/>
                <w:szCs w:val="24"/>
                <w:lang w:val="de-DE"/>
              </w:rPr>
              <w:t>Ressur</w:t>
            </w:r>
            <w:r>
              <w:rPr>
                <w:sz w:val="24"/>
                <w:szCs w:val="24"/>
                <w:lang w:val="de-DE"/>
              </w:rPr>
              <w:t>s</w:t>
            </w:r>
            <w:r w:rsidRPr="009F60FA">
              <w:rPr>
                <w:sz w:val="24"/>
                <w:szCs w:val="24"/>
                <w:lang w:val="de-DE"/>
              </w:rPr>
              <w:t>side kasutamine (jagamise ja kasutamise otsused, infosüsteem).</w:t>
            </w:r>
          </w:p>
          <w:p w:rsidR="00BB7260" w:rsidRDefault="00BB7260" w:rsidP="007B670D">
            <w:pPr>
              <w:spacing w:line="360" w:lineRule="auto"/>
              <w:rPr>
                <w:color w:val="FF0000"/>
                <w:lang w:val="et-EE"/>
              </w:rPr>
            </w:pPr>
          </w:p>
          <w:p w:rsidR="00BB7260" w:rsidRPr="00BE2D36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Viimasel 2009. aastal </w:t>
            </w:r>
            <w:r w:rsidRPr="00257953">
              <w:rPr>
                <w:lang w:val="et-EE"/>
              </w:rPr>
              <w:t>Narva Koolieelse Lasteasutuse Pääsuke</w:t>
            </w:r>
            <w:r>
              <w:rPr>
                <w:lang w:val="et-EE"/>
              </w:rPr>
              <w:t xml:space="preserve"> sisehindamissüsteem  muude</w:t>
            </w:r>
            <w:r w:rsidRPr="00BE2D36">
              <w:rPr>
                <w:lang w:val="et-EE"/>
              </w:rPr>
              <w:t>t</w:t>
            </w:r>
            <w:r>
              <w:rPr>
                <w:lang w:val="et-EE"/>
              </w:rPr>
              <w:t>ud</w:t>
            </w:r>
            <w:r w:rsidRPr="00BE2D36">
              <w:rPr>
                <w:lang w:val="et-EE"/>
              </w:rPr>
              <w:t xml:space="preserve">  ja  süstematiseeri</w:t>
            </w:r>
            <w:r>
              <w:rPr>
                <w:lang w:val="et-EE"/>
              </w:rPr>
              <w:t>tud:</w:t>
            </w:r>
          </w:p>
          <w:p w:rsidR="00BB7260" w:rsidRPr="00BE2D36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- o</w:t>
            </w:r>
            <w:r w:rsidRPr="00BE2D36">
              <w:rPr>
                <w:lang w:val="et-EE"/>
              </w:rPr>
              <w:t>n  ole</w:t>
            </w:r>
            <w:r>
              <w:rPr>
                <w:lang w:val="et-EE"/>
              </w:rPr>
              <w:t>mas  uued  sisehindamise  aruann</w:t>
            </w:r>
            <w:r w:rsidRPr="00BE2D36">
              <w:rPr>
                <w:lang w:val="et-EE"/>
              </w:rPr>
              <w:t xml:space="preserve">ete  </w:t>
            </w:r>
            <w:r>
              <w:rPr>
                <w:lang w:val="et-EE"/>
              </w:rPr>
              <w:t>vormid;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- on vastu võtud uus </w:t>
            </w:r>
            <w:r w:rsidRPr="00BE2D36">
              <w:rPr>
                <w:lang w:val="et-EE"/>
              </w:rPr>
              <w:t>sisehindamise</w:t>
            </w:r>
            <w:r>
              <w:rPr>
                <w:lang w:val="et-EE"/>
              </w:rPr>
              <w:t xml:space="preserve"> kodukord;</w:t>
            </w:r>
          </w:p>
          <w:p w:rsidR="00BB7260" w:rsidRPr="000C2082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- </w:t>
            </w:r>
            <w:r w:rsidRPr="003F1679">
              <w:rPr>
                <w:lang w:val="et-EE"/>
              </w:rPr>
              <w:t>sisehi</w:t>
            </w:r>
            <w:r>
              <w:rPr>
                <w:lang w:val="et-EE"/>
              </w:rPr>
              <w:t>ndamise komisjoni koosseis muude</w:t>
            </w:r>
            <w:r w:rsidRPr="003F1679">
              <w:rPr>
                <w:lang w:val="et-EE"/>
              </w:rPr>
              <w:t xml:space="preserve">takse </w:t>
            </w:r>
            <w:r w:rsidRPr="000C2082">
              <w:rPr>
                <w:lang w:val="et-EE"/>
              </w:rPr>
              <w:t>iga aasta</w:t>
            </w:r>
            <w:r w:rsidRPr="000C2082">
              <w:rPr>
                <w:b/>
                <w:lang w:val="et-EE"/>
              </w:rPr>
              <w:t>s</w:t>
            </w:r>
            <w:r w:rsidRPr="000C2082">
              <w:rPr>
                <w:lang w:val="et-EE"/>
              </w:rPr>
              <w:t>;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- o</w:t>
            </w:r>
            <w:r w:rsidRPr="00BE2D36">
              <w:rPr>
                <w:lang w:val="et-EE"/>
              </w:rPr>
              <w:t>n  välja  töötatud  uued suunad  personali  töös  (e</w:t>
            </w:r>
            <w:r>
              <w:rPr>
                <w:lang w:val="et-EE"/>
              </w:rPr>
              <w:t>nese-  ja SWOT-analüüsi vormid);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- o</w:t>
            </w:r>
            <w:r w:rsidRPr="00BE2D36">
              <w:rPr>
                <w:lang w:val="et-EE"/>
              </w:rPr>
              <w:t>n  välja  tööta</w:t>
            </w:r>
            <w:r>
              <w:rPr>
                <w:lang w:val="et-EE"/>
              </w:rPr>
              <w:t>tud   kontrolli  vormid;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- on välja töötatud eneseanalüüsi vormid;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- o</w:t>
            </w:r>
            <w:r w:rsidRPr="00BE2D36">
              <w:rPr>
                <w:lang w:val="et-EE"/>
              </w:rPr>
              <w:t xml:space="preserve">n  välja  töötatud  arenguvestluse  kodukord </w:t>
            </w:r>
            <w:r>
              <w:rPr>
                <w:lang w:val="et-EE"/>
              </w:rPr>
              <w:t xml:space="preserve"> (töötajatega  ja  vanematega).</w:t>
            </w:r>
          </w:p>
          <w:p w:rsidR="00BB7260" w:rsidRPr="00412323" w:rsidRDefault="00BB7260" w:rsidP="007B670D">
            <w:pPr>
              <w:spacing w:line="360" w:lineRule="auto"/>
              <w:rPr>
                <w:lang w:val="et-EE"/>
              </w:rPr>
            </w:pPr>
          </w:p>
        </w:tc>
      </w:tr>
    </w:tbl>
    <w:p w:rsidR="00BB7260" w:rsidRDefault="00BB7260" w:rsidP="007B670D">
      <w:pPr>
        <w:pStyle w:val="Heading2"/>
        <w:spacing w:line="360" w:lineRule="auto"/>
        <w:jc w:val="left"/>
        <w:rPr>
          <w:b w:val="0"/>
          <w:lang w:val="et-EE"/>
        </w:rPr>
      </w:pPr>
    </w:p>
    <w:p w:rsidR="00BB7260" w:rsidRPr="003C5890" w:rsidRDefault="00BB7260" w:rsidP="007B670D">
      <w:pPr>
        <w:spacing w:line="360" w:lineRule="auto"/>
        <w:rPr>
          <w:lang w:val="et-EE"/>
        </w:rPr>
      </w:pPr>
    </w:p>
    <w:p w:rsidR="00BB7260" w:rsidRDefault="00BB7260" w:rsidP="007B670D">
      <w:pPr>
        <w:pStyle w:val="Heading2"/>
        <w:spacing w:line="360" w:lineRule="auto"/>
        <w:jc w:val="left"/>
        <w:rPr>
          <w:b w:val="0"/>
          <w:bCs w:val="0"/>
          <w:lang w:val="et-EE"/>
        </w:rPr>
      </w:pPr>
    </w:p>
    <w:p w:rsidR="00BB7260" w:rsidRPr="00F356D3" w:rsidRDefault="00BB7260" w:rsidP="007B670D">
      <w:pPr>
        <w:pStyle w:val="Heading2"/>
        <w:numPr>
          <w:ilvl w:val="0"/>
          <w:numId w:val="6"/>
        </w:numPr>
        <w:tabs>
          <w:tab w:val="clear" w:pos="720"/>
          <w:tab w:val="num" w:pos="426"/>
        </w:tabs>
        <w:spacing w:line="360" w:lineRule="auto"/>
        <w:ind w:hanging="720"/>
        <w:jc w:val="left"/>
        <w:rPr>
          <w:b w:val="0"/>
          <w:bCs w:val="0"/>
          <w:sz w:val="28"/>
          <w:szCs w:val="28"/>
          <w:lang w:val="et-EE"/>
        </w:rPr>
      </w:pPr>
      <w:r w:rsidRPr="00F356D3">
        <w:rPr>
          <w:bCs w:val="0"/>
          <w:sz w:val="28"/>
          <w:szCs w:val="28"/>
        </w:rPr>
        <w:t>Sisehindamise aruande analüüsiv osa</w:t>
      </w:r>
      <w:r w:rsidRPr="00F356D3">
        <w:rPr>
          <w:b w:val="0"/>
          <w:bCs w:val="0"/>
          <w:sz w:val="28"/>
          <w:szCs w:val="28"/>
        </w:rPr>
        <w:t xml:space="preserve">   </w:t>
      </w:r>
    </w:p>
    <w:p w:rsidR="00BB7260" w:rsidRPr="00B63F9F" w:rsidRDefault="00BB7260" w:rsidP="00B63F9F">
      <w:pPr>
        <w:rPr>
          <w:i/>
          <w:lang w:val="et-EE"/>
        </w:rPr>
      </w:pPr>
      <w:r w:rsidRPr="00B63F9F">
        <w:rPr>
          <w:i/>
          <w:lang w:val="et-EE"/>
        </w:rPr>
        <w:t>Tulenevalt eelnevates osades toodud andmetest, võrdlusandmetest, eesmärkidest ja analüüsist sõnastatakse iga aruandeperioodi kohta õppeasutuse tugevused, mida õppeasutus peab oma tegevuse tugevamateks külgedeks</w:t>
      </w:r>
    </w:p>
    <w:p w:rsidR="00BB7260" w:rsidRPr="00B63F9F" w:rsidRDefault="00BB7260" w:rsidP="00B63F9F">
      <w:pPr>
        <w:rPr>
          <w:i/>
          <w:u w:val="single"/>
          <w:lang w:val="et-EE"/>
        </w:rPr>
      </w:pPr>
      <w:r w:rsidRPr="00B63F9F">
        <w:rPr>
          <w:i/>
          <w:u w:val="single"/>
          <w:lang w:val="et-EE"/>
        </w:rPr>
        <w:t>Parendustegevused ja selle tulemused</w:t>
      </w:r>
    </w:p>
    <w:p w:rsidR="00BB7260" w:rsidRPr="00B63F9F" w:rsidRDefault="00BB7260" w:rsidP="00B63F9F">
      <w:pPr>
        <w:rPr>
          <w:i/>
          <w:lang w:val="et-EE"/>
        </w:rPr>
      </w:pPr>
      <w:r w:rsidRPr="00B63F9F">
        <w:rPr>
          <w:i/>
          <w:lang w:val="et-EE"/>
        </w:rPr>
        <w:t>Esitatakse parendustegevuste kirjeldused, mis tulenevad eelpool toodud andmetest ja analüüsist, esitades andmed mõõdetavate eesmärkide saavutamise kohta kolmel viimasel aastal ning hinnangud parendustegevuste mõjule õppeasutuses.</w:t>
      </w:r>
    </w:p>
    <w:p w:rsidR="00BB7260" w:rsidRDefault="00BB7260" w:rsidP="007B670D">
      <w:pPr>
        <w:spacing w:line="360" w:lineRule="auto"/>
        <w:ind w:right="-514"/>
        <w:rPr>
          <w:lang w:val="et-EE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062"/>
        <w:gridCol w:w="3544"/>
      </w:tblGrid>
      <w:tr w:rsidR="00BB7260" w:rsidRPr="00F72785" w:rsidTr="00A34980">
        <w:tc>
          <w:tcPr>
            <w:tcW w:w="9606" w:type="dxa"/>
            <w:gridSpan w:val="2"/>
            <w:shd w:val="clear" w:color="auto" w:fill="FDE9D9"/>
          </w:tcPr>
          <w:p w:rsidR="00BB7260" w:rsidRPr="006C4806" w:rsidRDefault="00BB7260" w:rsidP="007B670D">
            <w:pPr>
              <w:numPr>
                <w:ilvl w:val="0"/>
                <w:numId w:val="13"/>
              </w:numPr>
              <w:spacing w:line="360" w:lineRule="auto"/>
              <w:ind w:left="284" w:hanging="284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EESTVADAMINE  JA  JUHTIMINE</w:t>
            </w:r>
          </w:p>
          <w:p w:rsidR="00BB7260" w:rsidRPr="009F60FA" w:rsidRDefault="00BB7260" w:rsidP="00412323">
            <w:pPr>
              <w:ind w:left="284"/>
              <w:rPr>
                <w:i/>
                <w:lang w:val="et-EE"/>
              </w:rPr>
            </w:pPr>
            <w:r w:rsidRPr="009F60FA">
              <w:rPr>
                <w:i/>
                <w:lang w:val="et-EE"/>
              </w:rPr>
              <w:t>eestvedamine ja juhtimine, sealhulgas strateegiline juhtimine</w:t>
            </w:r>
          </w:p>
        </w:tc>
      </w:tr>
      <w:tr w:rsidR="00BB7260" w:rsidRPr="001305AE" w:rsidTr="00A51C9F">
        <w:tc>
          <w:tcPr>
            <w:tcW w:w="6062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i/>
                <w:u w:val="single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u w:val="single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F72785" w:rsidTr="00A51C9F">
        <w:tc>
          <w:tcPr>
            <w:tcW w:w="6062" w:type="dxa"/>
          </w:tcPr>
          <w:p w:rsidR="00BB7260" w:rsidRPr="009F60FA" w:rsidRDefault="00BB7260" w:rsidP="007B670D">
            <w:pPr>
              <w:spacing w:line="360" w:lineRule="auto"/>
              <w:rPr>
                <w:lang w:val="et-EE"/>
              </w:rPr>
            </w:pPr>
            <w:r w:rsidRPr="009F60FA">
              <w:rPr>
                <w:lang w:val="et-EE"/>
              </w:rPr>
              <w:t xml:space="preserve">Juhtimine lähtub Narva Koolieelse Lasteasutuse Pääsuke arengukavast, visioonist ja </w:t>
            </w:r>
            <w:r>
              <w:rPr>
                <w:lang w:val="et-EE"/>
              </w:rPr>
              <w:t>eesmärkidest</w:t>
            </w:r>
            <w:r w:rsidRPr="009F60FA">
              <w:rPr>
                <w:lang w:val="et-EE"/>
              </w:rPr>
              <w:t xml:space="preserve">, </w:t>
            </w:r>
            <w:r w:rsidRPr="009F60FA">
              <w:rPr>
                <w:bCs/>
                <w:lang w:val="et-EE"/>
              </w:rPr>
              <w:t xml:space="preserve">põhiväärtustest </w:t>
            </w:r>
            <w:r w:rsidRPr="009F60FA">
              <w:rPr>
                <w:lang w:val="et-EE"/>
              </w:rPr>
              <w:t>ning suunatud laste</w:t>
            </w:r>
            <w:r>
              <w:rPr>
                <w:lang w:val="et-EE"/>
              </w:rPr>
              <w:t>a</w:t>
            </w:r>
            <w:r w:rsidRPr="009F60FA">
              <w:rPr>
                <w:lang w:val="et-EE"/>
              </w:rPr>
              <w:t>sutuse kvaliteetne tööks,</w:t>
            </w:r>
            <w:r w:rsidRPr="009F60FA">
              <w:rPr>
                <w:bCs/>
                <w:lang w:val="et-EE"/>
              </w:rPr>
              <w:t>lasteasutuse hea maine hoidmiseks ning traditsioonide jätkamiseks.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163486">
              <w:rPr>
                <w:bCs/>
                <w:lang w:val="et-EE"/>
              </w:rPr>
              <w:t>Kogu  kollektiiv on töötanud lasteasutuse õppekava ja arengukava kallal, on läbi mõeldud põhilised arendussuunad, nende saavutamise strateegiad ja konkreetsed tegevused.</w:t>
            </w:r>
          </w:p>
          <w:p w:rsidR="00BB7260" w:rsidRPr="0030346B" w:rsidRDefault="00BB7260" w:rsidP="007B670D">
            <w:pPr>
              <w:spacing w:line="360" w:lineRule="auto"/>
              <w:rPr>
                <w:color w:val="FF0000"/>
                <w:u w:val="single"/>
                <w:lang w:val="et-EE"/>
              </w:rPr>
            </w:pPr>
          </w:p>
          <w:p w:rsidR="00BB7260" w:rsidRPr="002D4537" w:rsidRDefault="00BB7260" w:rsidP="007B670D">
            <w:pPr>
              <w:spacing w:line="360" w:lineRule="auto"/>
              <w:rPr>
                <w:u w:val="single"/>
                <w:lang w:val="et-EE"/>
              </w:rPr>
            </w:pPr>
            <w:r w:rsidRPr="0028174C">
              <w:rPr>
                <w:u w:val="single"/>
                <w:lang w:val="et-EE"/>
              </w:rPr>
              <w:t>* Koolieelse Lasteasutuse Pääsuke komplekteerimine</w:t>
            </w:r>
            <w:r>
              <w:rPr>
                <w:u w:val="single"/>
                <w:lang w:val="et-EE"/>
              </w:rPr>
              <w:t xml:space="preserve"> </w:t>
            </w:r>
            <w:r w:rsidRPr="00D81386">
              <w:rPr>
                <w:color w:val="C00000"/>
                <w:lang w:val="et-EE"/>
              </w:rPr>
              <w:t xml:space="preserve"> </w:t>
            </w:r>
            <w:r>
              <w:rPr>
                <w:lang w:val="et-EE"/>
              </w:rPr>
              <w:t>–</w:t>
            </w:r>
            <w:r w:rsidRPr="00D81386">
              <w:rPr>
                <w:color w:val="C00000"/>
                <w:lang w:val="et-EE"/>
              </w:rPr>
              <w:t xml:space="preserve"> 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Narva </w:t>
            </w:r>
            <w:r w:rsidRPr="00CE2E52">
              <w:rPr>
                <w:lang w:val="et-EE"/>
              </w:rPr>
              <w:t>Koolieelne Lasteasutus Pääsuke tegutseb Narva L</w:t>
            </w:r>
            <w:r>
              <w:rPr>
                <w:lang w:val="et-EE"/>
              </w:rPr>
              <w:t xml:space="preserve">innavalitsuse </w:t>
            </w:r>
            <w:r w:rsidRPr="00CE2E52">
              <w:rPr>
                <w:lang w:val="et-EE"/>
              </w:rPr>
              <w:t>1</w:t>
            </w:r>
            <w:r>
              <w:rPr>
                <w:lang w:val="et-EE"/>
              </w:rPr>
              <w:t>4</w:t>
            </w:r>
            <w:r w:rsidRPr="00CE2E52">
              <w:rPr>
                <w:lang w:val="et-EE"/>
              </w:rPr>
              <w:t>.0</w:t>
            </w:r>
            <w:r>
              <w:rPr>
                <w:lang w:val="et-EE"/>
              </w:rPr>
              <w:t>6</w:t>
            </w:r>
            <w:r w:rsidRPr="00CE2E52">
              <w:rPr>
                <w:lang w:val="et-EE"/>
              </w:rPr>
              <w:t>.200</w:t>
            </w:r>
            <w:r>
              <w:rPr>
                <w:lang w:val="et-EE"/>
              </w:rPr>
              <w:t>6</w:t>
            </w:r>
            <w:r w:rsidRPr="00CE2E52">
              <w:rPr>
                <w:lang w:val="et-EE"/>
              </w:rPr>
              <w:t xml:space="preserve">.a </w:t>
            </w:r>
            <w:r>
              <w:rPr>
                <w:lang w:val="et-EE"/>
              </w:rPr>
              <w:t>määruse</w:t>
            </w:r>
            <w:r w:rsidRPr="00CE2E52">
              <w:rPr>
                <w:lang w:val="et-EE"/>
              </w:rPr>
              <w:t xml:space="preserve"> nr </w:t>
            </w:r>
            <w:r>
              <w:rPr>
                <w:lang w:val="et-EE"/>
              </w:rPr>
              <w:t>74</w:t>
            </w:r>
            <w:r w:rsidRPr="00CE2E52">
              <w:rPr>
                <w:lang w:val="et-EE"/>
              </w:rPr>
              <w:t xml:space="preserve">2 </w:t>
            </w:r>
            <w:r>
              <w:rPr>
                <w:lang w:val="et-EE"/>
              </w:rPr>
              <w:t xml:space="preserve">„Narva linna koolieelsetesse lasteasutustesse laste vastuvõtu  ja sealt väljaarvamise kord” </w:t>
            </w:r>
            <w:r w:rsidRPr="00CE2E52">
              <w:rPr>
                <w:lang w:val="et-EE"/>
              </w:rPr>
              <w:t>alusel.</w:t>
            </w:r>
          </w:p>
          <w:p w:rsidR="00BB7260" w:rsidRPr="00D81386" w:rsidRDefault="00BB7260" w:rsidP="007B670D">
            <w:pPr>
              <w:spacing w:line="360" w:lineRule="auto"/>
              <w:rPr>
                <w:lang w:val="et-EE"/>
              </w:rPr>
            </w:pPr>
            <w:r w:rsidRPr="00D81386">
              <w:rPr>
                <w:lang w:val="et-EE"/>
              </w:rPr>
              <w:t>Sõime- ja aiarühmade loomin</w:t>
            </w:r>
            <w:r>
              <w:rPr>
                <w:lang w:val="et-EE"/>
              </w:rPr>
              <w:t>e vastasel mikrorajooni elanik</w:t>
            </w:r>
            <w:r w:rsidRPr="00D81386">
              <w:rPr>
                <w:lang w:val="et-EE"/>
              </w:rPr>
              <w:t>e vajaduste</w:t>
            </w:r>
            <w:r>
              <w:rPr>
                <w:lang w:val="et-EE"/>
              </w:rPr>
              <w:t>le ja vabade kohtade olemasolu</w:t>
            </w:r>
            <w:r w:rsidRPr="00D81386">
              <w:rPr>
                <w:lang w:val="et-EE"/>
              </w:rPr>
              <w:t xml:space="preserve"> puhul.</w:t>
            </w: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D81386">
              <w:rPr>
                <w:lang w:val="et-EE"/>
              </w:rPr>
              <w:t>Lasteasutuses töötab</w:t>
            </w:r>
            <w:r>
              <w:rPr>
                <w:lang w:val="et-EE"/>
              </w:rPr>
              <w:t xml:space="preserve"> </w:t>
            </w:r>
            <w:r w:rsidRPr="00D81386">
              <w:rPr>
                <w:u w:val="single"/>
                <w:lang w:val="et-EE"/>
              </w:rPr>
              <w:t>4 rühma</w:t>
            </w:r>
            <w:r w:rsidRPr="00951CB9">
              <w:rPr>
                <w:lang w:val="et-EE"/>
              </w:rPr>
              <w:t xml:space="preserve">: </w:t>
            </w:r>
          </w:p>
          <w:p w:rsidR="00BB7260" w:rsidRPr="00951CB9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2 sõimerühma ning </w:t>
            </w:r>
            <w:r w:rsidRPr="00D81386">
              <w:rPr>
                <w:lang w:val="et-EE"/>
              </w:rPr>
              <w:t>2 aiarühma</w:t>
            </w:r>
            <w:r>
              <w:rPr>
                <w:lang w:val="et-EE"/>
              </w:rPr>
              <w:t>.</w:t>
            </w: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u w:val="single"/>
                <w:lang w:val="et-EE"/>
              </w:rPr>
            </w:pP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951CB9">
              <w:rPr>
                <w:u w:val="single"/>
                <w:lang w:val="et-EE"/>
              </w:rPr>
              <w:t>* Optimaalsete tingimuste loomine laste arendamiseks ja heaoluks</w:t>
            </w:r>
            <w:r>
              <w:rPr>
                <w:lang w:val="et-EE"/>
              </w:rPr>
              <w:t>:</w:t>
            </w:r>
          </w:p>
          <w:p w:rsidR="00BB7260" w:rsidRPr="00D81386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D81386">
              <w:rPr>
                <w:lang w:val="et-EE"/>
              </w:rPr>
              <w:t xml:space="preserve">- </w:t>
            </w:r>
            <w:r>
              <w:rPr>
                <w:lang w:val="et-EE"/>
              </w:rPr>
              <w:t>p</w:t>
            </w:r>
            <w:r w:rsidRPr="00D81386">
              <w:rPr>
                <w:lang w:val="et-EE"/>
              </w:rPr>
              <w:t xml:space="preserve">edagoogilise </w:t>
            </w:r>
            <w:r>
              <w:rPr>
                <w:lang w:val="et-EE"/>
              </w:rPr>
              <w:t>protsessi individualiseerimine;</w:t>
            </w:r>
          </w:p>
          <w:p w:rsidR="00BB7260" w:rsidRPr="00D81386" w:rsidRDefault="00BB7260" w:rsidP="007B670D">
            <w:p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>
              <w:rPr>
                <w:lang w:val="et-EE"/>
              </w:rPr>
              <w:t>- õ</w:t>
            </w:r>
            <w:r w:rsidRPr="00D81386">
              <w:rPr>
                <w:lang w:val="et-EE"/>
              </w:rPr>
              <w:t>petajate ja abipersonali töö on seotud ja koordineeritud koo</w:t>
            </w:r>
            <w:r>
              <w:rPr>
                <w:lang w:val="et-EE"/>
              </w:rPr>
              <w:t>lieelse lasteasutuse õppekavaga;</w:t>
            </w:r>
          </w:p>
          <w:p w:rsidR="00BB7260" w:rsidRPr="00D81386" w:rsidRDefault="00BB7260" w:rsidP="007B670D">
            <w:pPr>
              <w:spacing w:line="360" w:lineRule="auto"/>
              <w:rPr>
                <w:color w:val="C00000"/>
                <w:u w:val="single"/>
                <w:lang w:val="et-EE"/>
              </w:rPr>
            </w:pPr>
            <w:r>
              <w:rPr>
                <w:lang w:val="et-EE"/>
              </w:rPr>
              <w:t>- a</w:t>
            </w:r>
            <w:r w:rsidRPr="00D81386">
              <w:rPr>
                <w:lang w:val="et-EE"/>
              </w:rPr>
              <w:t>rengu ja turvalise kesk</w:t>
            </w:r>
            <w:r>
              <w:rPr>
                <w:lang w:val="et-EE"/>
              </w:rPr>
              <w:t>k</w:t>
            </w:r>
            <w:r w:rsidRPr="00D81386">
              <w:rPr>
                <w:lang w:val="et-EE"/>
              </w:rPr>
              <w:t>onna loomine.</w:t>
            </w:r>
          </w:p>
          <w:p w:rsidR="00BB7260" w:rsidRPr="004608A7" w:rsidRDefault="00BB7260" w:rsidP="007B670D">
            <w:pPr>
              <w:shd w:val="clear" w:color="auto" w:fill="FFFFFF"/>
              <w:spacing w:line="360" w:lineRule="auto"/>
              <w:rPr>
                <w:i/>
                <w:u w:val="single"/>
                <w:lang w:val="et-EE"/>
              </w:rPr>
            </w:pPr>
            <w:r w:rsidRPr="004608A7">
              <w:rPr>
                <w:i/>
                <w:u w:val="single"/>
                <w:lang w:val="et-EE"/>
              </w:rPr>
              <w:t>Rühmades</w:t>
            </w:r>
          </w:p>
          <w:p w:rsidR="00BB7260" w:rsidRPr="009F146E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89" w:hanging="142"/>
              <w:rPr>
                <w:lang w:val="en-US"/>
              </w:rPr>
            </w:pPr>
            <w:r w:rsidRPr="009F146E">
              <w:rPr>
                <w:lang w:val="et-EE"/>
              </w:rPr>
              <w:t>on loodud aktiivsuse ja huvikeskused laste üksinduse võimalusega;</w:t>
            </w:r>
          </w:p>
          <w:p w:rsidR="00BB7260" w:rsidRPr="009F146E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89" w:hanging="142"/>
              <w:rPr>
                <w:lang w:val="et-EE"/>
              </w:rPr>
            </w:pPr>
            <w:r w:rsidRPr="009F146E">
              <w:rPr>
                <w:lang w:val="et-EE"/>
              </w:rPr>
              <w:t>on olemas vajalikud metoodilised õppevahendid, didaktilised materjalid ja mänguasjad.</w:t>
            </w:r>
          </w:p>
          <w:p w:rsidR="00BB7260" w:rsidRPr="009F146E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4608A7">
              <w:rPr>
                <w:i/>
                <w:u w:val="single"/>
                <w:lang w:val="et-EE"/>
              </w:rPr>
              <w:t xml:space="preserve">Lasteasutuses </w:t>
            </w:r>
            <w:r w:rsidRPr="009F146E">
              <w:rPr>
                <w:lang w:val="et-EE"/>
              </w:rPr>
              <w:t>on loodud ja varastatud ruumid</w:t>
            </w:r>
            <w:r>
              <w:rPr>
                <w:lang w:val="et-EE"/>
              </w:rPr>
              <w:t>:</w:t>
            </w:r>
          </w:p>
          <w:p w:rsidR="00BB7260" w:rsidRPr="009F146E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89" w:hanging="142"/>
              <w:rPr>
                <w:lang w:val="et-EE"/>
              </w:rPr>
            </w:pPr>
            <w:r w:rsidRPr="009F146E">
              <w:rPr>
                <w:lang w:val="et-EE"/>
              </w:rPr>
              <w:t>eesti keele õpetamiseks,</w:t>
            </w:r>
          </w:p>
          <w:p w:rsidR="00BB7260" w:rsidRPr="009F146E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89" w:hanging="142"/>
              <w:rPr>
                <w:lang w:val="et-EE"/>
              </w:rPr>
            </w:pPr>
            <w:r w:rsidRPr="009F146E">
              <w:rPr>
                <w:lang w:val="et-EE"/>
              </w:rPr>
              <w:t>logopeedi abiks,</w:t>
            </w:r>
          </w:p>
          <w:p w:rsidR="00BB7260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89" w:hanging="142"/>
              <w:rPr>
                <w:lang w:val="et-EE"/>
              </w:rPr>
            </w:pPr>
            <w:r w:rsidRPr="009F146E">
              <w:rPr>
                <w:lang w:val="et-EE"/>
              </w:rPr>
              <w:t>riietusruum näiteringiks (teatritegevuseks).</w:t>
            </w:r>
          </w:p>
          <w:p w:rsidR="00BB7260" w:rsidRPr="00163486" w:rsidRDefault="00BB7260" w:rsidP="007B670D">
            <w:pPr>
              <w:shd w:val="clear" w:color="auto" w:fill="FFFFFF"/>
              <w:spacing w:line="360" w:lineRule="auto"/>
              <w:ind w:left="89"/>
              <w:rPr>
                <w:lang w:val="et-EE"/>
              </w:rPr>
            </w:pPr>
          </w:p>
          <w:p w:rsidR="00BB7260" w:rsidRPr="00D81386" w:rsidRDefault="00BB7260" w:rsidP="007B670D">
            <w:pPr>
              <w:spacing w:line="360" w:lineRule="auto"/>
              <w:rPr>
                <w:lang w:val="en-US"/>
              </w:rPr>
            </w:pPr>
            <w:r>
              <w:rPr>
                <w:u w:val="single"/>
                <w:lang w:val="et-EE"/>
              </w:rPr>
              <w:t>*</w:t>
            </w:r>
            <w:r w:rsidRPr="00F16349">
              <w:rPr>
                <w:u w:val="single"/>
                <w:lang w:val="et-EE"/>
              </w:rPr>
              <w:t>Koolieelse Lasteasutuse Pääsuke j</w:t>
            </w:r>
            <w:r w:rsidRPr="00F16349">
              <w:rPr>
                <w:u w:val="single"/>
                <w:lang w:val="en-US"/>
              </w:rPr>
              <w:t>uhtimise meeskonnastiili loomine</w:t>
            </w:r>
            <w:r w:rsidRPr="00D81386">
              <w:rPr>
                <w:lang w:val="en-US"/>
              </w:rPr>
              <w:t xml:space="preserve"> – </w:t>
            </w:r>
          </w:p>
          <w:p w:rsidR="00BB7260" w:rsidRPr="00D81386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D81386">
              <w:rPr>
                <w:lang w:val="et-EE"/>
              </w:rPr>
              <w:t>Töö toimub vastastikulise kokkul</w:t>
            </w:r>
            <w:r>
              <w:rPr>
                <w:lang w:val="et-EE"/>
              </w:rPr>
              <w:t>eppe printsiibi ja ühiste nõudmis</w:t>
            </w:r>
            <w:r w:rsidRPr="00D81386">
              <w:rPr>
                <w:lang w:val="et-EE"/>
              </w:rPr>
              <w:t xml:space="preserve">te põhjal. 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Otsuseid võeta</w:t>
            </w:r>
            <w:r w:rsidRPr="00D81386">
              <w:rPr>
                <w:lang w:val="et-EE"/>
              </w:rPr>
              <w:t>kse vastu huvigruppidega arutamise pärast.</w:t>
            </w:r>
          </w:p>
          <w:p w:rsidR="00BB7260" w:rsidRPr="00B53994" w:rsidRDefault="00BB7260" w:rsidP="007B670D">
            <w:pPr>
              <w:spacing w:line="360" w:lineRule="auto"/>
              <w:rPr>
                <w:lang w:val="et-EE"/>
              </w:rPr>
            </w:pPr>
            <w:r w:rsidRPr="00B53994">
              <w:rPr>
                <w:lang w:val="et-EE"/>
              </w:rPr>
              <w:t>Lasteasutuse kollektiiv orienteeritakse meeskonna</w:t>
            </w:r>
            <w:r w:rsidRPr="00B53994">
              <w:rPr>
                <w:lang w:val="fi-FI"/>
              </w:rPr>
              <w:t>töö</w:t>
            </w:r>
            <w:r w:rsidRPr="00B53994">
              <w:rPr>
                <w:lang w:val="et-EE"/>
              </w:rPr>
              <w:t xml:space="preserve">s. 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 w:rsidRPr="00B53994">
              <w:rPr>
                <w:lang w:val="et-EE"/>
              </w:rPr>
              <w:t>Iga meeskoona liige projekteerib loovtöö.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Pr="009F4524" w:rsidRDefault="00BB7260" w:rsidP="007B670D">
            <w:pPr>
              <w:spacing w:line="360" w:lineRule="auto"/>
              <w:rPr>
                <w:u w:val="single"/>
                <w:lang w:val="et-EE"/>
              </w:rPr>
            </w:pPr>
            <w:r>
              <w:rPr>
                <w:u w:val="single"/>
                <w:lang w:val="et-EE"/>
              </w:rPr>
              <w:t>*Samal ajal m</w:t>
            </w:r>
            <w:r w:rsidRPr="009F4524">
              <w:rPr>
                <w:u w:val="single"/>
                <w:lang w:val="et-EE"/>
              </w:rPr>
              <w:t>uud</w:t>
            </w:r>
            <w:r>
              <w:rPr>
                <w:u w:val="single"/>
                <w:lang w:val="et-EE"/>
              </w:rPr>
              <w:t>e</w:t>
            </w:r>
            <w:r w:rsidRPr="009F4524">
              <w:rPr>
                <w:u w:val="single"/>
                <w:lang w:val="et-EE"/>
              </w:rPr>
              <w:t>takse</w:t>
            </w:r>
            <w:r>
              <w:rPr>
                <w:u w:val="single"/>
                <w:lang w:val="et-EE"/>
              </w:rPr>
              <w:t xml:space="preserve"> asjaajamise tegevus</w:t>
            </w:r>
            <w:r w:rsidRPr="009F4524">
              <w:rPr>
                <w:u w:val="single"/>
                <w:lang w:val="et-EE"/>
              </w:rPr>
              <w:t>:</w:t>
            </w:r>
          </w:p>
          <w:p w:rsidR="00BB7260" w:rsidRDefault="00BB7260" w:rsidP="007B670D">
            <w:pPr>
              <w:numPr>
                <w:ilvl w:val="0"/>
                <w:numId w:val="24"/>
              </w:numPr>
              <w:spacing w:line="360" w:lineRule="auto"/>
              <w:ind w:left="284" w:hanging="284"/>
              <w:rPr>
                <w:lang w:val="et-EE"/>
              </w:rPr>
            </w:pPr>
            <w:r w:rsidRPr="00BE2D36">
              <w:rPr>
                <w:lang w:val="et-EE"/>
              </w:rPr>
              <w:t xml:space="preserve">asjaajamise kord </w:t>
            </w:r>
            <w:r>
              <w:rPr>
                <w:lang w:val="et-EE"/>
              </w:rPr>
              <w:t xml:space="preserve">süstematiseeritakse (asemel </w:t>
            </w:r>
          </w:p>
          <w:p w:rsidR="00BB7260" w:rsidRDefault="00BB7260" w:rsidP="00B63F9F">
            <w:pPr>
              <w:spacing w:line="360" w:lineRule="auto"/>
              <w:ind w:left="284"/>
              <w:rPr>
                <w:lang w:val="et-EE"/>
              </w:rPr>
            </w:pPr>
            <w:r>
              <w:rPr>
                <w:lang w:val="et-EE"/>
              </w:rPr>
              <w:t>3 funktsiooni on olemas  7 funktsiooni);</w:t>
            </w:r>
          </w:p>
          <w:p w:rsidR="00BB7260" w:rsidRDefault="00BB7260" w:rsidP="007B670D">
            <w:pPr>
              <w:numPr>
                <w:ilvl w:val="0"/>
                <w:numId w:val="24"/>
              </w:numPr>
              <w:spacing w:line="360" w:lineRule="auto"/>
              <w:ind w:left="284" w:hanging="284"/>
              <w:rPr>
                <w:lang w:val="et-EE"/>
              </w:rPr>
            </w:pPr>
            <w:r w:rsidRPr="00BE2D36">
              <w:rPr>
                <w:lang w:val="et-EE"/>
              </w:rPr>
              <w:t xml:space="preserve">töötajate </w:t>
            </w:r>
            <w:r>
              <w:rPr>
                <w:lang w:val="et-EE"/>
              </w:rPr>
              <w:t>ametijuhendite uuendamine ning</w:t>
            </w:r>
            <w:r w:rsidRPr="00BE2D36">
              <w:rPr>
                <w:lang w:val="et-EE"/>
              </w:rPr>
              <w:t xml:space="preserve"> täiendamine</w:t>
            </w:r>
            <w:r>
              <w:rPr>
                <w:lang w:val="et-EE"/>
              </w:rPr>
              <w:t>;</w:t>
            </w:r>
          </w:p>
          <w:p w:rsidR="00BB7260" w:rsidRDefault="00BB7260" w:rsidP="007B670D">
            <w:pPr>
              <w:numPr>
                <w:ilvl w:val="0"/>
                <w:numId w:val="24"/>
              </w:numPr>
              <w:spacing w:line="360" w:lineRule="auto"/>
              <w:ind w:left="284" w:hanging="284"/>
              <w:rPr>
                <w:lang w:val="et-EE"/>
              </w:rPr>
            </w:pPr>
            <w:r w:rsidRPr="00A673BB">
              <w:rPr>
                <w:lang w:val="et-EE"/>
              </w:rPr>
              <w:t>lasteasutuse dokumentatsioon koostatakse riigi keeles.</w:t>
            </w:r>
          </w:p>
          <w:p w:rsidR="00BB7260" w:rsidRPr="00A673BB" w:rsidRDefault="00BB7260" w:rsidP="00412323">
            <w:pPr>
              <w:spacing w:line="360" w:lineRule="auto"/>
              <w:rPr>
                <w:lang w:val="et-EE"/>
              </w:rPr>
            </w:pPr>
          </w:p>
        </w:tc>
        <w:tc>
          <w:tcPr>
            <w:tcW w:w="3544" w:type="dxa"/>
          </w:tcPr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>
              <w:rPr>
                <w:bCs/>
                <w:lang w:val="et-EE"/>
              </w:rPr>
              <w:t xml:space="preserve"> Töötada </w:t>
            </w:r>
            <w:r w:rsidRPr="00163486">
              <w:rPr>
                <w:bCs/>
                <w:lang w:val="et-EE"/>
              </w:rPr>
              <w:t>lähtudes lasteasutuse staatusest, arvestades õppetöö kvaliteedi tõstmist</w:t>
            </w:r>
            <w:r>
              <w:rPr>
                <w:bCs/>
                <w:lang w:val="et-EE"/>
              </w:rPr>
              <w:t>.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Pr="00D81386" w:rsidRDefault="00BB7260" w:rsidP="007B670D">
            <w:pPr>
              <w:spacing w:line="360" w:lineRule="auto"/>
              <w:rPr>
                <w:bCs/>
                <w:color w:val="C00000"/>
                <w:lang w:val="et-EE"/>
              </w:rPr>
            </w:pPr>
            <w:r w:rsidRPr="00D81386">
              <w:rPr>
                <w:lang w:val="et-EE"/>
              </w:rPr>
              <w:t xml:space="preserve">*Jätkama komplekteerimise tööd, </w:t>
            </w:r>
            <w:r>
              <w:rPr>
                <w:lang w:val="et-EE"/>
              </w:rPr>
              <w:t>arvestades mikrorajooni elanike vajadusi ja vabade kohtade olemasolu</w:t>
            </w:r>
            <w:r w:rsidRPr="00D81386">
              <w:rPr>
                <w:lang w:val="et-EE"/>
              </w:rPr>
              <w:t xml:space="preserve"> puhul.</w:t>
            </w:r>
          </w:p>
          <w:p w:rsidR="00BB7260" w:rsidRPr="00D81386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Pr="00D81386" w:rsidRDefault="00BB7260" w:rsidP="007B670D">
            <w:pPr>
              <w:spacing w:line="360" w:lineRule="auto"/>
              <w:rPr>
                <w:bCs/>
                <w:color w:val="C00000"/>
                <w:lang w:val="et-EE"/>
              </w:rPr>
            </w:pPr>
            <w:r w:rsidRPr="00D81386">
              <w:rPr>
                <w:lang w:val="et-EE"/>
              </w:rPr>
              <w:t xml:space="preserve">*Jätkama </w:t>
            </w:r>
            <w:r w:rsidRPr="00110DEB">
              <w:rPr>
                <w:lang w:val="et-EE"/>
              </w:rPr>
              <w:t xml:space="preserve">tegevust arengu- ja turvalise </w:t>
            </w:r>
            <w:r w:rsidRPr="00D81386">
              <w:rPr>
                <w:lang w:val="et-EE"/>
              </w:rPr>
              <w:t>kesk</w:t>
            </w:r>
            <w:r>
              <w:rPr>
                <w:lang w:val="et-EE"/>
              </w:rPr>
              <w:t>k</w:t>
            </w:r>
            <w:r w:rsidRPr="00D81386">
              <w:rPr>
                <w:lang w:val="et-EE"/>
              </w:rPr>
              <w:t>onna loomiseks.</w:t>
            </w:r>
          </w:p>
          <w:p w:rsidR="00BB7260" w:rsidRPr="00D81386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D81386">
              <w:rPr>
                <w:lang w:val="et-EE"/>
              </w:rPr>
              <w:t xml:space="preserve">*Jätkama tööd vastastikulise kokkuleppe, toetuse ja lugupidamise põhjal. </w:t>
            </w:r>
          </w:p>
          <w:p w:rsidR="00BB7260" w:rsidRPr="00D81386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color w:val="C00000"/>
                <w:lang w:val="et-EE"/>
              </w:rPr>
            </w:pPr>
            <w:r w:rsidRPr="00A221FB">
              <w:rPr>
                <w:lang w:val="et-EE"/>
              </w:rPr>
              <w:t>*Tervikliku kvalifi</w:t>
            </w:r>
            <w:r>
              <w:rPr>
                <w:lang w:val="et-EE"/>
              </w:rPr>
              <w:t>tseeritud juhendamise  süsteemi loomine.</w:t>
            </w:r>
            <w:r w:rsidRPr="00A221FB">
              <w:rPr>
                <w:lang w:val="et-EE"/>
              </w:rPr>
              <w:t xml:space="preserve"> </w:t>
            </w: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6A0B0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6A0B00">
              <w:rPr>
                <w:lang w:val="et-EE"/>
              </w:rPr>
              <w:t>*Rahaliste vahendite tõmbamine koolieelse lasteasutuse tingimuste arendamiseks ja paremustamiseks.</w:t>
            </w:r>
          </w:p>
          <w:p w:rsidR="00BB7260" w:rsidRPr="006247E6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color w:val="0070C0"/>
                <w:lang w:val="et-EE"/>
              </w:rPr>
            </w:pPr>
            <w:r>
              <w:rPr>
                <w:lang w:val="et-EE"/>
              </w:rPr>
              <w:t xml:space="preserve">*Jätkama tegevust lasteasutuse meeskonna </w:t>
            </w:r>
            <w:r w:rsidRPr="00D81386">
              <w:rPr>
                <w:lang w:val="et-EE"/>
              </w:rPr>
              <w:t>loomiseks.</w:t>
            </w:r>
            <w:r w:rsidRPr="00EE45F4">
              <w:rPr>
                <w:color w:val="0070C0"/>
                <w:lang w:val="et-EE"/>
              </w:rPr>
              <w:t xml:space="preserve"> </w:t>
            </w:r>
          </w:p>
          <w:p w:rsidR="00BB7260" w:rsidRDefault="00BB7260" w:rsidP="007B670D">
            <w:pPr>
              <w:spacing w:line="360" w:lineRule="auto"/>
              <w:rPr>
                <w:color w:val="0070C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color w:val="0070C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color w:val="0070C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color w:val="FF000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color w:val="FF000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color w:val="FF000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color w:val="FF000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color w:val="FF000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color w:val="FF0000"/>
                <w:lang w:val="et-EE"/>
              </w:rPr>
            </w:pPr>
          </w:p>
          <w:p w:rsidR="00BB7260" w:rsidRPr="0039659D" w:rsidRDefault="00BB7260" w:rsidP="007B670D">
            <w:pPr>
              <w:spacing w:line="360" w:lineRule="auto"/>
              <w:rPr>
                <w:color w:val="FF0000"/>
                <w:lang w:val="et-EE"/>
              </w:rPr>
            </w:pPr>
          </w:p>
        </w:tc>
      </w:tr>
    </w:tbl>
    <w:p w:rsidR="00BB7260" w:rsidRPr="006247E6" w:rsidRDefault="00BB7260">
      <w:pPr>
        <w:rPr>
          <w:lang w:val="et-EE"/>
        </w:rPr>
      </w:pPr>
      <w:r w:rsidRPr="006247E6">
        <w:rPr>
          <w:lang w:val="et-EE"/>
        </w:rPr>
        <w:br w:type="page"/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062"/>
        <w:gridCol w:w="3544"/>
      </w:tblGrid>
      <w:tr w:rsidR="00BB7260" w:rsidRPr="00F72785" w:rsidTr="00A34980">
        <w:tc>
          <w:tcPr>
            <w:tcW w:w="9606" w:type="dxa"/>
            <w:gridSpan w:val="2"/>
            <w:shd w:val="clear" w:color="auto" w:fill="FDE9D9"/>
          </w:tcPr>
          <w:p w:rsidR="00BB7260" w:rsidRPr="006C4806" w:rsidRDefault="00BB7260" w:rsidP="007B670D">
            <w:pPr>
              <w:numPr>
                <w:ilvl w:val="0"/>
                <w:numId w:val="13"/>
              </w:numPr>
              <w:spacing w:line="360" w:lineRule="auto"/>
              <w:ind w:left="284" w:hanging="284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PERSONALIJUHTIMINE</w:t>
            </w:r>
          </w:p>
          <w:p w:rsidR="00BB7260" w:rsidRPr="00C37F1C" w:rsidRDefault="00BB7260" w:rsidP="00412323">
            <w:pPr>
              <w:ind w:left="284"/>
              <w:rPr>
                <w:i/>
                <w:lang w:val="et-EE"/>
              </w:rPr>
            </w:pPr>
            <w:r w:rsidRPr="00C37F1C">
              <w:rPr>
                <w:i/>
                <w:lang w:val="et-EE"/>
              </w:rPr>
              <w:t>personalijuhtimine, sealhulgas personalivajaduse hindamine, personali värbamine, kaasamine, toetamine, arendamine, hindamine ja motiveerimine ning personaliga seotud tulemused, sealhulgas personali saavutused, täienduskoolitus, rahulolu, personaliga seotud statistika.</w:t>
            </w:r>
          </w:p>
        </w:tc>
      </w:tr>
      <w:tr w:rsidR="00BB7260" w:rsidRPr="0013647D" w:rsidTr="003C5890">
        <w:tc>
          <w:tcPr>
            <w:tcW w:w="9606" w:type="dxa"/>
            <w:gridSpan w:val="2"/>
            <w:shd w:val="clear" w:color="auto" w:fill="DAEEF3"/>
          </w:tcPr>
          <w:p w:rsidR="00BB7260" w:rsidRPr="006C4806" w:rsidRDefault="00BB7260" w:rsidP="007B670D">
            <w:pPr>
              <w:numPr>
                <w:ilvl w:val="1"/>
                <w:numId w:val="13"/>
              </w:numPr>
              <w:spacing w:line="360" w:lineRule="auto"/>
              <w:ind w:left="567" w:hanging="567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Personalipoliitika</w:t>
            </w:r>
            <w:r w:rsidRPr="00656D4B">
              <w:rPr>
                <w:bCs/>
                <w:lang w:val="et-EE"/>
              </w:rPr>
              <w:t xml:space="preserve">, </w:t>
            </w:r>
            <w:r w:rsidRPr="006C4806">
              <w:rPr>
                <w:b/>
                <w:bCs/>
                <w:lang w:val="et-EE"/>
              </w:rPr>
              <w:t>personalivajaduste hindamine ja personali värbamine</w:t>
            </w:r>
            <w:r w:rsidRPr="00656D4B">
              <w:rPr>
                <w:bCs/>
                <w:lang w:val="et-EE"/>
              </w:rPr>
              <w:t>.</w:t>
            </w:r>
          </w:p>
        </w:tc>
      </w:tr>
      <w:tr w:rsidR="00BB7260" w:rsidRPr="001305AE" w:rsidTr="008A284B">
        <w:tc>
          <w:tcPr>
            <w:tcW w:w="6062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125A77" w:rsidTr="008A284B">
        <w:tc>
          <w:tcPr>
            <w:tcW w:w="6062" w:type="dxa"/>
          </w:tcPr>
          <w:p w:rsidR="00BB7260" w:rsidRPr="00795492" w:rsidRDefault="00BB7260" w:rsidP="007B670D">
            <w:pPr>
              <w:spacing w:line="360" w:lineRule="auto"/>
              <w:rPr>
                <w:u w:val="single"/>
                <w:lang w:val="en-US"/>
              </w:rPr>
            </w:pPr>
            <w:r w:rsidRPr="00795492">
              <w:rPr>
                <w:u w:val="single"/>
                <w:lang w:val="et-EE"/>
              </w:rPr>
              <w:t>Koolieelse Lasteasutuse Pääsuke j</w:t>
            </w:r>
            <w:r w:rsidRPr="00795492">
              <w:rPr>
                <w:u w:val="single"/>
                <w:lang w:val="en-US"/>
              </w:rPr>
              <w:t>uhtimise meeskonnastiili loomine</w:t>
            </w:r>
          </w:p>
          <w:p w:rsidR="00BB7260" w:rsidRPr="00955EDC" w:rsidRDefault="00BB7260" w:rsidP="007B670D">
            <w:pPr>
              <w:shd w:val="clear" w:color="auto" w:fill="FFFFFF"/>
              <w:spacing w:line="360" w:lineRule="auto"/>
              <w:rPr>
                <w:lang w:val="en-US"/>
              </w:rPr>
            </w:pPr>
            <w:r>
              <w:rPr>
                <w:sz w:val="22"/>
                <w:szCs w:val="22"/>
                <w:lang w:val="et-EE"/>
              </w:rPr>
              <w:t xml:space="preserve">* </w:t>
            </w:r>
            <w:r w:rsidRPr="00955EDC">
              <w:rPr>
                <w:lang w:val="et-EE"/>
              </w:rPr>
              <w:t>Initsiatiivi toetamine</w:t>
            </w:r>
            <w:r w:rsidRPr="00955EDC">
              <w:rPr>
                <w:lang w:val="en-US"/>
              </w:rPr>
              <w:t>.</w:t>
            </w:r>
          </w:p>
          <w:p w:rsidR="00BB7260" w:rsidRPr="00955EDC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955EDC">
              <w:rPr>
                <w:lang w:val="en-US"/>
              </w:rPr>
              <w:t xml:space="preserve">* </w:t>
            </w:r>
            <w:r w:rsidRPr="00955EDC">
              <w:rPr>
                <w:lang w:val="et-EE"/>
              </w:rPr>
              <w:t>Lojaalsu</w:t>
            </w:r>
            <w:r>
              <w:rPr>
                <w:lang w:val="et-EE"/>
              </w:rPr>
              <w:t>s erinevates lasteasutuse tegevu</w:t>
            </w:r>
            <w:r w:rsidRPr="00955EDC">
              <w:rPr>
                <w:lang w:val="et-EE"/>
              </w:rPr>
              <w:t>stes.</w:t>
            </w:r>
          </w:p>
          <w:p w:rsidR="00BB7260" w:rsidRPr="00955EDC" w:rsidRDefault="00BB7260" w:rsidP="007B670D">
            <w:p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 w:rsidRPr="00955EDC">
              <w:rPr>
                <w:lang w:val="et-EE"/>
              </w:rPr>
              <w:t>* Õppenõukogude ja nõupidamiste läbiviimine üldiste küsimuste lahendamiseks.</w:t>
            </w:r>
          </w:p>
          <w:p w:rsidR="00BB7260" w:rsidRPr="006247E6" w:rsidRDefault="00BB7260" w:rsidP="007B670D">
            <w:pPr>
              <w:shd w:val="clear" w:color="auto" w:fill="FFFFFF"/>
              <w:spacing w:line="360" w:lineRule="auto"/>
              <w:ind w:left="142" w:hanging="142"/>
              <w:rPr>
                <w:lang w:val="de-DE"/>
              </w:rPr>
            </w:pPr>
            <w:r w:rsidRPr="00955EDC">
              <w:rPr>
                <w:lang w:val="et-EE"/>
              </w:rPr>
              <w:t>* Koolieelse Lasteasutuse töö erinevate aspektide kollektiivne arutamine</w:t>
            </w:r>
            <w:r w:rsidRPr="006247E6">
              <w:rPr>
                <w:lang w:val="de-DE"/>
              </w:rPr>
              <w:t>:</w:t>
            </w:r>
          </w:p>
          <w:p w:rsidR="00BB7260" w:rsidRPr="006247E6" w:rsidRDefault="00BB7260" w:rsidP="007B670D">
            <w:pPr>
              <w:shd w:val="clear" w:color="auto" w:fill="FFFFFF"/>
              <w:spacing w:line="360" w:lineRule="auto"/>
              <w:ind w:left="142"/>
              <w:rPr>
                <w:lang w:val="de-DE"/>
              </w:rPr>
            </w:pPr>
            <w:r w:rsidRPr="006247E6">
              <w:rPr>
                <w:lang w:val="de-DE"/>
              </w:rPr>
              <w:t xml:space="preserve">- </w:t>
            </w:r>
            <w:r w:rsidRPr="00955EDC">
              <w:rPr>
                <w:lang w:val="et-EE"/>
              </w:rPr>
              <w:t>planeerimine</w:t>
            </w:r>
            <w:r>
              <w:rPr>
                <w:lang w:val="et-EE"/>
              </w:rPr>
              <w:t>;</w:t>
            </w:r>
          </w:p>
          <w:p w:rsidR="00BB7260" w:rsidRPr="006247E6" w:rsidRDefault="00BB7260" w:rsidP="007B670D">
            <w:pPr>
              <w:shd w:val="clear" w:color="auto" w:fill="FFFFFF"/>
              <w:spacing w:line="360" w:lineRule="auto"/>
              <w:ind w:left="142"/>
              <w:rPr>
                <w:lang w:val="de-DE"/>
              </w:rPr>
            </w:pPr>
            <w:r w:rsidRPr="006247E6">
              <w:rPr>
                <w:lang w:val="de-DE"/>
              </w:rPr>
              <w:t xml:space="preserve">- </w:t>
            </w:r>
            <w:r>
              <w:rPr>
                <w:lang w:val="et-EE"/>
              </w:rPr>
              <w:t>igapäevane koostöö;</w:t>
            </w:r>
          </w:p>
          <w:p w:rsidR="00BB7260" w:rsidRPr="006247E6" w:rsidRDefault="00BB7260" w:rsidP="007B670D">
            <w:pPr>
              <w:shd w:val="clear" w:color="auto" w:fill="FFFFFF"/>
              <w:spacing w:line="360" w:lineRule="auto"/>
              <w:ind w:left="142"/>
              <w:rPr>
                <w:lang w:val="de-DE"/>
              </w:rPr>
            </w:pPr>
            <w:r w:rsidRPr="006247E6">
              <w:rPr>
                <w:lang w:val="de-DE"/>
              </w:rPr>
              <w:t xml:space="preserve">- </w:t>
            </w:r>
            <w:r w:rsidRPr="00955EDC">
              <w:rPr>
                <w:lang w:val="et-EE"/>
              </w:rPr>
              <w:t>tegevus kokkuleppe põhj</w:t>
            </w:r>
            <w:r>
              <w:rPr>
                <w:lang w:val="et-EE"/>
              </w:rPr>
              <w:t>al;</w:t>
            </w:r>
          </w:p>
          <w:p w:rsidR="00BB7260" w:rsidRPr="006247E6" w:rsidRDefault="00BB7260" w:rsidP="007B670D">
            <w:pPr>
              <w:shd w:val="clear" w:color="auto" w:fill="FFFFFF"/>
              <w:spacing w:line="360" w:lineRule="auto"/>
              <w:ind w:left="142"/>
              <w:rPr>
                <w:lang w:val="de-DE"/>
              </w:rPr>
            </w:pPr>
            <w:r w:rsidRPr="006247E6">
              <w:rPr>
                <w:lang w:val="de-DE"/>
              </w:rPr>
              <w:t xml:space="preserve">- </w:t>
            </w:r>
            <w:r w:rsidRPr="00955EDC">
              <w:rPr>
                <w:lang w:val="et-EE"/>
              </w:rPr>
              <w:t>ühised nõudm</w:t>
            </w:r>
            <w:r>
              <w:rPr>
                <w:lang w:val="et-EE"/>
              </w:rPr>
              <w:t>is</w:t>
            </w:r>
            <w:r w:rsidRPr="00955EDC">
              <w:rPr>
                <w:lang w:val="et-EE"/>
              </w:rPr>
              <w:t>ed</w:t>
            </w:r>
            <w:r>
              <w:rPr>
                <w:lang w:val="et-EE"/>
              </w:rPr>
              <w:t>;</w:t>
            </w:r>
          </w:p>
          <w:p w:rsidR="00BB7260" w:rsidRPr="006247E6" w:rsidRDefault="00BB7260" w:rsidP="007B670D">
            <w:pPr>
              <w:shd w:val="clear" w:color="auto" w:fill="FFFFFF"/>
              <w:spacing w:line="360" w:lineRule="auto"/>
              <w:ind w:left="142"/>
              <w:rPr>
                <w:lang w:val="de-DE"/>
              </w:rPr>
            </w:pPr>
            <w:r w:rsidRPr="006247E6">
              <w:rPr>
                <w:lang w:val="de-DE"/>
              </w:rPr>
              <w:t xml:space="preserve">- </w:t>
            </w:r>
            <w:r>
              <w:rPr>
                <w:lang w:val="et-EE"/>
              </w:rPr>
              <w:t>tagasiside olemasolu;</w:t>
            </w:r>
          </w:p>
          <w:p w:rsidR="00BB7260" w:rsidRDefault="00BB7260" w:rsidP="007B670D">
            <w:pPr>
              <w:spacing w:line="360" w:lineRule="auto"/>
              <w:ind w:left="142"/>
              <w:rPr>
                <w:lang w:val="et-EE"/>
              </w:rPr>
            </w:pPr>
            <w:r w:rsidRPr="006247E6">
              <w:rPr>
                <w:lang w:val="de-DE"/>
              </w:rPr>
              <w:t xml:space="preserve">- </w:t>
            </w:r>
            <w:r w:rsidRPr="00955EDC">
              <w:rPr>
                <w:lang w:val="et-EE"/>
              </w:rPr>
              <w:t>vastastikune abi ja toetus</w:t>
            </w:r>
            <w:r>
              <w:rPr>
                <w:lang w:val="et-EE"/>
              </w:rPr>
              <w:t>.</w:t>
            </w:r>
          </w:p>
          <w:p w:rsidR="00BB7260" w:rsidRDefault="00BB7260" w:rsidP="007B670D">
            <w:pPr>
              <w:spacing w:line="360" w:lineRule="auto"/>
              <w:rPr>
                <w:bCs/>
                <w:u w:val="single"/>
                <w:lang w:val="et-EE"/>
              </w:rPr>
            </w:pPr>
          </w:p>
          <w:p w:rsidR="00BB7260" w:rsidRPr="00955EDC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955EDC">
              <w:rPr>
                <w:lang w:val="et-EE"/>
              </w:rPr>
              <w:t>*Töö toimub vastastikulise kokkul</w:t>
            </w:r>
            <w:r>
              <w:rPr>
                <w:lang w:val="et-EE"/>
              </w:rPr>
              <w:t>eppe printsiibi ja ühiste nõudmis</w:t>
            </w:r>
            <w:r w:rsidRPr="00955EDC">
              <w:rPr>
                <w:lang w:val="et-EE"/>
              </w:rPr>
              <w:t xml:space="preserve">te põhjal. 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*Otsuseid võe</w:t>
            </w:r>
            <w:r w:rsidRPr="00955EDC">
              <w:rPr>
                <w:lang w:val="et-EE"/>
              </w:rPr>
              <w:t>takse vastu huvigruppidega arutamise pärast.</w:t>
            </w:r>
          </w:p>
          <w:p w:rsidR="00BB7260" w:rsidRPr="006C4806" w:rsidRDefault="00BB7260" w:rsidP="007B670D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6C4806">
              <w:rPr>
                <w:bCs/>
                <w:lang w:val="et-EE"/>
              </w:rPr>
              <w:t>On alustatud tööd ametijuhendite uuendamise kallal.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4B0D99">
              <w:rPr>
                <w:bCs/>
                <w:lang w:val="et-EE"/>
              </w:rPr>
              <w:t>Tutvustamine uute seadusega</w:t>
            </w:r>
            <w:r>
              <w:rPr>
                <w:bCs/>
                <w:lang w:val="et-EE"/>
              </w:rPr>
              <w:t>, sest töötegevus näitas, et töötajad  ei tea oma õigusi ja kohustusi.</w:t>
            </w:r>
          </w:p>
          <w:p w:rsidR="00BB7260" w:rsidRPr="00125A77" w:rsidRDefault="00BB7260" w:rsidP="007B670D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125A77">
              <w:rPr>
                <w:bCs/>
                <w:lang w:val="et-EE"/>
              </w:rPr>
              <w:t>On olemas õpetajad, kes ei oska /</w:t>
            </w:r>
            <w:r>
              <w:rPr>
                <w:bCs/>
                <w:lang w:val="et-EE"/>
              </w:rPr>
              <w:t xml:space="preserve">ei </w:t>
            </w:r>
            <w:r w:rsidRPr="0041484F">
              <w:rPr>
                <w:bCs/>
                <w:lang w:val="et-EE"/>
              </w:rPr>
              <w:t>valda</w:t>
            </w:r>
            <w:r w:rsidRPr="00125A77">
              <w:rPr>
                <w:bCs/>
                <w:lang w:val="et-EE"/>
              </w:rPr>
              <w:t xml:space="preserve"> eesti keelt nõutaval tasemel.</w:t>
            </w:r>
          </w:p>
          <w:p w:rsidR="00BB7260" w:rsidRDefault="00BB7260" w:rsidP="007B670D">
            <w:pPr>
              <w:spacing w:line="360" w:lineRule="auto"/>
              <w:ind w:left="142" w:hanging="142"/>
              <w:rPr>
                <w:bCs/>
                <w:lang w:val="et-EE"/>
              </w:rPr>
            </w:pPr>
          </w:p>
          <w:p w:rsidR="00BB7260" w:rsidRPr="0060245D" w:rsidRDefault="00BB7260" w:rsidP="007B670D">
            <w:pPr>
              <w:spacing w:line="360" w:lineRule="auto"/>
              <w:ind w:left="142" w:hanging="142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6C4806">
              <w:rPr>
                <w:bCs/>
                <w:lang w:val="et-EE"/>
              </w:rPr>
              <w:t>On välja kujunenud stabiilne</w:t>
            </w:r>
            <w:r>
              <w:rPr>
                <w:bCs/>
                <w:lang w:val="et-EE"/>
              </w:rPr>
              <w:t xml:space="preserve"> kollektiiv, </w:t>
            </w:r>
            <w:r w:rsidRPr="006C4806">
              <w:rPr>
                <w:bCs/>
                <w:lang w:val="et-EE"/>
              </w:rPr>
              <w:t>personali liik</w:t>
            </w:r>
            <w:r>
              <w:rPr>
                <w:bCs/>
                <w:lang w:val="et-EE"/>
              </w:rPr>
              <w:t>u</w:t>
            </w:r>
            <w:r w:rsidRPr="006C4806">
              <w:rPr>
                <w:bCs/>
                <w:lang w:val="et-EE"/>
              </w:rPr>
              <w:t xml:space="preserve">vus on </w:t>
            </w:r>
            <w:r w:rsidRPr="0060245D">
              <w:rPr>
                <w:bCs/>
                <w:lang w:val="et-EE"/>
              </w:rPr>
              <w:t>madal.</w:t>
            </w:r>
          </w:p>
          <w:p w:rsidR="00BB7260" w:rsidRPr="00D75BCC" w:rsidRDefault="00BB7260" w:rsidP="007B670D">
            <w:pPr>
              <w:tabs>
                <w:tab w:val="left" w:pos="142"/>
              </w:tabs>
              <w:spacing w:line="360" w:lineRule="auto"/>
              <w:ind w:left="142" w:hanging="142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60245D">
              <w:rPr>
                <w:bCs/>
                <w:lang w:val="et-EE"/>
              </w:rPr>
              <w:t>Alates 2009.a  personali</w:t>
            </w:r>
            <w:r w:rsidRPr="006C4806">
              <w:rPr>
                <w:bCs/>
                <w:lang w:val="et-EE"/>
              </w:rPr>
              <w:t xml:space="preserve"> liik</w:t>
            </w:r>
            <w:r>
              <w:rPr>
                <w:bCs/>
                <w:lang w:val="et-EE"/>
              </w:rPr>
              <w:t>u</w:t>
            </w:r>
            <w:r w:rsidRPr="006C4806">
              <w:rPr>
                <w:bCs/>
                <w:lang w:val="et-EE"/>
              </w:rPr>
              <w:t>vus</w:t>
            </w:r>
            <w:r>
              <w:rPr>
                <w:bCs/>
                <w:lang w:val="et-EE"/>
              </w:rPr>
              <w:t xml:space="preserve"> suurenes, see on seotud meeskonna- ja loovtöö tänapäeva nõuete</w:t>
            </w:r>
            <w:r w:rsidRPr="002061E9">
              <w:rPr>
                <w:bCs/>
                <w:lang w:val="et-EE"/>
              </w:rPr>
              <w:t xml:space="preserve"> </w:t>
            </w:r>
            <w:r w:rsidRPr="00D75BCC">
              <w:rPr>
                <w:bCs/>
                <w:lang w:val="et-EE"/>
              </w:rPr>
              <w:t>vastavusse viimisega.</w:t>
            </w:r>
          </w:p>
          <w:p w:rsidR="00BB7260" w:rsidRPr="00E20097" w:rsidRDefault="00BB7260" w:rsidP="007B670D">
            <w:p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>
              <w:rPr>
                <w:bCs/>
                <w:lang w:val="et-EE"/>
              </w:rPr>
              <w:t>*Lasteasutuse k</w:t>
            </w:r>
            <w:r w:rsidRPr="00125A77">
              <w:rPr>
                <w:bCs/>
                <w:lang w:val="et-EE"/>
              </w:rPr>
              <w:t xml:space="preserve">ollektiiv peab kasvama </w:t>
            </w:r>
            <w:r w:rsidRPr="0060245D">
              <w:rPr>
                <w:bCs/>
                <w:lang w:val="et-EE"/>
              </w:rPr>
              <w:t>meeskonda.</w:t>
            </w:r>
            <w:r w:rsidRPr="00966882">
              <w:rPr>
                <w:lang w:val="et-EE"/>
              </w:rPr>
              <w:t xml:space="preserve"> Töötamine meeskonnas</w:t>
            </w:r>
            <w:r>
              <w:rPr>
                <w:lang w:val="et-EE"/>
              </w:rPr>
              <w:t xml:space="preserve"> </w:t>
            </w:r>
            <w:r w:rsidRPr="00966882">
              <w:rPr>
                <w:lang w:val="et-EE"/>
              </w:rPr>
              <w:t>- „Töötama laste terviseks”</w:t>
            </w:r>
            <w:r>
              <w:rPr>
                <w:lang w:val="et-EE"/>
              </w:rPr>
              <w:t>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Pr="00C37F1C" w:rsidRDefault="00BB7260" w:rsidP="007B670D">
            <w:pPr>
              <w:spacing w:line="360" w:lineRule="auto"/>
              <w:rPr>
                <w:bCs/>
                <w:lang w:val="en-US"/>
              </w:rPr>
            </w:pPr>
            <w:r w:rsidRPr="00C37F1C">
              <w:rPr>
                <w:bCs/>
                <w:lang w:val="et-EE"/>
              </w:rPr>
              <w:t>*</w:t>
            </w:r>
            <w:r w:rsidRPr="00C37F1C">
              <w:rPr>
                <w:bCs/>
                <w:lang w:val="en-US"/>
              </w:rPr>
              <w:t xml:space="preserve"> Kõik ametikohad on täidetud kvalifitseeritud personaaliga.</w:t>
            </w:r>
          </w:p>
          <w:p w:rsidR="00BB7260" w:rsidRPr="0024697F" w:rsidRDefault="00BB7260" w:rsidP="007B670D">
            <w:pPr>
              <w:spacing w:line="360" w:lineRule="auto"/>
              <w:rPr>
                <w:bCs/>
                <w:color w:val="C00000"/>
                <w:lang w:val="en-US"/>
              </w:rPr>
            </w:pPr>
          </w:p>
        </w:tc>
        <w:tc>
          <w:tcPr>
            <w:tcW w:w="3544" w:type="dxa"/>
          </w:tcPr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955EDC">
              <w:rPr>
                <w:lang w:val="et-EE"/>
              </w:rPr>
              <w:t xml:space="preserve">Jätkama tööd vastastikulise kokkuleppe, toetuse ja lugupidamise põhjal. </w:t>
            </w: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6247E6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955EDC">
              <w:rPr>
                <w:lang w:val="et-EE"/>
              </w:rPr>
              <w:t>Tervikliku kvalifitseeritud juhendamise  süsteemi rakendamine</w:t>
            </w:r>
            <w:r w:rsidRPr="006247E6">
              <w:rPr>
                <w:lang w:val="et-EE"/>
              </w:rPr>
              <w:t>.</w:t>
            </w:r>
          </w:p>
          <w:p w:rsidR="00BB7260" w:rsidRPr="006247E6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2061E9">
              <w:rPr>
                <w:bCs/>
                <w:lang w:val="et-EE"/>
              </w:rPr>
              <w:t>Olemasolevad ametijuhendid ja töösisekorraeeskiri vajavad ümbervaatamist, tänapäeva nõuetega vastavusse viimist. Uuendada (vajaduse korral välja töötada) ametiju</w:t>
            </w:r>
            <w:r>
              <w:rPr>
                <w:bCs/>
                <w:lang w:val="et-EE"/>
              </w:rPr>
              <w:t>hendid ja töösisekorraeeskirja.</w:t>
            </w:r>
          </w:p>
          <w:p w:rsidR="00BB7260" w:rsidRPr="002061E9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Default="00BB7260" w:rsidP="007B670D">
            <w:pPr>
              <w:tabs>
                <w:tab w:val="left" w:pos="0"/>
              </w:tabs>
              <w:spacing w:line="360" w:lineRule="auto"/>
              <w:rPr>
                <w:bCs/>
                <w:lang w:val="et-EE"/>
              </w:rPr>
            </w:pPr>
            <w:r w:rsidRPr="002061E9">
              <w:rPr>
                <w:b/>
                <w:bCs/>
                <w:lang w:val="et-EE"/>
              </w:rPr>
              <w:t xml:space="preserve">* </w:t>
            </w:r>
            <w:r w:rsidRPr="002061E9">
              <w:rPr>
                <w:bCs/>
                <w:lang w:val="et-EE"/>
              </w:rPr>
              <w:t>Töölepingute uuendamine nõutava korra vastavalt.</w:t>
            </w:r>
          </w:p>
          <w:p w:rsidR="00BB7260" w:rsidRPr="002061E9" w:rsidRDefault="00BB7260" w:rsidP="007B670D">
            <w:pPr>
              <w:tabs>
                <w:tab w:val="left" w:pos="0"/>
              </w:tabs>
              <w:spacing w:line="360" w:lineRule="auto"/>
              <w:rPr>
                <w:bCs/>
                <w:u w:val="single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2061E9">
              <w:rPr>
                <w:bCs/>
                <w:lang w:val="et-EE"/>
              </w:rPr>
              <w:t>*On vaja töötada pedagoogilise personali vabale ametikohale konkursi läbiviimise kord.</w:t>
            </w:r>
          </w:p>
          <w:p w:rsidR="00BB7260" w:rsidRPr="002061E9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Pr="002061E9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2061E9">
              <w:rPr>
                <w:bCs/>
                <w:lang w:val="et-EE"/>
              </w:rPr>
              <w:t>*Lasteasutus vajab kvalifitseeritud õpetajad, kes valdab kvaliteetselt eesti keelt.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2061E9">
              <w:rPr>
                <w:bCs/>
                <w:lang w:val="et-EE"/>
              </w:rPr>
              <w:t>*</w:t>
            </w:r>
            <w:r w:rsidRPr="00125A77">
              <w:rPr>
                <w:bCs/>
                <w:lang w:val="et-EE"/>
              </w:rPr>
              <w:t xml:space="preserve"> </w:t>
            </w:r>
            <w:r>
              <w:rPr>
                <w:bCs/>
                <w:lang w:val="et-EE"/>
              </w:rPr>
              <w:t xml:space="preserve">Riigi </w:t>
            </w:r>
            <w:r w:rsidRPr="002061E9">
              <w:rPr>
                <w:bCs/>
                <w:lang w:val="et-EE"/>
              </w:rPr>
              <w:t xml:space="preserve">keele valdamine </w:t>
            </w:r>
            <w:r>
              <w:rPr>
                <w:bCs/>
                <w:lang w:val="et-EE"/>
              </w:rPr>
              <w:t xml:space="preserve">peab olema </w:t>
            </w:r>
            <w:r w:rsidRPr="002061E9">
              <w:rPr>
                <w:bCs/>
                <w:lang w:val="et-EE"/>
              </w:rPr>
              <w:t>nõutaval tasemel.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Default="00BB7260" w:rsidP="007B670D">
            <w:pPr>
              <w:tabs>
                <w:tab w:val="left" w:pos="0"/>
              </w:tabs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125A77">
              <w:rPr>
                <w:bCs/>
                <w:lang w:val="et-EE"/>
              </w:rPr>
              <w:t xml:space="preserve">Kollektiiv peab kasvama </w:t>
            </w:r>
            <w:r w:rsidRPr="0060245D">
              <w:rPr>
                <w:bCs/>
                <w:lang w:val="et-EE"/>
              </w:rPr>
              <w:t>meeskonda.</w:t>
            </w:r>
          </w:p>
          <w:p w:rsidR="00BB7260" w:rsidRPr="00125A77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</w:tc>
      </w:tr>
      <w:tr w:rsidR="00BB7260" w:rsidRPr="00656D4B" w:rsidTr="003C5890">
        <w:tc>
          <w:tcPr>
            <w:tcW w:w="9606" w:type="dxa"/>
            <w:gridSpan w:val="2"/>
            <w:shd w:val="clear" w:color="auto" w:fill="DAEEF3"/>
          </w:tcPr>
          <w:p w:rsidR="00BB7260" w:rsidRPr="00656D4B" w:rsidRDefault="00BB7260" w:rsidP="007B670D">
            <w:pPr>
              <w:numPr>
                <w:ilvl w:val="1"/>
                <w:numId w:val="13"/>
              </w:numPr>
              <w:spacing w:line="360" w:lineRule="auto"/>
              <w:ind w:left="567" w:hanging="567"/>
              <w:rPr>
                <w:b/>
                <w:bCs/>
                <w:u w:val="single"/>
                <w:lang w:val="et-EE"/>
              </w:rPr>
            </w:pPr>
            <w:r w:rsidRPr="00656D4B">
              <w:rPr>
                <w:b/>
                <w:bCs/>
                <w:lang w:val="et-EE"/>
              </w:rPr>
              <w:t>Mikrokliima</w:t>
            </w:r>
            <w:r w:rsidRPr="00656D4B">
              <w:rPr>
                <w:bCs/>
                <w:lang w:val="et-EE"/>
              </w:rPr>
              <w:t>.</w:t>
            </w:r>
            <w:r w:rsidRPr="00656D4B">
              <w:rPr>
                <w:b/>
                <w:bCs/>
                <w:lang w:val="et-EE"/>
              </w:rPr>
              <w:t xml:space="preserve"> Töö- ja tervisekaitse</w:t>
            </w:r>
            <w:r w:rsidRPr="00656D4B">
              <w:rPr>
                <w:bCs/>
                <w:lang w:val="et-EE"/>
              </w:rPr>
              <w:t>.</w:t>
            </w:r>
          </w:p>
        </w:tc>
      </w:tr>
      <w:tr w:rsidR="00BB7260" w:rsidRPr="001305AE" w:rsidTr="0024697F">
        <w:tc>
          <w:tcPr>
            <w:tcW w:w="6062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13647D" w:rsidTr="0024697F">
        <w:tc>
          <w:tcPr>
            <w:tcW w:w="6062" w:type="dxa"/>
          </w:tcPr>
          <w:p w:rsidR="00BB7260" w:rsidRDefault="00BB7260" w:rsidP="007B670D">
            <w:pPr>
              <w:spacing w:line="360" w:lineRule="auto"/>
              <w:ind w:left="142" w:hanging="142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6C4806">
              <w:rPr>
                <w:bCs/>
                <w:lang w:val="et-EE"/>
              </w:rPr>
              <w:t xml:space="preserve">Lasteasutuses on korraldatud hästi reguleeritud ning kontrolli all olev korrapidamine ning töötatud </w:t>
            </w:r>
            <w:r>
              <w:rPr>
                <w:bCs/>
                <w:lang w:val="et-EE"/>
              </w:rPr>
              <w:t xml:space="preserve">välja </w:t>
            </w:r>
            <w:r w:rsidRPr="006C4806">
              <w:rPr>
                <w:b/>
                <w:bCs/>
                <w:lang w:val="et-EE"/>
              </w:rPr>
              <w:t>lasteasutuse</w:t>
            </w:r>
            <w:r w:rsidRPr="006C4806">
              <w:rPr>
                <w:bCs/>
                <w:lang w:val="et-EE"/>
              </w:rPr>
              <w:t xml:space="preserve"> </w:t>
            </w:r>
            <w:r w:rsidRPr="006C4806">
              <w:rPr>
                <w:b/>
                <w:bCs/>
                <w:lang w:val="et-EE"/>
              </w:rPr>
              <w:t>kodukord</w:t>
            </w:r>
            <w:r w:rsidRPr="006C4806">
              <w:rPr>
                <w:bCs/>
                <w:lang w:val="et-EE"/>
              </w:rPr>
              <w:t>, mis taga</w:t>
            </w:r>
            <w:r>
              <w:rPr>
                <w:bCs/>
                <w:lang w:val="et-EE"/>
              </w:rPr>
              <w:t>b</w:t>
            </w:r>
            <w:r w:rsidRPr="006C4806">
              <w:rPr>
                <w:bCs/>
                <w:lang w:val="et-EE"/>
              </w:rPr>
              <w:t xml:space="preserve"> distsipliini, lasteasutuserahu.</w:t>
            </w:r>
          </w:p>
          <w:p w:rsidR="00BB7260" w:rsidRPr="00966882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n-US"/>
              </w:rPr>
              <w:t>*</w:t>
            </w:r>
            <w:r w:rsidRPr="00966882">
              <w:rPr>
                <w:lang w:val="en-US"/>
              </w:rPr>
              <w:t xml:space="preserve">1 kord nädalas toimuvad </w:t>
            </w:r>
            <w:r w:rsidRPr="00966882">
              <w:rPr>
                <w:lang w:val="et-EE"/>
              </w:rPr>
              <w:t>lühikesed nõupidamised</w:t>
            </w:r>
            <w:r>
              <w:rPr>
                <w:lang w:val="et-EE"/>
              </w:rPr>
              <w:t>:</w:t>
            </w:r>
          </w:p>
          <w:p w:rsidR="00BB7260" w:rsidRPr="00966882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175" w:hanging="175"/>
              <w:rPr>
                <w:lang w:val="en-US"/>
              </w:rPr>
            </w:pPr>
            <w:r>
              <w:rPr>
                <w:lang w:val="et-EE"/>
              </w:rPr>
              <w:t>ped</w:t>
            </w:r>
            <w:r w:rsidRPr="00966882">
              <w:rPr>
                <w:lang w:val="et-EE"/>
              </w:rPr>
              <w:t>agoogide jaoks</w:t>
            </w:r>
          </w:p>
          <w:p w:rsidR="00BB7260" w:rsidRPr="004F68E7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175" w:hanging="175"/>
              <w:rPr>
                <w:lang w:val="en-US"/>
              </w:rPr>
            </w:pPr>
            <w:r>
              <w:rPr>
                <w:lang w:val="et-EE"/>
              </w:rPr>
              <w:t xml:space="preserve">abipersonali jaoks, </w:t>
            </w:r>
          </w:p>
          <w:p w:rsidR="00BB7260" w:rsidRPr="00966882" w:rsidRDefault="00BB7260" w:rsidP="007B670D">
            <w:pPr>
              <w:shd w:val="clear" w:color="auto" w:fill="FFFFFF"/>
              <w:spacing w:line="360" w:lineRule="auto"/>
              <w:rPr>
                <w:lang w:val="en-US"/>
              </w:rPr>
            </w:pPr>
            <w:r>
              <w:rPr>
                <w:lang w:val="et-EE"/>
              </w:rPr>
              <w:t>kus lahendatakse küsimised, mis tekkivad nädala jooksul.</w:t>
            </w:r>
          </w:p>
          <w:p w:rsidR="00BB7260" w:rsidRPr="0032483B" w:rsidRDefault="00BB7260" w:rsidP="007B670D">
            <w:pPr>
              <w:spacing w:line="360" w:lineRule="auto"/>
              <w:rPr>
                <w:lang w:val="et-EE"/>
              </w:rPr>
            </w:pPr>
            <w:r w:rsidRPr="0032483B">
              <w:rPr>
                <w:u w:val="single"/>
                <w:lang w:val="et-EE"/>
              </w:rPr>
              <w:t>Nõupidamised ja vestlused seotud teemadega</w:t>
            </w:r>
            <w:r>
              <w:rPr>
                <w:lang w:val="et-EE"/>
              </w:rPr>
              <w:t>:</w:t>
            </w:r>
          </w:p>
          <w:p w:rsidR="00BB7260" w:rsidRPr="0032483B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>
              <w:rPr>
                <w:lang w:val="et-EE"/>
              </w:rPr>
              <w:t>Ametijuhendid.</w:t>
            </w:r>
          </w:p>
          <w:p w:rsidR="00BB7260" w:rsidRPr="0032483B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 w:rsidRPr="0032483B">
              <w:rPr>
                <w:bCs/>
                <w:lang w:val="et-EE"/>
              </w:rPr>
              <w:t>Töö- ja tervisekaitse</w:t>
            </w:r>
            <w:r>
              <w:rPr>
                <w:bCs/>
                <w:lang w:val="et-EE"/>
              </w:rPr>
              <w:t>.</w:t>
            </w:r>
          </w:p>
          <w:p w:rsidR="00BB7260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>
              <w:rPr>
                <w:lang w:val="et-EE"/>
              </w:rPr>
              <w:t>Ä</w:t>
            </w:r>
            <w:r w:rsidRPr="00986C58">
              <w:rPr>
                <w:lang w:val="et-EE"/>
              </w:rPr>
              <w:t>ri etikett</w:t>
            </w:r>
            <w:r>
              <w:rPr>
                <w:lang w:val="et-EE"/>
              </w:rPr>
              <w:t>.</w:t>
            </w:r>
          </w:p>
          <w:p w:rsidR="00BB7260" w:rsidRPr="0032483B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 w:rsidRPr="0032483B">
              <w:rPr>
                <w:lang w:val="et-EE"/>
              </w:rPr>
              <w:t xml:space="preserve">Plaanipärane teadmiste täiustamine koolieelse pedagoogika ja psühholoogia alal. </w:t>
            </w:r>
          </w:p>
          <w:p w:rsidR="00BB7260" w:rsidRPr="0032483B" w:rsidRDefault="00BB7260" w:rsidP="007B670D">
            <w:pPr>
              <w:numPr>
                <w:ilvl w:val="0"/>
                <w:numId w:val="19"/>
              </w:num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 w:rsidRPr="0032483B">
              <w:rPr>
                <w:lang w:val="et-EE"/>
              </w:rPr>
              <w:t>Professi</w:t>
            </w:r>
            <w:r>
              <w:rPr>
                <w:lang w:val="et-EE"/>
              </w:rPr>
              <w:t>onaalsuse vähenemise ennetamine jne.</w:t>
            </w:r>
          </w:p>
          <w:p w:rsidR="00BB7260" w:rsidRDefault="00BB7260" w:rsidP="007B670D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Samuti </w:t>
            </w:r>
            <w:r w:rsidRPr="0032483B">
              <w:rPr>
                <w:lang w:val="et-EE"/>
              </w:rPr>
              <w:t>läbi</w:t>
            </w:r>
            <w:r>
              <w:rPr>
                <w:lang w:val="et-EE"/>
              </w:rPr>
              <w:t>vad</w:t>
            </w:r>
            <w:r w:rsidRPr="0032483B">
              <w:rPr>
                <w:lang w:val="et-EE"/>
              </w:rPr>
              <w:t xml:space="preserve"> </w:t>
            </w:r>
            <w:r>
              <w:rPr>
                <w:lang w:val="et-EE"/>
              </w:rPr>
              <w:t>t</w:t>
            </w:r>
            <w:r w:rsidRPr="0032483B">
              <w:rPr>
                <w:lang w:val="et-EE"/>
              </w:rPr>
              <w:t>öötaja</w:t>
            </w:r>
            <w:r>
              <w:rPr>
                <w:lang w:val="et-EE"/>
              </w:rPr>
              <w:t>d</w:t>
            </w:r>
            <w:r w:rsidRPr="0032483B">
              <w:rPr>
                <w:lang w:val="et-EE"/>
              </w:rPr>
              <w:t xml:space="preserve"> tuleohutusalase </w:t>
            </w:r>
            <w:r>
              <w:rPr>
                <w:lang w:val="et-EE"/>
              </w:rPr>
              <w:t>ja esmaabiõ</w:t>
            </w:r>
            <w:r w:rsidRPr="0032483B">
              <w:rPr>
                <w:lang w:val="et-EE"/>
              </w:rPr>
              <w:t>pe</w:t>
            </w:r>
            <w:r>
              <w:rPr>
                <w:lang w:val="et-EE"/>
              </w:rPr>
              <w:t>t, mis on tähtis igaühel hoida end ja </w:t>
            </w:r>
            <w:r w:rsidRPr="0032483B">
              <w:rPr>
                <w:lang w:val="et-EE"/>
              </w:rPr>
              <w:t>aidata teisi.</w:t>
            </w:r>
          </w:p>
          <w:p w:rsidR="00BB7260" w:rsidRDefault="00BB7260" w:rsidP="007B670D">
            <w:pPr>
              <w:spacing w:line="360" w:lineRule="auto"/>
              <w:rPr>
                <w:bCs/>
                <w:color w:val="FF0000"/>
                <w:lang w:val="et-EE"/>
              </w:rPr>
            </w:pPr>
            <w:r w:rsidRPr="00966882">
              <w:rPr>
                <w:lang w:val="et-EE"/>
              </w:rPr>
              <w:t xml:space="preserve">Töökoosolekud, </w:t>
            </w:r>
            <w:r>
              <w:rPr>
                <w:lang w:val="et-EE"/>
              </w:rPr>
              <w:t xml:space="preserve"> p</w:t>
            </w:r>
            <w:r w:rsidRPr="00AE22E4">
              <w:rPr>
                <w:lang w:val="et-EE"/>
              </w:rPr>
              <w:t>edagoogilise nõukogu</w:t>
            </w:r>
            <w:r>
              <w:rPr>
                <w:lang w:val="et-EE"/>
              </w:rPr>
              <w:t>,</w:t>
            </w:r>
            <w:r w:rsidRPr="00AE22E4">
              <w:rPr>
                <w:lang w:val="et-EE"/>
              </w:rPr>
              <w:t xml:space="preserve"> </w:t>
            </w:r>
            <w:r>
              <w:rPr>
                <w:lang w:val="et-EE"/>
              </w:rPr>
              <w:t xml:space="preserve">anketeerimine </w:t>
            </w:r>
            <w:r w:rsidRPr="00524D17">
              <w:rPr>
                <w:lang w:val="et-EE"/>
              </w:rPr>
              <w:t>toimuvad plaani järgi.</w:t>
            </w:r>
          </w:p>
          <w:p w:rsidR="00BB7260" w:rsidRPr="0032483B" w:rsidRDefault="00BB7260" w:rsidP="007B670D">
            <w:pPr>
              <w:spacing w:line="360" w:lineRule="auto"/>
              <w:ind w:left="142" w:hanging="142"/>
              <w:rPr>
                <w:bCs/>
                <w:lang w:val="et-EE"/>
              </w:rPr>
            </w:pPr>
          </w:p>
        </w:tc>
        <w:tc>
          <w:tcPr>
            <w:tcW w:w="3544" w:type="dxa"/>
          </w:tcPr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60245D">
              <w:rPr>
                <w:bCs/>
                <w:lang w:val="et-EE"/>
              </w:rPr>
              <w:t>*Läbi mõelda tegevused (ühised väljasõidud, ekskursioonid Eestis, ühised koolitused, ühised tervisepäevad, tähtpäevade tähistamised), mis ühendavad ja tervendavad kollektiivi, kasvavad sellest meeskonda.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Pr="00966882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966882">
              <w:rPr>
                <w:lang w:val="et-EE"/>
              </w:rPr>
              <w:t>Töö- ja terviseohutuse organiseerimise  täiustamine.</w:t>
            </w:r>
          </w:p>
          <w:p w:rsidR="00BB7260" w:rsidRPr="0060245D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</w:tc>
      </w:tr>
      <w:tr w:rsidR="00BB7260" w:rsidRPr="009F60FA" w:rsidTr="003C5890">
        <w:tc>
          <w:tcPr>
            <w:tcW w:w="9606" w:type="dxa"/>
            <w:gridSpan w:val="2"/>
            <w:shd w:val="clear" w:color="auto" w:fill="DAEEF3"/>
          </w:tcPr>
          <w:p w:rsidR="00BB7260" w:rsidRPr="006C4806" w:rsidRDefault="00BB7260" w:rsidP="00412323">
            <w:pPr>
              <w:numPr>
                <w:ilvl w:val="1"/>
                <w:numId w:val="13"/>
              </w:numPr>
              <w:spacing w:line="360" w:lineRule="auto"/>
              <w:ind w:left="567" w:hanging="567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 xml:space="preserve">Personali </w:t>
            </w:r>
            <w:r>
              <w:rPr>
                <w:b/>
                <w:bCs/>
                <w:lang w:val="et-EE"/>
              </w:rPr>
              <w:t xml:space="preserve">tunnustamine </w:t>
            </w:r>
            <w:r w:rsidRPr="003675F1">
              <w:rPr>
                <w:b/>
                <w:bCs/>
                <w:lang w:val="et-EE"/>
              </w:rPr>
              <w:t xml:space="preserve">ja </w:t>
            </w:r>
            <w:r w:rsidRPr="003675F1">
              <w:rPr>
                <w:b/>
                <w:lang w:val="et-EE"/>
              </w:rPr>
              <w:t>motiveerimine</w:t>
            </w:r>
            <w:r>
              <w:rPr>
                <w:b/>
                <w:lang w:val="et-EE"/>
              </w:rPr>
              <w:t xml:space="preserve">    </w:t>
            </w:r>
          </w:p>
        </w:tc>
      </w:tr>
      <w:tr w:rsidR="00BB7260" w:rsidRPr="001305AE" w:rsidTr="0076248D">
        <w:tc>
          <w:tcPr>
            <w:tcW w:w="6062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13647D" w:rsidTr="0076248D">
        <w:tc>
          <w:tcPr>
            <w:tcW w:w="6062" w:type="dxa"/>
          </w:tcPr>
          <w:p w:rsidR="00BB7260" w:rsidRPr="003F21CC" w:rsidRDefault="00BB7260" w:rsidP="007B670D">
            <w:pPr>
              <w:tabs>
                <w:tab w:val="left" w:pos="426"/>
              </w:tabs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*Puudus</w:t>
            </w:r>
            <w:r w:rsidRPr="001305AE">
              <w:rPr>
                <w:bCs/>
                <w:lang w:val="et-EE"/>
              </w:rPr>
              <w:t xml:space="preserve"> kogu kollektiivi jaoks ühine dokument, mis määratleb tunnustamise</w:t>
            </w:r>
            <w:r>
              <w:rPr>
                <w:bCs/>
                <w:lang w:val="et-EE"/>
              </w:rPr>
              <w:t xml:space="preserve">  viisid ja tunnustatavad saavu</w:t>
            </w:r>
            <w:r w:rsidRPr="001305AE">
              <w:rPr>
                <w:bCs/>
                <w:lang w:val="et-EE"/>
              </w:rPr>
              <w:t>tuste näitajad selgelt ja arusaadavalt ning tagab selles valdkonnas sü</w:t>
            </w:r>
            <w:r>
              <w:rPr>
                <w:bCs/>
                <w:lang w:val="et-EE"/>
              </w:rPr>
              <w:t>s</w:t>
            </w:r>
            <w:r w:rsidRPr="001305AE">
              <w:rPr>
                <w:bCs/>
                <w:lang w:val="et-EE"/>
              </w:rPr>
              <w:t>teemsuse ja stabiilsuse ning mis on e</w:t>
            </w:r>
            <w:r>
              <w:rPr>
                <w:bCs/>
                <w:lang w:val="et-EE"/>
              </w:rPr>
              <w:t>e</w:t>
            </w:r>
            <w:r w:rsidRPr="001305AE">
              <w:rPr>
                <w:bCs/>
                <w:lang w:val="et-EE"/>
              </w:rPr>
              <w:t>smärgistatud õpetajate töö kvaliteedi tõstmisele, aktiviseerimisele ja motiveerimisele.</w:t>
            </w:r>
          </w:p>
          <w:p w:rsidR="00BB7260" w:rsidRPr="001305AE" w:rsidRDefault="00BB7260" w:rsidP="007B670D">
            <w:pPr>
              <w:spacing w:line="360" w:lineRule="auto"/>
              <w:rPr>
                <w:lang w:val="et-EE"/>
              </w:rPr>
            </w:pPr>
            <w:r w:rsidRPr="006247E6">
              <w:rPr>
                <w:lang w:val="de-DE" w:eastAsia="en-US"/>
              </w:rPr>
              <w:t>*Puudus stimuleerimine juhtkonna poolt ja objektiivne hinnang.</w:t>
            </w:r>
            <w:r w:rsidRPr="001305AE">
              <w:rPr>
                <w:lang w:val="et-EE"/>
              </w:rPr>
              <w:t xml:space="preserve"> 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shd w:val="clear" w:color="auto" w:fill="FFFFFF"/>
                <w:lang w:val="et-EE"/>
              </w:rPr>
            </w:pPr>
            <w:r>
              <w:rPr>
                <w:lang w:val="et-EE"/>
              </w:rPr>
              <w:t>*</w:t>
            </w:r>
            <w:r w:rsidRPr="00B31CC9">
              <w:rPr>
                <w:lang w:val="et-EE"/>
              </w:rPr>
              <w:t xml:space="preserve">2008-2009 õppeaasta </w:t>
            </w:r>
            <w:r w:rsidRPr="00D263EB">
              <w:rPr>
                <w:lang w:val="et-EE"/>
              </w:rPr>
              <w:t xml:space="preserve">lõpuks on ümbervadatud ja </w:t>
            </w:r>
            <w:r w:rsidRPr="00D263EB">
              <w:rPr>
                <w:shd w:val="clear" w:color="auto" w:fill="FFFFFF"/>
                <w:lang w:val="et-EE"/>
              </w:rPr>
              <w:t xml:space="preserve">välja töötatud personali </w:t>
            </w:r>
            <w:r w:rsidRPr="00A7663C">
              <w:rPr>
                <w:u w:val="single"/>
                <w:shd w:val="clear" w:color="auto" w:fill="FFFFFF"/>
                <w:lang w:val="et-EE"/>
              </w:rPr>
              <w:t>tunnustussüs</w:t>
            </w:r>
            <w:r>
              <w:rPr>
                <w:u w:val="single"/>
                <w:shd w:val="clear" w:color="auto" w:fill="FFFFFF"/>
                <w:lang w:val="et-EE"/>
              </w:rPr>
              <w:t>t</w:t>
            </w:r>
            <w:r w:rsidRPr="00A7663C">
              <w:rPr>
                <w:u w:val="single"/>
                <w:shd w:val="clear" w:color="auto" w:fill="FFFFFF"/>
                <w:lang w:val="et-EE"/>
              </w:rPr>
              <w:t>eem</w:t>
            </w:r>
            <w:r w:rsidRPr="00BE2D36">
              <w:rPr>
                <w:shd w:val="clear" w:color="auto" w:fill="FFFFFF"/>
                <w:lang w:val="et-EE"/>
              </w:rPr>
              <w:t>.</w:t>
            </w:r>
            <w:r w:rsidRPr="00D263EB">
              <w:rPr>
                <w:lang w:val="et-EE" w:eastAsia="en-US"/>
              </w:rPr>
              <w:t xml:space="preserve"> </w:t>
            </w:r>
            <w:r w:rsidRPr="00D263EB">
              <w:rPr>
                <w:bCs/>
                <w:lang w:val="et-EE"/>
              </w:rPr>
              <w:t>Kokkuvõtte te</w:t>
            </w:r>
            <w:r>
              <w:rPr>
                <w:bCs/>
                <w:lang w:val="et-EE"/>
              </w:rPr>
              <w:t>g</w:t>
            </w:r>
            <w:r w:rsidRPr="00D263EB">
              <w:rPr>
                <w:bCs/>
                <w:lang w:val="et-EE"/>
              </w:rPr>
              <w:t xml:space="preserve">emisel lähtudes personali hindamisest, </w:t>
            </w:r>
            <w:r w:rsidRPr="00D263EB">
              <w:rPr>
                <w:bCs/>
                <w:shd w:val="clear" w:color="auto" w:fill="FFFFFF"/>
                <w:lang w:val="et-EE"/>
              </w:rPr>
              <w:t>arenguvestlus</w:t>
            </w:r>
            <w:r w:rsidRPr="00D263EB">
              <w:rPr>
                <w:shd w:val="clear" w:color="auto" w:fill="FFFFFF"/>
                <w:lang w:val="et-EE"/>
              </w:rPr>
              <w:t xml:space="preserve">est töötajatega ning  kontrolli alusel otsustab juhataja  </w:t>
            </w:r>
            <w:r w:rsidRPr="00A7663C">
              <w:rPr>
                <w:u w:val="single"/>
                <w:shd w:val="clear" w:color="auto" w:fill="FFFFFF"/>
                <w:lang w:val="et-EE"/>
              </w:rPr>
              <w:t>personali hüvitamist</w:t>
            </w:r>
            <w:r w:rsidRPr="00BE2D36">
              <w:rPr>
                <w:shd w:val="clear" w:color="auto" w:fill="FFFFFF"/>
                <w:lang w:val="et-EE"/>
              </w:rPr>
              <w:t>.</w:t>
            </w:r>
          </w:p>
          <w:p w:rsidR="00BB7260" w:rsidRPr="001305AE" w:rsidRDefault="00BB7260" w:rsidP="007B670D">
            <w:pPr>
              <w:spacing w:line="360" w:lineRule="auto"/>
              <w:rPr>
                <w:lang w:val="et-EE" w:eastAsia="en-US"/>
              </w:rPr>
            </w:pPr>
            <w:r w:rsidRPr="006247E6">
              <w:rPr>
                <w:lang w:val="et-EE" w:eastAsia="en-US"/>
              </w:rPr>
              <w:t xml:space="preserve">*On olemas objektiivne hinnang ja stimuleerimine juhtkonna poolt. </w:t>
            </w:r>
          </w:p>
          <w:p w:rsidR="00BB7260" w:rsidRDefault="00BB7260" w:rsidP="007B670D">
            <w:pPr>
              <w:spacing w:line="360" w:lineRule="auto"/>
              <w:rPr>
                <w:bCs/>
                <w:color w:val="C00000"/>
                <w:lang w:val="et-EE"/>
              </w:rPr>
            </w:pPr>
          </w:p>
          <w:p w:rsidR="00BB7260" w:rsidRPr="003F21CC" w:rsidRDefault="00BB7260" w:rsidP="007B670D">
            <w:pPr>
              <w:spacing w:line="360" w:lineRule="auto"/>
              <w:rPr>
                <w:i/>
                <w:lang w:val="et-EE" w:eastAsia="en-US"/>
              </w:rPr>
            </w:pPr>
            <w:r w:rsidRPr="003F21CC">
              <w:rPr>
                <w:bCs/>
                <w:lang w:val="et-EE"/>
              </w:rPr>
              <w:t>On välja ku</w:t>
            </w:r>
            <w:r>
              <w:rPr>
                <w:bCs/>
                <w:lang w:val="et-EE"/>
              </w:rPr>
              <w:t>junenud teatud põhimõtted tulemu</w:t>
            </w:r>
            <w:r w:rsidRPr="003F21CC">
              <w:rPr>
                <w:bCs/>
                <w:lang w:val="et-EE"/>
              </w:rPr>
              <w:t>slikust tööst: kõrgelt hinnatakse, peetakse oluliseks õpetaja aktiivsust ja tegevuse tulemuslikkust kalendriaasta lõikes.</w:t>
            </w:r>
          </w:p>
          <w:p w:rsidR="00BB7260" w:rsidRDefault="00BB7260" w:rsidP="007B670D">
            <w:pPr>
              <w:tabs>
                <w:tab w:val="left" w:pos="284"/>
              </w:tabs>
              <w:spacing w:line="360" w:lineRule="auto"/>
              <w:rPr>
                <w:bCs/>
                <w:lang w:val="et-EE"/>
              </w:rPr>
            </w:pPr>
            <w:r w:rsidRPr="003F21CC">
              <w:rPr>
                <w:bCs/>
                <w:lang w:val="et-EE"/>
              </w:rPr>
              <w:t>„Aasta õpetaja” ürituse korraldamine soodustab õpetaja üldist töömotivatsiooni, mõjutab positiivselt õpetaja staatusele ja mainele.</w:t>
            </w:r>
          </w:p>
          <w:p w:rsidR="00BB7260" w:rsidRPr="00A14974" w:rsidRDefault="00BB7260" w:rsidP="007B670D">
            <w:pPr>
              <w:tabs>
                <w:tab w:val="left" w:pos="284"/>
              </w:tabs>
              <w:spacing w:line="360" w:lineRule="auto"/>
              <w:rPr>
                <w:bCs/>
                <w:color w:val="C00000"/>
                <w:lang w:val="et-EE"/>
              </w:rPr>
            </w:pPr>
          </w:p>
        </w:tc>
        <w:tc>
          <w:tcPr>
            <w:tcW w:w="3544" w:type="dxa"/>
          </w:tcPr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 w:rsidRPr="001305AE">
              <w:rPr>
                <w:bCs/>
                <w:lang w:val="et-EE"/>
              </w:rPr>
              <w:t xml:space="preserve">Kinnitada </w:t>
            </w:r>
            <w:r w:rsidRPr="001305AE">
              <w:rPr>
                <w:u w:val="single"/>
                <w:lang w:val="et-EE"/>
              </w:rPr>
              <w:t>Narva Koolieelse Lasteasutuse Pääsuke personali tunnustamise kord</w:t>
            </w:r>
            <w:r w:rsidRPr="001305AE">
              <w:rPr>
                <w:lang w:val="et-EE"/>
              </w:rPr>
              <w:t xml:space="preserve">, mis määratleb ühemõtteliselt tunnustatavad alad ja saavutuste näitajad ning rakendatavad tunnustamise viisid ning on kooskõlas </w:t>
            </w:r>
            <w:r>
              <w:rPr>
                <w:lang w:val="et-EE"/>
              </w:rPr>
              <w:t>lasteasutuse prioriteetidega.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  <w:r w:rsidRPr="001305AE">
              <w:rPr>
                <w:lang w:val="et-EE"/>
              </w:rPr>
              <w:t>Tunnustamise viisid ei tohiks piirduda vaid rahasummade väljamaksmisega, on vaja tunnustamise süsteemi mitmekesistada (nt a</w:t>
            </w:r>
            <w:r>
              <w:rPr>
                <w:lang w:val="et-EE"/>
              </w:rPr>
              <w:t>umärgid, aukirjad, tänukirjad).</w:t>
            </w:r>
          </w:p>
          <w:p w:rsidR="00BB7260" w:rsidRPr="00002F40" w:rsidRDefault="00BB7260" w:rsidP="007B670D">
            <w:pPr>
              <w:spacing w:line="360" w:lineRule="auto"/>
              <w:rPr>
                <w:lang w:val="et-EE"/>
              </w:rPr>
            </w:pPr>
            <w:r w:rsidRPr="001305AE">
              <w:rPr>
                <w:lang w:val="et-EE"/>
              </w:rPr>
              <w:t>Dokument peab omama selget eesmärgistatust õpetajate motiveerimisele.</w:t>
            </w:r>
          </w:p>
        </w:tc>
      </w:tr>
      <w:tr w:rsidR="00BB7260" w:rsidRPr="006C4806" w:rsidTr="003C5890">
        <w:tc>
          <w:tcPr>
            <w:tcW w:w="9606" w:type="dxa"/>
            <w:gridSpan w:val="2"/>
            <w:shd w:val="clear" w:color="auto" w:fill="DAEEF3"/>
          </w:tcPr>
          <w:p w:rsidR="00BB7260" w:rsidRPr="006C4806" w:rsidRDefault="00BB7260" w:rsidP="007B670D">
            <w:pPr>
              <w:numPr>
                <w:ilvl w:val="1"/>
                <w:numId w:val="13"/>
              </w:numPr>
              <w:spacing w:line="360" w:lineRule="auto"/>
              <w:ind w:left="567" w:hanging="567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Personali arendamine</w:t>
            </w:r>
            <w:r w:rsidRPr="00656D4B">
              <w:rPr>
                <w:bCs/>
                <w:lang w:val="et-EE"/>
              </w:rPr>
              <w:t>.</w:t>
            </w:r>
            <w:r w:rsidRPr="004A5B70">
              <w:rPr>
                <w:lang w:val="et-EE" w:eastAsia="en-US"/>
              </w:rPr>
              <w:t xml:space="preserve"> </w:t>
            </w:r>
            <w:r w:rsidRPr="00A81A2F">
              <w:rPr>
                <w:b/>
                <w:lang w:val="et-EE" w:eastAsia="en-US"/>
              </w:rPr>
              <w:t>Täienduskoolitus.</w:t>
            </w:r>
          </w:p>
        </w:tc>
      </w:tr>
      <w:tr w:rsidR="00BB7260" w:rsidRPr="001305AE" w:rsidTr="00747E3F">
        <w:tc>
          <w:tcPr>
            <w:tcW w:w="6062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F72785" w:rsidTr="00747E3F">
        <w:tc>
          <w:tcPr>
            <w:tcW w:w="6062" w:type="dxa"/>
          </w:tcPr>
          <w:p w:rsidR="00BB7260" w:rsidRPr="00222C44" w:rsidRDefault="00BB7260" w:rsidP="007B670D">
            <w:pPr>
              <w:shd w:val="clear" w:color="auto" w:fill="FFFFFF"/>
              <w:spacing w:line="360" w:lineRule="auto"/>
              <w:rPr>
                <w:u w:val="single"/>
                <w:lang w:val="et-EE"/>
              </w:rPr>
            </w:pPr>
            <w:r w:rsidRPr="00926695">
              <w:rPr>
                <w:u w:val="single"/>
                <w:lang w:val="et-EE"/>
              </w:rPr>
              <w:t>Perso</w:t>
            </w:r>
            <w:r>
              <w:rPr>
                <w:u w:val="single"/>
                <w:lang w:val="et-EE"/>
              </w:rPr>
              <w:t xml:space="preserve">nali arengu toetamine </w:t>
            </w: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Pr="00222C44" w:rsidRDefault="00BB7260" w:rsidP="007B670D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*Lasteasutuses o</w:t>
            </w:r>
            <w:r w:rsidRPr="004A5B70">
              <w:rPr>
                <w:lang w:val="et-EE"/>
              </w:rPr>
              <w:t>n võimalus saada teadmisi töökohal.</w:t>
            </w:r>
            <w:r>
              <w:rPr>
                <w:lang w:val="et-EE"/>
              </w:rPr>
              <w:t xml:space="preserve"> </w:t>
            </w:r>
            <w:r w:rsidRPr="004A5B70">
              <w:rPr>
                <w:u w:val="single"/>
                <w:lang w:val="et-EE"/>
              </w:rPr>
              <w:t>Siseõpetamise</w:t>
            </w:r>
            <w:r w:rsidRPr="004A5B70">
              <w:rPr>
                <w:lang w:val="et-EE"/>
              </w:rPr>
              <w:t xml:space="preserve"> </w:t>
            </w:r>
            <w:r>
              <w:rPr>
                <w:lang w:val="et-EE"/>
              </w:rPr>
              <w:t>süsteemi loomine seminari kaudu</w:t>
            </w:r>
            <w:r w:rsidRPr="004A5B70">
              <w:rPr>
                <w:lang w:val="et-EE"/>
              </w:rPr>
              <w:t xml:space="preserve"> </w:t>
            </w:r>
            <w:r>
              <w:rPr>
                <w:lang w:val="et-EE"/>
              </w:rPr>
              <w:t>on</w:t>
            </w:r>
            <w:r w:rsidRPr="004A5B70">
              <w:rPr>
                <w:lang w:val="et-EE"/>
              </w:rPr>
              <w:t xml:space="preserve"> organiseeritud </w:t>
            </w:r>
            <w:r>
              <w:rPr>
                <w:lang w:val="et-EE"/>
              </w:rPr>
              <w:t xml:space="preserve">meie </w:t>
            </w:r>
            <w:r w:rsidRPr="004A5B70">
              <w:rPr>
                <w:lang w:val="et-EE"/>
              </w:rPr>
              <w:t>lasteasutuses.</w:t>
            </w:r>
          </w:p>
          <w:p w:rsidR="00BB7260" w:rsidRPr="00A81A2F" w:rsidRDefault="00BB7260" w:rsidP="007B670D">
            <w:pPr>
              <w:spacing w:line="360" w:lineRule="auto"/>
              <w:rPr>
                <w:bCs/>
                <w:u w:val="single"/>
                <w:lang w:val="et-EE"/>
              </w:rPr>
            </w:pPr>
            <w:r w:rsidRPr="00222C44">
              <w:rPr>
                <w:bCs/>
                <w:lang w:val="et-EE"/>
              </w:rPr>
              <w:t>On välja töötatud</w:t>
            </w:r>
            <w:r w:rsidRPr="00A81A2F">
              <w:rPr>
                <w:bCs/>
                <w:u w:val="single"/>
                <w:lang w:val="et-EE"/>
              </w:rPr>
              <w:t xml:space="preserve"> sise</w:t>
            </w:r>
            <w:r w:rsidRPr="004A5B70">
              <w:rPr>
                <w:u w:val="single"/>
                <w:lang w:val="et-EE"/>
              </w:rPr>
              <w:t>õpetamise</w:t>
            </w:r>
            <w:r w:rsidRPr="00A81A2F">
              <w:rPr>
                <w:bCs/>
                <w:u w:val="single"/>
                <w:lang w:val="et-EE"/>
              </w:rPr>
              <w:t xml:space="preserve"> süsteem.</w:t>
            </w:r>
          </w:p>
          <w:p w:rsidR="00BB7260" w:rsidRPr="00A81A2F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222C44">
              <w:rPr>
                <w:bCs/>
                <w:lang w:val="et-EE"/>
              </w:rPr>
              <w:t>Sise</w:t>
            </w:r>
            <w:r w:rsidRPr="00222C44">
              <w:rPr>
                <w:lang w:val="et-EE"/>
              </w:rPr>
              <w:t>õpetamine</w:t>
            </w:r>
            <w:r w:rsidRPr="006C4806">
              <w:rPr>
                <w:bCs/>
                <w:lang w:val="et-EE"/>
              </w:rPr>
              <w:t xml:space="preserve"> toimub </w:t>
            </w:r>
            <w:r w:rsidRPr="00A81A2F">
              <w:rPr>
                <w:bCs/>
                <w:lang w:val="et-EE"/>
              </w:rPr>
              <w:t>kui ka õpetajatele, nii</w:t>
            </w:r>
            <w:r w:rsidRPr="006C4806">
              <w:rPr>
                <w:bCs/>
                <w:color w:val="C00000"/>
                <w:lang w:val="et-EE"/>
              </w:rPr>
              <w:t xml:space="preserve"> </w:t>
            </w:r>
            <w:r w:rsidRPr="006C4806">
              <w:rPr>
                <w:bCs/>
                <w:lang w:val="et-EE"/>
              </w:rPr>
              <w:t xml:space="preserve">kogu kollektiivile. Sisekoolituste korraldamisel lähtutakse pedagoogilise kollektiivi tegelikest vajadustest, selleks korraldatakse </w:t>
            </w:r>
            <w:r w:rsidRPr="00A81A2F">
              <w:rPr>
                <w:bCs/>
                <w:lang w:val="et-EE"/>
              </w:rPr>
              <w:t>küsitlused või anketeerimised.</w:t>
            </w:r>
          </w:p>
          <w:p w:rsidR="00BB7260" w:rsidRPr="00222C44" w:rsidRDefault="00BB7260" w:rsidP="007B670D">
            <w:pPr>
              <w:spacing w:line="360" w:lineRule="auto"/>
              <w:rPr>
                <w:bCs/>
                <w:u w:val="single"/>
                <w:lang w:val="et-EE"/>
              </w:rPr>
            </w:pPr>
            <w:r w:rsidRPr="00222C44">
              <w:rPr>
                <w:bCs/>
                <w:lang w:val="et-EE"/>
              </w:rPr>
              <w:t>*On välja töötatud</w:t>
            </w:r>
            <w:r w:rsidRPr="00A81A2F">
              <w:rPr>
                <w:bCs/>
                <w:u w:val="single"/>
                <w:lang w:val="et-EE"/>
              </w:rPr>
              <w:t xml:space="preserve"> personaliga arenguvestluste süsteem.</w:t>
            </w:r>
          </w:p>
          <w:p w:rsidR="00BB7260" w:rsidRDefault="00BB7260" w:rsidP="007B670D">
            <w:pPr>
              <w:spacing w:line="360" w:lineRule="auto"/>
              <w:rPr>
                <w:bCs/>
                <w:color w:val="FF0000"/>
                <w:lang w:val="et-EE"/>
              </w:rPr>
            </w:pPr>
            <w:r w:rsidRPr="003E0C1E">
              <w:rPr>
                <w:bCs/>
                <w:lang w:val="et-EE"/>
              </w:rPr>
              <w:t xml:space="preserve">Alates 2009.aastal on olemas </w:t>
            </w:r>
            <w:r w:rsidRPr="003E0C1E">
              <w:rPr>
                <w:lang w:val="et-EE"/>
              </w:rPr>
              <w:t>arengu</w:t>
            </w:r>
            <w:r>
              <w:rPr>
                <w:lang w:val="et-EE"/>
              </w:rPr>
              <w:t xml:space="preserve">- ja projektiivsete </w:t>
            </w:r>
            <w:r w:rsidRPr="00966882">
              <w:rPr>
                <w:lang w:val="et-EE"/>
              </w:rPr>
              <w:t>vestl</w:t>
            </w:r>
            <w:r>
              <w:rPr>
                <w:lang w:val="et-EE"/>
              </w:rPr>
              <w:t xml:space="preserve">uste süsteem töötajatega: </w:t>
            </w: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Projektiivsed </w:t>
            </w:r>
            <w:r w:rsidRPr="00966882">
              <w:rPr>
                <w:lang w:val="et-EE"/>
              </w:rPr>
              <w:t>vestl</w:t>
            </w:r>
            <w:r>
              <w:rPr>
                <w:lang w:val="et-EE"/>
              </w:rPr>
              <w:t xml:space="preserve">used (september), </w:t>
            </w:r>
            <w:r w:rsidRPr="00966882">
              <w:rPr>
                <w:lang w:val="et-EE"/>
              </w:rPr>
              <w:t>arenguvestl</w:t>
            </w:r>
            <w:r>
              <w:rPr>
                <w:lang w:val="et-EE"/>
              </w:rPr>
              <w:t>used ja tulemuste hinnang (mai).</w:t>
            </w:r>
          </w:p>
          <w:p w:rsidR="00BB7260" w:rsidRDefault="00BB7260" w:rsidP="007B670D">
            <w:pPr>
              <w:spacing w:line="360" w:lineRule="auto"/>
              <w:rPr>
                <w:bCs/>
                <w:color w:val="FF000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926695">
              <w:rPr>
                <w:u w:val="single"/>
                <w:lang w:val="et-EE"/>
              </w:rPr>
              <w:t>Personali õppimise juhend</w:t>
            </w: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222C44">
              <w:rPr>
                <w:lang w:val="et-EE"/>
              </w:rPr>
              <w:t xml:space="preserve"> P</w:t>
            </w:r>
            <w:r w:rsidRPr="004A5B70">
              <w:rPr>
                <w:lang w:val="et-EE"/>
              </w:rPr>
              <w:t>ersonali koolitusvajaduse hindamine lähtuvalt asutuse vajadust ja personali ootustest.</w:t>
            </w:r>
            <w:r>
              <w:rPr>
                <w:lang w:val="et-EE"/>
              </w:rPr>
              <w:t xml:space="preserve"> </w:t>
            </w:r>
            <w:r w:rsidRPr="004A5B70">
              <w:rPr>
                <w:lang w:val="et-EE"/>
              </w:rPr>
              <w:t>Koolitusplaanide kavandamine ja nende elluviimine.</w:t>
            </w:r>
            <w:r>
              <w:rPr>
                <w:lang w:val="et-EE"/>
              </w:rPr>
              <w:t xml:space="preserve"> </w:t>
            </w:r>
          </w:p>
          <w:p w:rsidR="00BB726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6C4806">
              <w:rPr>
                <w:bCs/>
                <w:lang w:val="et-EE"/>
              </w:rPr>
              <w:t>Lasteasutuses kontrollitakse 2 korda aastas õpetajate poolt läbitud koolitustundide arvu. Valdav enamus õpetajaid osaleb koolitustel väga aktiivselt.</w:t>
            </w:r>
            <w:r>
              <w:rPr>
                <w:lang w:val="et-EE"/>
              </w:rPr>
              <w:t xml:space="preserve"> </w:t>
            </w:r>
          </w:p>
          <w:p w:rsidR="00BB7260" w:rsidRPr="004A5B7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Mõned pedagoogid läbisid </w:t>
            </w:r>
            <w:r w:rsidRPr="004A5B70">
              <w:rPr>
                <w:lang w:val="et-EE"/>
              </w:rPr>
              <w:t>täiendkoolituskursused.</w:t>
            </w:r>
          </w:p>
          <w:p w:rsidR="00BB7260" w:rsidRPr="004A5B70" w:rsidRDefault="00BB7260" w:rsidP="007B670D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4A5B70">
              <w:rPr>
                <w:lang w:val="et-EE"/>
              </w:rPr>
              <w:t>*T</w:t>
            </w:r>
            <w:r>
              <w:rPr>
                <w:lang w:val="et-EE"/>
              </w:rPr>
              <w:t>eadmiste laienemine õppe-kasvatu</w:t>
            </w:r>
            <w:r w:rsidRPr="004A5B70">
              <w:rPr>
                <w:lang w:val="et-EE"/>
              </w:rPr>
              <w:t>stöö teooria ja metoodika alal.</w:t>
            </w:r>
          </w:p>
          <w:p w:rsidR="00BB7260" w:rsidRPr="006C4806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4A5B70">
              <w:rPr>
                <w:lang w:val="et-EE"/>
              </w:rPr>
              <w:t>*Meeskonnatöö koolitus.</w:t>
            </w:r>
          </w:p>
        </w:tc>
        <w:tc>
          <w:tcPr>
            <w:tcW w:w="3544" w:type="dxa"/>
          </w:tcPr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A81A2F">
              <w:rPr>
                <w:bCs/>
                <w:lang w:val="et-EE"/>
              </w:rPr>
              <w:t>Jätkama ja arendama sise</w:t>
            </w:r>
            <w:r w:rsidRPr="00434858">
              <w:rPr>
                <w:lang w:val="et-EE"/>
              </w:rPr>
              <w:t>õpetamise</w:t>
            </w:r>
            <w:r w:rsidRPr="00A81A2F">
              <w:rPr>
                <w:bCs/>
                <w:lang w:val="et-EE"/>
              </w:rPr>
              <w:t xml:space="preserve"> süsteemi. </w:t>
            </w:r>
          </w:p>
          <w:p w:rsidR="00BB7260" w:rsidRPr="00A81A2F" w:rsidRDefault="00BB7260" w:rsidP="007B670D">
            <w:pPr>
              <w:spacing w:line="360" w:lineRule="auto"/>
              <w:ind w:left="96" w:hanging="96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 xml:space="preserve">*Dokumentatsiooni koostamine: </w:t>
            </w:r>
            <w:r w:rsidRPr="00A81A2F">
              <w:rPr>
                <w:bCs/>
                <w:lang w:val="et-EE"/>
              </w:rPr>
              <w:t>sise</w:t>
            </w:r>
            <w:r w:rsidRPr="00434858">
              <w:rPr>
                <w:lang w:val="et-EE"/>
              </w:rPr>
              <w:t>õpetamise</w:t>
            </w:r>
            <w:r>
              <w:rPr>
                <w:bCs/>
                <w:lang w:val="et-EE"/>
              </w:rPr>
              <w:t xml:space="preserve"> </w:t>
            </w:r>
            <w:r w:rsidRPr="007B2CB4">
              <w:rPr>
                <w:bCs/>
                <w:lang w:val="et-EE"/>
              </w:rPr>
              <w:t>läbiviimise</w:t>
            </w:r>
            <w:r>
              <w:rPr>
                <w:bCs/>
                <w:lang w:val="et-EE"/>
              </w:rPr>
              <w:t xml:space="preserve"> kord, planeerimine, registreerimine, tunnustamine jne.</w:t>
            </w:r>
          </w:p>
          <w:p w:rsidR="00BB7260" w:rsidRPr="00172C3D" w:rsidRDefault="00BB7260" w:rsidP="007B670D">
            <w:pPr>
              <w:spacing w:line="360" w:lineRule="auto"/>
              <w:ind w:left="96" w:hanging="96"/>
              <w:rPr>
                <w:bCs/>
                <w:lang w:val="et-EE"/>
              </w:rPr>
            </w:pPr>
            <w:r w:rsidRPr="00AF3E99">
              <w:rPr>
                <w:bCs/>
                <w:lang w:val="et-EE"/>
              </w:rPr>
              <w:t>*</w:t>
            </w:r>
            <w:r w:rsidRPr="00A81A2F">
              <w:rPr>
                <w:bCs/>
                <w:lang w:val="et-EE"/>
              </w:rPr>
              <w:t xml:space="preserve"> Jätkama</w:t>
            </w:r>
            <w:r w:rsidRPr="003E0C1E">
              <w:rPr>
                <w:lang w:val="et-EE"/>
              </w:rPr>
              <w:t xml:space="preserve"> arengu</w:t>
            </w:r>
            <w:r>
              <w:rPr>
                <w:lang w:val="et-EE"/>
              </w:rPr>
              <w:t xml:space="preserve">- ja projektiivse </w:t>
            </w:r>
            <w:r w:rsidRPr="00966882">
              <w:rPr>
                <w:lang w:val="et-EE"/>
              </w:rPr>
              <w:t>vestl</w:t>
            </w:r>
            <w:r>
              <w:rPr>
                <w:lang w:val="et-EE"/>
              </w:rPr>
              <w:t>use süsteemi rakendamist.</w:t>
            </w:r>
          </w:p>
          <w:p w:rsidR="00BB7260" w:rsidRPr="00A81A2F" w:rsidRDefault="00BB7260" w:rsidP="007B670D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it-IT"/>
              </w:rPr>
              <w:t>*</w:t>
            </w:r>
            <w:r w:rsidRPr="004A5B70">
              <w:rPr>
                <w:lang w:val="it-IT"/>
              </w:rPr>
              <w:t>Personali</w:t>
            </w:r>
            <w:r w:rsidRPr="00434858">
              <w:rPr>
                <w:lang w:val="it-IT"/>
              </w:rPr>
              <w:t xml:space="preserve"> </w:t>
            </w:r>
            <w:r w:rsidRPr="004A5B70">
              <w:rPr>
                <w:lang w:val="it-IT"/>
              </w:rPr>
              <w:t>e</w:t>
            </w:r>
            <w:r w:rsidRPr="004A5B70">
              <w:rPr>
                <w:lang w:val="et-EE"/>
              </w:rPr>
              <w:t>daspidise õppimise planeerimine ja korraldamine</w:t>
            </w:r>
            <w:r>
              <w:rPr>
                <w:lang w:val="et-EE"/>
              </w:rPr>
              <w:t>.</w:t>
            </w:r>
          </w:p>
          <w:p w:rsidR="00BB7260" w:rsidRPr="00A81A2F" w:rsidRDefault="00BB7260" w:rsidP="007B670D">
            <w:pPr>
              <w:spacing w:line="360" w:lineRule="auto"/>
              <w:rPr>
                <w:bCs/>
                <w:color w:val="FF0000"/>
                <w:lang w:val="et-EE"/>
              </w:rPr>
            </w:pPr>
            <w:r w:rsidRPr="002061E9">
              <w:rPr>
                <w:bCs/>
                <w:lang w:val="et-EE"/>
              </w:rPr>
              <w:t>*</w:t>
            </w:r>
            <w:r w:rsidRPr="00125A77">
              <w:rPr>
                <w:bCs/>
                <w:lang w:val="et-EE"/>
              </w:rPr>
              <w:t xml:space="preserve"> </w:t>
            </w:r>
            <w:r>
              <w:rPr>
                <w:bCs/>
                <w:lang w:val="et-EE"/>
              </w:rPr>
              <w:t xml:space="preserve">Eesti keele nädala korraldamine, mis aitab eesti keelt õppimist (riigi </w:t>
            </w:r>
            <w:r w:rsidRPr="002061E9">
              <w:rPr>
                <w:bCs/>
                <w:lang w:val="et-EE"/>
              </w:rPr>
              <w:t xml:space="preserve">keele valdamine </w:t>
            </w:r>
            <w:r>
              <w:rPr>
                <w:bCs/>
                <w:lang w:val="et-EE"/>
              </w:rPr>
              <w:t xml:space="preserve">õpetajatel on peab olema </w:t>
            </w:r>
            <w:r w:rsidRPr="002061E9">
              <w:rPr>
                <w:bCs/>
                <w:lang w:val="et-EE"/>
              </w:rPr>
              <w:t>nõutaval tasemel</w:t>
            </w:r>
            <w:r>
              <w:rPr>
                <w:bCs/>
                <w:lang w:val="et-EE"/>
              </w:rPr>
              <w:t>)</w:t>
            </w:r>
            <w:r w:rsidRPr="002061E9">
              <w:rPr>
                <w:bCs/>
                <w:lang w:val="et-EE"/>
              </w:rPr>
              <w:t>.</w:t>
            </w:r>
          </w:p>
          <w:p w:rsidR="00BB7260" w:rsidRPr="006247E6" w:rsidRDefault="00BB7260" w:rsidP="007B670D">
            <w:pPr>
              <w:spacing w:line="360" w:lineRule="auto"/>
              <w:rPr>
                <w:bCs/>
                <w:color w:val="FF0000"/>
                <w:lang w:val="et-EE"/>
              </w:rPr>
            </w:pPr>
            <w:r w:rsidRPr="006247E6">
              <w:rPr>
                <w:lang w:val="et-EE"/>
              </w:rPr>
              <w:t>Eesti keele õppimine kõrgkoolides või kursustel.</w:t>
            </w:r>
          </w:p>
          <w:p w:rsidR="00BB7260" w:rsidRDefault="00BB7260" w:rsidP="007B670D">
            <w:pPr>
              <w:spacing w:line="360" w:lineRule="auto"/>
              <w:rPr>
                <w:bCs/>
                <w:color w:val="FF0000"/>
                <w:lang w:val="et-EE"/>
              </w:rPr>
            </w:pPr>
          </w:p>
          <w:p w:rsidR="00BB7260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Pr="006247E6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Pr="00A81A2F" w:rsidRDefault="00BB7260" w:rsidP="007B670D">
            <w:pPr>
              <w:spacing w:line="360" w:lineRule="auto"/>
              <w:rPr>
                <w:bCs/>
                <w:color w:val="FF0000"/>
                <w:lang w:val="et-EE"/>
              </w:rPr>
            </w:pPr>
          </w:p>
        </w:tc>
      </w:tr>
      <w:tr w:rsidR="00BB7260" w:rsidRPr="006C4806" w:rsidTr="003C5890">
        <w:tc>
          <w:tcPr>
            <w:tcW w:w="9606" w:type="dxa"/>
            <w:gridSpan w:val="2"/>
            <w:shd w:val="clear" w:color="auto" w:fill="DAEEF3"/>
          </w:tcPr>
          <w:p w:rsidR="00BB7260" w:rsidRPr="006C4806" w:rsidRDefault="00BB7260" w:rsidP="007B670D">
            <w:pPr>
              <w:numPr>
                <w:ilvl w:val="1"/>
                <w:numId w:val="13"/>
              </w:numPr>
              <w:spacing w:line="360" w:lineRule="auto"/>
              <w:ind w:left="567" w:hanging="567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Mentorlus</w:t>
            </w:r>
            <w:r w:rsidRPr="00656D4B">
              <w:rPr>
                <w:bCs/>
                <w:lang w:val="et-EE"/>
              </w:rPr>
              <w:t>.</w:t>
            </w:r>
          </w:p>
        </w:tc>
      </w:tr>
      <w:tr w:rsidR="00BB7260" w:rsidRPr="001305AE" w:rsidTr="00747E3F">
        <w:tc>
          <w:tcPr>
            <w:tcW w:w="6062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305AE" w:rsidRDefault="00BB7260" w:rsidP="007B670D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F72785" w:rsidTr="00747E3F">
        <w:tc>
          <w:tcPr>
            <w:tcW w:w="6062" w:type="dxa"/>
          </w:tcPr>
          <w:p w:rsidR="00BB7260" w:rsidRPr="004F0FD5" w:rsidRDefault="00BB7260" w:rsidP="007B670D">
            <w:pPr>
              <w:shd w:val="clear" w:color="auto" w:fill="FFFFFF"/>
              <w:spacing w:line="360" w:lineRule="auto"/>
              <w:rPr>
                <w:u w:val="single"/>
                <w:lang w:val="et-EE"/>
              </w:rPr>
            </w:pPr>
            <w:r w:rsidRPr="004F0FD5">
              <w:rPr>
                <w:u w:val="single"/>
                <w:lang w:val="et-EE"/>
              </w:rPr>
              <w:t>Tugisüsteemi loomine noorõpetajate jaoks.</w:t>
            </w:r>
          </w:p>
          <w:p w:rsidR="00BB7260" w:rsidRPr="004F0FD5" w:rsidRDefault="00BB7260" w:rsidP="007B670D">
            <w:pPr>
              <w:shd w:val="clear" w:color="auto" w:fill="FFFFFF"/>
              <w:spacing w:line="360" w:lineRule="auto"/>
              <w:rPr>
                <w:u w:val="single"/>
                <w:lang w:val="et-EE"/>
              </w:rPr>
            </w:pPr>
            <w:r w:rsidRPr="004F0FD5">
              <w:rPr>
                <w:u w:val="single"/>
                <w:lang w:val="et-EE"/>
              </w:rPr>
              <w:t>Mentoritöö korraldamine.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Pr="006C4806" w:rsidRDefault="00BB7260" w:rsidP="007B670D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6C4806">
              <w:rPr>
                <w:bCs/>
                <w:lang w:val="et-EE"/>
              </w:rPr>
              <w:t>On välja töötatud tugev mentorluse süsteem noorpedagoogide toetamise ja nõustamise osas.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4F0FD5">
              <w:rPr>
                <w:bCs/>
                <w:lang w:val="et-EE"/>
              </w:rPr>
              <w:t>*2006. aastal   2  õpetajat</w:t>
            </w:r>
            <w:r>
              <w:rPr>
                <w:bCs/>
                <w:lang w:val="et-EE"/>
              </w:rPr>
              <w:t xml:space="preserve"> on läbinud mentorikoolituse.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6C4806">
              <w:rPr>
                <w:bCs/>
                <w:lang w:val="et-EE"/>
              </w:rPr>
              <w:t>Mentoritel on väga hea ja pikaaegne kogemus noorõpetajate juhendamise osas.</w:t>
            </w:r>
          </w:p>
          <w:p w:rsidR="00BB7260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Pr="00D80F08" w:rsidRDefault="00BB7260" w:rsidP="007B670D">
            <w:pPr>
              <w:spacing w:line="360" w:lineRule="auto"/>
              <w:rPr>
                <w:color w:val="C00000"/>
                <w:lang w:val="et-EE"/>
              </w:rPr>
            </w:pPr>
            <w:r>
              <w:rPr>
                <w:bCs/>
                <w:lang w:val="et-EE"/>
              </w:rPr>
              <w:t xml:space="preserve">*Alates 2008. aastal </w:t>
            </w:r>
            <w:r w:rsidRPr="004A5B70">
              <w:rPr>
                <w:lang w:val="et-EE"/>
              </w:rPr>
              <w:t>Tartu Ülikooli Narva Kolledži üliõpilased 2 korda aastas läbivad pedagoogilist praktikat Lasteasutuses Pääsuke.</w:t>
            </w:r>
          </w:p>
          <w:p w:rsidR="00BB7260" w:rsidRDefault="00BB7260" w:rsidP="007B670D">
            <w:pPr>
              <w:shd w:val="clear" w:color="auto" w:fill="FFFFFF"/>
              <w:spacing w:line="360" w:lineRule="auto"/>
              <w:ind w:left="34" w:hanging="142"/>
              <w:rPr>
                <w:color w:val="FF0000"/>
                <w:lang w:val="et-EE"/>
              </w:rPr>
            </w:pPr>
            <w:r w:rsidRPr="004A5B70">
              <w:rPr>
                <w:color w:val="FF0000"/>
                <w:lang w:val="et-EE"/>
              </w:rPr>
              <w:t xml:space="preserve">  </w:t>
            </w:r>
          </w:p>
          <w:p w:rsidR="00BB7260" w:rsidRPr="0032242E" w:rsidRDefault="00BB7260" w:rsidP="00B63F9F">
            <w:pPr>
              <w:shd w:val="clear" w:color="auto" w:fill="FFFFFF"/>
              <w:spacing w:line="360" w:lineRule="auto"/>
              <w:ind w:left="34" w:hanging="142"/>
              <w:rPr>
                <w:lang w:val="et-EE"/>
              </w:rPr>
            </w:pPr>
            <w:r w:rsidRPr="004A5B70">
              <w:rPr>
                <w:lang w:val="et-EE"/>
              </w:rPr>
              <w:t>*</w:t>
            </w:r>
            <w:r w:rsidRPr="00747E3F">
              <w:rPr>
                <w:b/>
                <w:lang w:val="et-EE"/>
              </w:rPr>
              <w:t>1</w:t>
            </w:r>
            <w:r>
              <w:rPr>
                <w:lang w:val="et-EE"/>
              </w:rPr>
              <w:t xml:space="preserve"> lasteasutuse õpetaja </w:t>
            </w:r>
            <w:r w:rsidRPr="004A5B70">
              <w:rPr>
                <w:lang w:val="et-EE"/>
              </w:rPr>
              <w:t>osales Narva linna 2009</w:t>
            </w:r>
            <w:r>
              <w:rPr>
                <w:lang w:val="et-EE"/>
              </w:rPr>
              <w:t>.</w:t>
            </w:r>
            <w:r w:rsidRPr="004A5B70">
              <w:rPr>
                <w:lang w:val="et-EE"/>
              </w:rPr>
              <w:t xml:space="preserve"> </w:t>
            </w:r>
            <w:r>
              <w:rPr>
                <w:lang w:val="et-EE"/>
              </w:rPr>
              <w:t>a</w:t>
            </w:r>
            <w:r w:rsidRPr="004A5B70">
              <w:rPr>
                <w:lang w:val="et-EE"/>
              </w:rPr>
              <w:t>asta Õpetaja konkursis ja</w:t>
            </w:r>
            <w:r>
              <w:rPr>
                <w:lang w:val="et-EE"/>
              </w:rPr>
              <w:t xml:space="preserve"> </w:t>
            </w:r>
            <w:r w:rsidRPr="004A5B70">
              <w:rPr>
                <w:lang w:val="et-EE"/>
              </w:rPr>
              <w:t>„Parim õpetaja-mentor”</w:t>
            </w:r>
            <w:r>
              <w:rPr>
                <w:lang w:val="et-EE"/>
              </w:rPr>
              <w:t xml:space="preserve"> </w:t>
            </w:r>
            <w:r w:rsidRPr="004A5B70">
              <w:rPr>
                <w:lang w:val="et-EE"/>
              </w:rPr>
              <w:t xml:space="preserve">nominatsioonis sai </w:t>
            </w:r>
            <w:r w:rsidRPr="004A5B70">
              <w:rPr>
                <w:u w:val="single"/>
                <w:lang w:val="et-EE"/>
              </w:rPr>
              <w:t>võitlejaks.</w:t>
            </w:r>
          </w:p>
        </w:tc>
        <w:tc>
          <w:tcPr>
            <w:tcW w:w="3544" w:type="dxa"/>
          </w:tcPr>
          <w:p w:rsidR="00BB7260" w:rsidRDefault="00BB7260" w:rsidP="007B670D">
            <w:pPr>
              <w:tabs>
                <w:tab w:val="left" w:pos="426"/>
              </w:tabs>
              <w:spacing w:line="360" w:lineRule="auto"/>
              <w:rPr>
                <w:bCs/>
                <w:lang w:val="et-EE"/>
              </w:rPr>
            </w:pPr>
          </w:p>
          <w:p w:rsidR="00BB7260" w:rsidRDefault="00BB7260" w:rsidP="007B670D">
            <w:pPr>
              <w:tabs>
                <w:tab w:val="left" w:pos="426"/>
              </w:tabs>
              <w:spacing w:line="360" w:lineRule="auto"/>
              <w:rPr>
                <w:bCs/>
                <w:lang w:val="et-EE"/>
              </w:rPr>
            </w:pPr>
            <w:r w:rsidRPr="009D21D7">
              <w:rPr>
                <w:lang w:val="et-EE"/>
              </w:rPr>
              <w:t>*Mentoritöö jätkamine.</w:t>
            </w:r>
          </w:p>
          <w:p w:rsidR="00BB7260" w:rsidRDefault="00BB7260" w:rsidP="007B670D">
            <w:pPr>
              <w:spacing w:line="360" w:lineRule="auto"/>
              <w:rPr>
                <w:bCs/>
                <w:color w:val="FF0000"/>
                <w:lang w:val="et-EE"/>
              </w:rPr>
            </w:pPr>
          </w:p>
          <w:p w:rsidR="00BB7260" w:rsidRPr="00A554FB" w:rsidRDefault="00BB7260" w:rsidP="007B670D">
            <w:pPr>
              <w:tabs>
                <w:tab w:val="left" w:pos="426"/>
              </w:tabs>
              <w:spacing w:line="360" w:lineRule="auto"/>
              <w:rPr>
                <w:bCs/>
                <w:lang w:val="et-EE"/>
              </w:rPr>
            </w:pPr>
            <w:r w:rsidRPr="00A554FB">
              <w:rPr>
                <w:bCs/>
                <w:lang w:val="et-EE"/>
              </w:rPr>
              <w:t xml:space="preserve">*Mentori kohustused on täiskoormusega õpetaja jaoks koormuvad, puudub mentorite töö kvaliteedi kontroll ja tunnustamise süsteem. </w:t>
            </w:r>
          </w:p>
          <w:p w:rsidR="00BB7260" w:rsidRPr="00A554FB" w:rsidRDefault="00BB7260" w:rsidP="007B670D">
            <w:pPr>
              <w:spacing w:line="360" w:lineRule="auto"/>
              <w:rPr>
                <w:bCs/>
                <w:lang w:val="et-EE"/>
              </w:rPr>
            </w:pPr>
          </w:p>
          <w:p w:rsidR="00BB7260" w:rsidRPr="00A554FB" w:rsidRDefault="00BB7260" w:rsidP="007B670D">
            <w:pPr>
              <w:spacing w:line="360" w:lineRule="auto"/>
              <w:rPr>
                <w:bCs/>
                <w:lang w:val="et-EE"/>
              </w:rPr>
            </w:pPr>
            <w:r w:rsidRPr="00A554FB">
              <w:rPr>
                <w:bCs/>
                <w:lang w:val="et-EE"/>
              </w:rPr>
              <w:t>*Läbi mõelda mentorite töö kvaliteedi mõõtmise ja kontr</w:t>
            </w:r>
            <w:r>
              <w:rPr>
                <w:bCs/>
                <w:lang w:val="et-EE"/>
              </w:rPr>
              <w:t>olli süsteemi ning koostöö planeerimi</w:t>
            </w:r>
            <w:r w:rsidRPr="00A554FB">
              <w:rPr>
                <w:bCs/>
                <w:lang w:val="et-EE"/>
              </w:rPr>
              <w:t>se.</w:t>
            </w:r>
          </w:p>
          <w:p w:rsidR="00BB7260" w:rsidRPr="00A554FB" w:rsidRDefault="00BB7260" w:rsidP="007B670D">
            <w:pPr>
              <w:spacing w:line="360" w:lineRule="auto"/>
              <w:rPr>
                <w:lang w:val="et-EE"/>
              </w:rPr>
            </w:pPr>
          </w:p>
          <w:p w:rsidR="00BB7260" w:rsidRPr="00125A77" w:rsidRDefault="00BB7260" w:rsidP="007B670D">
            <w:pPr>
              <w:spacing w:line="360" w:lineRule="auto"/>
              <w:rPr>
                <w:bCs/>
                <w:u w:val="single"/>
                <w:lang w:val="et-EE"/>
              </w:rPr>
            </w:pPr>
          </w:p>
        </w:tc>
      </w:tr>
    </w:tbl>
    <w:p w:rsidR="00BB7260" w:rsidRDefault="00BB7260" w:rsidP="007B670D">
      <w:pPr>
        <w:spacing w:line="360" w:lineRule="auto"/>
        <w:rPr>
          <w:lang w:val="et-EE"/>
        </w:rPr>
      </w:pPr>
    </w:p>
    <w:p w:rsidR="00BB7260" w:rsidRDefault="00BB7260" w:rsidP="007B670D">
      <w:pPr>
        <w:spacing w:line="360" w:lineRule="auto"/>
        <w:rPr>
          <w:lang w:val="et-EE"/>
        </w:rPr>
      </w:pPr>
    </w:p>
    <w:p w:rsidR="00BB7260" w:rsidRDefault="00BB7260" w:rsidP="007B670D">
      <w:pPr>
        <w:spacing w:line="360" w:lineRule="auto"/>
        <w:rPr>
          <w:lang w:val="et-EE"/>
        </w:rPr>
      </w:pPr>
    </w:p>
    <w:p w:rsidR="00BB7260" w:rsidRDefault="00BB7260" w:rsidP="007B670D">
      <w:pPr>
        <w:spacing w:line="360" w:lineRule="auto"/>
        <w:rPr>
          <w:lang w:val="et-EE"/>
        </w:rPr>
      </w:pPr>
    </w:p>
    <w:p w:rsidR="00BB7260" w:rsidRDefault="00BB7260" w:rsidP="007B670D">
      <w:pPr>
        <w:spacing w:line="360" w:lineRule="auto"/>
        <w:rPr>
          <w:lang w:val="et-EE"/>
        </w:rPr>
      </w:pPr>
    </w:p>
    <w:p w:rsidR="00BB7260" w:rsidRDefault="00BB7260" w:rsidP="007B670D">
      <w:pPr>
        <w:spacing w:line="360" w:lineRule="auto"/>
        <w:rPr>
          <w:lang w:val="et-EE"/>
        </w:rPr>
      </w:pPr>
    </w:p>
    <w:p w:rsidR="00BB7260" w:rsidRDefault="00BB7260" w:rsidP="007B670D">
      <w:pPr>
        <w:spacing w:line="360" w:lineRule="auto"/>
        <w:rPr>
          <w:lang w:val="et-EE"/>
        </w:rPr>
      </w:pPr>
    </w:p>
    <w:p w:rsidR="00BB7260" w:rsidRPr="00C2479D" w:rsidRDefault="00BB7260" w:rsidP="007B670D">
      <w:pPr>
        <w:spacing w:line="360" w:lineRule="auto"/>
        <w:rPr>
          <w:lang w:val="et-EE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76"/>
        <w:gridCol w:w="2410"/>
        <w:gridCol w:w="2410"/>
        <w:gridCol w:w="2410"/>
      </w:tblGrid>
      <w:tr w:rsidR="00BB7260" w:rsidRPr="005B28FA" w:rsidTr="003C5890">
        <w:tc>
          <w:tcPr>
            <w:tcW w:w="9606" w:type="dxa"/>
            <w:gridSpan w:val="4"/>
            <w:shd w:val="clear" w:color="auto" w:fill="DAEEF3"/>
          </w:tcPr>
          <w:p w:rsidR="00BB7260" w:rsidRPr="005B28FA" w:rsidRDefault="00BB7260" w:rsidP="005B28FA">
            <w:pPr>
              <w:numPr>
                <w:ilvl w:val="1"/>
                <w:numId w:val="13"/>
              </w:numPr>
              <w:ind w:left="567" w:hanging="567"/>
              <w:rPr>
                <w:b/>
                <w:bCs/>
                <w:lang w:val="et-EE"/>
              </w:rPr>
            </w:pPr>
            <w:r w:rsidRPr="005B28FA">
              <w:rPr>
                <w:b/>
                <w:bCs/>
                <w:lang w:val="et-EE"/>
              </w:rPr>
              <w:t xml:space="preserve">Personaliga </w:t>
            </w:r>
            <w:r w:rsidRPr="005B28FA">
              <w:rPr>
                <w:b/>
                <w:lang w:val="et-EE"/>
              </w:rPr>
              <w:t>seotud statistika</w:t>
            </w:r>
            <w:r w:rsidRPr="006B28A1">
              <w:rPr>
                <w:bCs/>
                <w:lang w:val="et-EE"/>
              </w:rPr>
              <w:t>.</w:t>
            </w:r>
          </w:p>
        </w:tc>
      </w:tr>
      <w:tr w:rsidR="00BB7260" w:rsidRPr="00125A77" w:rsidTr="005236FC">
        <w:tc>
          <w:tcPr>
            <w:tcW w:w="2376" w:type="dxa"/>
            <w:shd w:val="clear" w:color="auto" w:fill="FDE9D9"/>
            <w:vAlign w:val="center"/>
          </w:tcPr>
          <w:p w:rsidR="00BB7260" w:rsidRPr="00770353" w:rsidRDefault="00BB7260" w:rsidP="00770353">
            <w:pPr>
              <w:jc w:val="center"/>
              <w:rPr>
                <w:b/>
                <w:u w:val="single"/>
                <w:lang w:val="en-US"/>
              </w:rPr>
            </w:pPr>
            <w:r w:rsidRPr="00770353">
              <w:rPr>
                <w:b/>
                <w:lang w:val="et-EE" w:eastAsia="en-US"/>
              </w:rPr>
              <w:t>Võtmeala</w:t>
            </w: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E63923" w:rsidRDefault="00BB7260" w:rsidP="00770353">
            <w:pPr>
              <w:jc w:val="center"/>
              <w:rPr>
                <w:color w:val="FF0000"/>
                <w:lang w:val="et-EE" w:eastAsia="en-US"/>
              </w:rPr>
            </w:pPr>
            <w:r w:rsidRPr="004E25BC">
              <w:rPr>
                <w:b/>
                <w:lang w:val="et-EE" w:eastAsia="en-US"/>
              </w:rPr>
              <w:t>200</w:t>
            </w:r>
            <w:r>
              <w:rPr>
                <w:b/>
                <w:lang w:val="et-EE" w:eastAsia="en-US"/>
              </w:rPr>
              <w:t>6</w:t>
            </w:r>
            <w:r w:rsidRPr="00091858">
              <w:rPr>
                <w:lang w:val="et-EE" w:eastAsia="en-US"/>
              </w:rPr>
              <w:t xml:space="preserve"> </w:t>
            </w:r>
            <w:r>
              <w:rPr>
                <w:lang w:val="et-EE" w:eastAsia="en-US"/>
              </w:rPr>
              <w:t xml:space="preserve">/ </w:t>
            </w:r>
            <w:r w:rsidRPr="004E25BC">
              <w:rPr>
                <w:b/>
                <w:lang w:val="et-EE" w:eastAsia="en-US"/>
              </w:rPr>
              <w:t>200</w:t>
            </w:r>
            <w:r>
              <w:rPr>
                <w:b/>
                <w:lang w:val="et-EE" w:eastAsia="en-US"/>
              </w:rPr>
              <w:t>7</w:t>
            </w: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E63923" w:rsidRDefault="00BB7260" w:rsidP="00770353">
            <w:pPr>
              <w:jc w:val="center"/>
              <w:rPr>
                <w:color w:val="FF0000"/>
                <w:lang w:val="et-EE" w:eastAsia="en-US"/>
              </w:rPr>
            </w:pPr>
            <w:r w:rsidRPr="004E25BC">
              <w:rPr>
                <w:b/>
                <w:lang w:val="et-EE" w:eastAsia="en-US"/>
              </w:rPr>
              <w:t>200</w:t>
            </w:r>
            <w:r w:rsidRPr="000C4341">
              <w:rPr>
                <w:b/>
                <w:lang w:val="et-EE" w:eastAsia="en-US"/>
              </w:rPr>
              <w:t>7</w:t>
            </w:r>
            <w:r>
              <w:rPr>
                <w:b/>
                <w:lang w:val="et-EE" w:eastAsia="en-US"/>
              </w:rPr>
              <w:t xml:space="preserve"> </w:t>
            </w:r>
            <w:r w:rsidRPr="004E25BC">
              <w:rPr>
                <w:b/>
                <w:lang w:val="et-EE" w:eastAsia="en-US"/>
              </w:rPr>
              <w:t>/</w:t>
            </w:r>
            <w:r>
              <w:rPr>
                <w:b/>
                <w:lang w:val="et-EE" w:eastAsia="en-US"/>
              </w:rPr>
              <w:t xml:space="preserve"> </w:t>
            </w:r>
            <w:r w:rsidRPr="004E25BC">
              <w:rPr>
                <w:b/>
                <w:lang w:val="et-EE" w:eastAsia="en-US"/>
              </w:rPr>
              <w:t>200</w:t>
            </w:r>
            <w:r w:rsidRPr="000C4341">
              <w:rPr>
                <w:b/>
                <w:lang w:val="et-EE" w:eastAsia="en-US"/>
              </w:rPr>
              <w:t>8</w:t>
            </w: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E63923" w:rsidRDefault="00BB7260" w:rsidP="00770353">
            <w:pPr>
              <w:jc w:val="center"/>
              <w:rPr>
                <w:bCs/>
                <w:color w:val="FF0000"/>
                <w:lang w:val="et-EE"/>
              </w:rPr>
            </w:pPr>
            <w:r w:rsidRPr="00E63923">
              <w:rPr>
                <w:b/>
                <w:lang w:val="et-EE"/>
              </w:rPr>
              <w:t>2008 / 2009</w:t>
            </w:r>
          </w:p>
        </w:tc>
      </w:tr>
      <w:tr w:rsidR="00BB7260" w:rsidRPr="00125A77" w:rsidTr="005236FC">
        <w:tc>
          <w:tcPr>
            <w:tcW w:w="2376" w:type="dxa"/>
          </w:tcPr>
          <w:p w:rsidR="00BB7260" w:rsidRPr="007C01E9" w:rsidRDefault="00BB7260" w:rsidP="00E63923">
            <w:pPr>
              <w:rPr>
                <w:lang w:val="en-US"/>
              </w:rPr>
            </w:pPr>
            <w:r w:rsidRPr="00533761">
              <w:rPr>
                <w:u w:val="single"/>
                <w:lang w:val="en-US"/>
              </w:rPr>
              <w:t>Lasteasutuses  töötab</w:t>
            </w:r>
            <w:r>
              <w:rPr>
                <w:u w:val="single"/>
                <w:lang w:val="en-US"/>
              </w:rPr>
              <w:t>:</w:t>
            </w:r>
            <w:r w:rsidRPr="00533761">
              <w:rPr>
                <w:u w:val="single"/>
                <w:lang w:val="en-US"/>
              </w:rPr>
              <w:t xml:space="preserve"> </w:t>
            </w:r>
          </w:p>
          <w:p w:rsidR="00BB7260" w:rsidRPr="007C01E9" w:rsidRDefault="00BB7260" w:rsidP="00E25B59">
            <w:pPr>
              <w:rPr>
                <w:lang w:val="en-US"/>
              </w:rPr>
            </w:pPr>
          </w:p>
        </w:tc>
        <w:tc>
          <w:tcPr>
            <w:tcW w:w="2410" w:type="dxa"/>
          </w:tcPr>
          <w:p w:rsidR="00BB7260" w:rsidRPr="006B0ED0" w:rsidRDefault="00BB7260" w:rsidP="00E63923">
            <w:pPr>
              <w:rPr>
                <w:b/>
                <w:lang w:val="en-US"/>
              </w:rPr>
            </w:pPr>
            <w:r w:rsidRPr="00533761">
              <w:rPr>
                <w:u w:val="single"/>
                <w:lang w:val="en-US"/>
              </w:rPr>
              <w:t>Töötajat</w:t>
            </w:r>
            <w:r>
              <w:rPr>
                <w:lang w:val="en-US"/>
              </w:rPr>
              <w:t xml:space="preserve">  - </w:t>
            </w:r>
            <w:r w:rsidRPr="006B0ED0">
              <w:rPr>
                <w:b/>
                <w:lang w:val="en-US"/>
              </w:rPr>
              <w:t>27</w:t>
            </w:r>
          </w:p>
          <w:p w:rsidR="00BB7260" w:rsidRPr="00533761" w:rsidRDefault="00BB7260" w:rsidP="00E63923">
            <w:pPr>
              <w:rPr>
                <w:lang w:val="en-US"/>
              </w:rPr>
            </w:pPr>
            <w:r>
              <w:rPr>
                <w:lang w:val="en-US"/>
              </w:rPr>
              <w:t xml:space="preserve">pedagoogid </w:t>
            </w:r>
            <w:r w:rsidRPr="00533761">
              <w:rPr>
                <w:lang w:val="en-US"/>
              </w:rPr>
              <w:t xml:space="preserve"> - </w:t>
            </w:r>
            <w:r w:rsidRPr="006B0ED0">
              <w:rPr>
                <w:b/>
                <w:lang w:val="en-US"/>
              </w:rPr>
              <w:t>12</w:t>
            </w:r>
            <w:r w:rsidRPr="006B0ED0">
              <w:rPr>
                <w:b/>
                <w:bCs/>
                <w:lang w:val="en-US"/>
              </w:rPr>
              <w:t xml:space="preserve"> </w:t>
            </w:r>
          </w:p>
          <w:p w:rsidR="00BB7260" w:rsidRPr="00D60FE9" w:rsidRDefault="00BB7260" w:rsidP="00E63923">
            <w:pPr>
              <w:rPr>
                <w:b/>
                <w:bCs/>
                <w:color w:val="FF0000"/>
                <w:lang w:val="et-EE" w:eastAsia="en-US"/>
              </w:rPr>
            </w:pPr>
            <w:r>
              <w:rPr>
                <w:bCs/>
                <w:lang w:val="en-US"/>
              </w:rPr>
              <w:t>teenindav</w:t>
            </w:r>
            <w:r w:rsidRPr="00D73E64">
              <w:rPr>
                <w:bCs/>
                <w:lang w:val="en-US"/>
              </w:rPr>
              <w:t xml:space="preserve"> personal </w:t>
            </w:r>
            <w:r>
              <w:rPr>
                <w:bCs/>
                <w:lang w:val="en-US"/>
              </w:rPr>
              <w:t>-</w:t>
            </w:r>
            <w:r w:rsidRPr="006B0ED0">
              <w:rPr>
                <w:b/>
                <w:bCs/>
                <w:lang w:val="en-US"/>
              </w:rPr>
              <w:t>15</w:t>
            </w:r>
          </w:p>
        </w:tc>
        <w:tc>
          <w:tcPr>
            <w:tcW w:w="2410" w:type="dxa"/>
          </w:tcPr>
          <w:p w:rsidR="00BB7260" w:rsidRDefault="00BB7260" w:rsidP="00E63923">
            <w:pPr>
              <w:rPr>
                <w:lang w:val="en-US"/>
              </w:rPr>
            </w:pPr>
            <w:r w:rsidRPr="00533761">
              <w:rPr>
                <w:u w:val="single"/>
                <w:lang w:val="en-US"/>
              </w:rPr>
              <w:t>Töötajat</w:t>
            </w:r>
            <w:r>
              <w:rPr>
                <w:lang w:val="en-US"/>
              </w:rPr>
              <w:t xml:space="preserve">  - </w:t>
            </w:r>
            <w:r w:rsidRPr="009145CD">
              <w:rPr>
                <w:b/>
                <w:lang w:val="en-US"/>
              </w:rPr>
              <w:t>29</w:t>
            </w:r>
          </w:p>
          <w:p w:rsidR="00BB7260" w:rsidRPr="00533761" w:rsidRDefault="00BB7260" w:rsidP="00E63923">
            <w:pPr>
              <w:rPr>
                <w:lang w:val="en-US"/>
              </w:rPr>
            </w:pPr>
            <w:r>
              <w:rPr>
                <w:lang w:val="en-US"/>
              </w:rPr>
              <w:t xml:space="preserve">pedagoogid </w:t>
            </w:r>
            <w:r w:rsidRPr="00533761">
              <w:rPr>
                <w:lang w:val="en-US"/>
              </w:rPr>
              <w:t xml:space="preserve"> - </w:t>
            </w:r>
            <w:r w:rsidRPr="006B0ED0">
              <w:rPr>
                <w:b/>
                <w:lang w:val="en-US"/>
              </w:rPr>
              <w:t>12</w:t>
            </w:r>
          </w:p>
          <w:p w:rsidR="00BB7260" w:rsidRPr="00125A77" w:rsidRDefault="00BB7260" w:rsidP="009145CD">
            <w:pPr>
              <w:rPr>
                <w:bCs/>
                <w:color w:val="FF0000"/>
                <w:lang w:val="et-EE"/>
              </w:rPr>
            </w:pPr>
            <w:r>
              <w:rPr>
                <w:bCs/>
                <w:lang w:val="en-US"/>
              </w:rPr>
              <w:t>teenindav</w:t>
            </w:r>
            <w:r w:rsidRPr="00D73E64">
              <w:rPr>
                <w:bCs/>
                <w:lang w:val="en-US"/>
              </w:rPr>
              <w:t xml:space="preserve"> personal </w:t>
            </w:r>
            <w:r>
              <w:rPr>
                <w:bCs/>
                <w:lang w:val="en-US"/>
              </w:rPr>
              <w:t>-</w:t>
            </w:r>
            <w:r w:rsidRPr="009145CD">
              <w:rPr>
                <w:b/>
                <w:bCs/>
                <w:lang w:val="en-US"/>
              </w:rPr>
              <w:t>17</w:t>
            </w:r>
          </w:p>
        </w:tc>
        <w:tc>
          <w:tcPr>
            <w:tcW w:w="2410" w:type="dxa"/>
          </w:tcPr>
          <w:p w:rsidR="00BB7260" w:rsidRDefault="00BB7260" w:rsidP="00E63923">
            <w:pPr>
              <w:rPr>
                <w:lang w:val="en-US"/>
              </w:rPr>
            </w:pPr>
            <w:r w:rsidRPr="00533761">
              <w:rPr>
                <w:u w:val="single"/>
                <w:lang w:val="en-US"/>
              </w:rPr>
              <w:t>Töötajat</w:t>
            </w:r>
            <w:r>
              <w:rPr>
                <w:lang w:val="en-US"/>
              </w:rPr>
              <w:t xml:space="preserve">  - </w:t>
            </w:r>
            <w:r w:rsidRPr="009E221B">
              <w:rPr>
                <w:b/>
                <w:lang w:val="en-US"/>
              </w:rPr>
              <w:t>37</w:t>
            </w:r>
          </w:p>
          <w:p w:rsidR="00BB7260" w:rsidRPr="009145CD" w:rsidRDefault="00BB7260" w:rsidP="00E63923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pedagoogid </w:t>
            </w:r>
            <w:r w:rsidRPr="00533761">
              <w:rPr>
                <w:lang w:val="en-US"/>
              </w:rPr>
              <w:t xml:space="preserve"> - </w:t>
            </w:r>
            <w:r w:rsidRPr="009145CD">
              <w:rPr>
                <w:b/>
                <w:lang w:val="en-US"/>
              </w:rPr>
              <w:t>17</w:t>
            </w:r>
            <w:r w:rsidRPr="009145CD">
              <w:rPr>
                <w:b/>
                <w:bCs/>
                <w:lang w:val="en-US"/>
              </w:rPr>
              <w:t xml:space="preserve"> </w:t>
            </w:r>
          </w:p>
          <w:p w:rsidR="00BB7260" w:rsidRPr="00125A77" w:rsidRDefault="00BB7260" w:rsidP="009E221B">
            <w:pPr>
              <w:rPr>
                <w:bCs/>
                <w:color w:val="FF0000"/>
                <w:lang w:val="et-EE"/>
              </w:rPr>
            </w:pPr>
            <w:r>
              <w:rPr>
                <w:bCs/>
                <w:lang w:val="en-US"/>
              </w:rPr>
              <w:t>teenindav</w:t>
            </w:r>
            <w:r w:rsidRPr="00D73E64">
              <w:rPr>
                <w:bCs/>
                <w:lang w:val="en-US"/>
              </w:rPr>
              <w:t xml:space="preserve"> personal </w:t>
            </w:r>
            <w:r>
              <w:rPr>
                <w:bCs/>
                <w:lang w:val="en-US"/>
              </w:rPr>
              <w:t>-</w:t>
            </w:r>
            <w:r w:rsidRPr="009E221B">
              <w:rPr>
                <w:b/>
                <w:bCs/>
                <w:lang w:val="en-US"/>
              </w:rPr>
              <w:t>20</w:t>
            </w:r>
          </w:p>
        </w:tc>
      </w:tr>
      <w:tr w:rsidR="00BB7260" w:rsidRPr="00125A77" w:rsidTr="005236FC">
        <w:tc>
          <w:tcPr>
            <w:tcW w:w="2376" w:type="dxa"/>
            <w:vMerge w:val="restart"/>
          </w:tcPr>
          <w:p w:rsidR="00BB7260" w:rsidRDefault="00BB7260" w:rsidP="00E63923">
            <w:pPr>
              <w:rPr>
                <w:u w:val="single"/>
                <w:lang w:val="et-EE" w:eastAsia="en-US"/>
              </w:rPr>
            </w:pPr>
            <w:r>
              <w:rPr>
                <w:u w:val="single"/>
                <w:lang w:val="et-EE" w:eastAsia="en-US"/>
              </w:rPr>
              <w:t>Pedagoogide</w:t>
            </w:r>
          </w:p>
          <w:p w:rsidR="00BB7260" w:rsidRDefault="00BB7260" w:rsidP="00E63923">
            <w:pPr>
              <w:rPr>
                <w:lang w:val="et-EE" w:eastAsia="en-US"/>
              </w:rPr>
            </w:pPr>
            <w:r w:rsidRPr="0031364E">
              <w:rPr>
                <w:u w:val="single"/>
                <w:lang w:val="et-EE" w:eastAsia="en-US"/>
              </w:rPr>
              <w:t>vanuseline struktuur</w:t>
            </w:r>
            <w:r>
              <w:rPr>
                <w:lang w:val="en-US" w:eastAsia="en-US"/>
              </w:rPr>
              <w:t xml:space="preserve">:                           </w:t>
            </w:r>
          </w:p>
          <w:p w:rsidR="00BB7260" w:rsidRDefault="00BB7260" w:rsidP="00E25B59">
            <w:pPr>
              <w:rPr>
                <w:lang w:val="et-EE" w:eastAsia="en-US"/>
              </w:rPr>
            </w:pPr>
          </w:p>
        </w:tc>
        <w:tc>
          <w:tcPr>
            <w:tcW w:w="2410" w:type="dxa"/>
          </w:tcPr>
          <w:p w:rsidR="00BB7260" w:rsidRDefault="00BB7260" w:rsidP="00E63923">
            <w:pPr>
              <w:rPr>
                <w:b/>
                <w:bCs/>
                <w:color w:val="FF0000"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sym w:font="Symbol" w:char="F03C"/>
            </w:r>
            <w:r w:rsidRPr="005236FC">
              <w:rPr>
                <w:bCs/>
                <w:lang w:val="et-EE" w:eastAsia="en-US"/>
              </w:rPr>
              <w:t xml:space="preserve"> 30</w:t>
            </w:r>
            <w:r>
              <w:rPr>
                <w:b/>
                <w:bCs/>
                <w:lang w:val="et-EE" w:eastAsia="en-US"/>
              </w:rPr>
              <w:t xml:space="preserve">          - </w:t>
            </w:r>
            <w:r w:rsidRPr="006B0ED0">
              <w:rPr>
                <w:b/>
                <w:bCs/>
                <w:lang w:val="et-EE" w:eastAsia="en-US"/>
              </w:rPr>
              <w:t>1</w:t>
            </w:r>
          </w:p>
          <w:p w:rsidR="00BB7260" w:rsidRDefault="00BB7260" w:rsidP="00E63923">
            <w:pPr>
              <w:rPr>
                <w:b/>
                <w:bCs/>
                <w:color w:val="FF0000"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t>30 – 39</w:t>
            </w:r>
            <w:r>
              <w:rPr>
                <w:b/>
                <w:bCs/>
                <w:lang w:val="et-EE" w:eastAsia="en-US"/>
              </w:rPr>
              <w:t xml:space="preserve">     - </w:t>
            </w:r>
            <w:r w:rsidRPr="006B0ED0">
              <w:rPr>
                <w:b/>
                <w:bCs/>
                <w:lang w:val="et-EE" w:eastAsia="en-US"/>
              </w:rPr>
              <w:t>2</w:t>
            </w:r>
          </w:p>
          <w:p w:rsidR="00BB7260" w:rsidRDefault="00BB7260" w:rsidP="00E63923">
            <w:pPr>
              <w:rPr>
                <w:b/>
                <w:bCs/>
                <w:color w:val="FF0000"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t>40 – 49</w:t>
            </w:r>
            <w:r>
              <w:rPr>
                <w:b/>
                <w:bCs/>
                <w:lang w:val="et-EE" w:eastAsia="en-US"/>
              </w:rPr>
              <w:t xml:space="preserve">     - </w:t>
            </w:r>
            <w:r w:rsidRPr="006B0ED0">
              <w:rPr>
                <w:b/>
                <w:bCs/>
                <w:lang w:val="et-EE" w:eastAsia="en-US"/>
              </w:rPr>
              <w:t>4</w:t>
            </w:r>
          </w:p>
          <w:p w:rsidR="00BB7260" w:rsidRPr="00D60FE9" w:rsidRDefault="00BB7260" w:rsidP="006B0ED0">
            <w:pPr>
              <w:rPr>
                <w:b/>
                <w:bCs/>
                <w:color w:val="FF0000"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sym w:font="Symbol" w:char="F03E"/>
            </w:r>
            <w:r w:rsidRPr="005236FC">
              <w:rPr>
                <w:bCs/>
                <w:lang w:val="et-EE" w:eastAsia="en-US"/>
              </w:rPr>
              <w:t xml:space="preserve"> 50</w:t>
            </w:r>
            <w:r>
              <w:rPr>
                <w:b/>
                <w:bCs/>
                <w:lang w:val="et-EE" w:eastAsia="en-US"/>
              </w:rPr>
              <w:t xml:space="preserve">          - </w:t>
            </w:r>
            <w:r w:rsidRPr="006B0ED0">
              <w:rPr>
                <w:b/>
                <w:bCs/>
                <w:lang w:val="et-EE" w:eastAsia="en-US"/>
              </w:rPr>
              <w:t>5</w:t>
            </w:r>
          </w:p>
        </w:tc>
        <w:tc>
          <w:tcPr>
            <w:tcW w:w="2410" w:type="dxa"/>
          </w:tcPr>
          <w:p w:rsidR="00BB7260" w:rsidRDefault="00BB7260" w:rsidP="00E63923">
            <w:pPr>
              <w:rPr>
                <w:b/>
                <w:bCs/>
                <w:color w:val="FF0000"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sym w:font="Symbol" w:char="F03C"/>
            </w:r>
            <w:r w:rsidRPr="005236FC">
              <w:rPr>
                <w:bCs/>
                <w:lang w:val="et-EE" w:eastAsia="en-US"/>
              </w:rPr>
              <w:t xml:space="preserve"> 30</w:t>
            </w:r>
            <w:r>
              <w:rPr>
                <w:b/>
                <w:bCs/>
                <w:lang w:val="et-EE" w:eastAsia="en-US"/>
              </w:rPr>
              <w:t xml:space="preserve">          - </w:t>
            </w:r>
            <w:r w:rsidRPr="006B0ED0">
              <w:rPr>
                <w:b/>
                <w:bCs/>
                <w:lang w:val="et-EE" w:eastAsia="en-US"/>
              </w:rPr>
              <w:t>2</w:t>
            </w:r>
          </w:p>
          <w:p w:rsidR="00BB7260" w:rsidRDefault="00BB7260" w:rsidP="00E63923">
            <w:pPr>
              <w:rPr>
                <w:b/>
                <w:bCs/>
                <w:color w:val="FF0000"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t>30 – 39</w:t>
            </w:r>
            <w:r>
              <w:rPr>
                <w:b/>
                <w:bCs/>
                <w:lang w:val="et-EE" w:eastAsia="en-US"/>
              </w:rPr>
              <w:t xml:space="preserve">     - </w:t>
            </w:r>
            <w:r w:rsidRPr="006B0ED0">
              <w:rPr>
                <w:b/>
                <w:bCs/>
                <w:lang w:val="et-EE" w:eastAsia="en-US"/>
              </w:rPr>
              <w:t>0</w:t>
            </w:r>
          </w:p>
          <w:p w:rsidR="00BB7260" w:rsidRPr="006B0ED0" w:rsidRDefault="00BB7260" w:rsidP="00E63923">
            <w:pPr>
              <w:rPr>
                <w:b/>
                <w:bCs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t>40 – 49</w:t>
            </w:r>
            <w:r>
              <w:rPr>
                <w:b/>
                <w:bCs/>
                <w:lang w:val="et-EE" w:eastAsia="en-US"/>
              </w:rPr>
              <w:t xml:space="preserve">     - </w:t>
            </w:r>
            <w:r w:rsidRPr="006B0ED0">
              <w:rPr>
                <w:b/>
                <w:bCs/>
                <w:lang w:val="et-EE" w:eastAsia="en-US"/>
              </w:rPr>
              <w:t>3</w:t>
            </w:r>
          </w:p>
          <w:p w:rsidR="00BB7260" w:rsidRPr="00125A77" w:rsidRDefault="00BB7260" w:rsidP="006B0ED0">
            <w:pPr>
              <w:rPr>
                <w:bCs/>
                <w:color w:val="FF0000"/>
                <w:lang w:val="et-EE"/>
              </w:rPr>
            </w:pPr>
            <w:r w:rsidRPr="005236FC">
              <w:rPr>
                <w:bCs/>
                <w:lang w:val="et-EE" w:eastAsia="en-US"/>
              </w:rPr>
              <w:sym w:font="Symbol" w:char="F03E"/>
            </w:r>
            <w:r w:rsidRPr="005236FC">
              <w:rPr>
                <w:bCs/>
                <w:lang w:val="et-EE" w:eastAsia="en-US"/>
              </w:rPr>
              <w:t xml:space="preserve"> 50</w:t>
            </w:r>
            <w:r>
              <w:rPr>
                <w:b/>
                <w:bCs/>
                <w:lang w:val="et-EE" w:eastAsia="en-US"/>
              </w:rPr>
              <w:t xml:space="preserve">          </w:t>
            </w:r>
            <w:r w:rsidRPr="006B0ED0">
              <w:rPr>
                <w:b/>
                <w:bCs/>
                <w:lang w:val="et-EE" w:eastAsia="en-US"/>
              </w:rPr>
              <w:t>- 7</w:t>
            </w:r>
          </w:p>
        </w:tc>
        <w:tc>
          <w:tcPr>
            <w:tcW w:w="2410" w:type="dxa"/>
          </w:tcPr>
          <w:p w:rsidR="00BB7260" w:rsidRDefault="00BB7260" w:rsidP="00E63923">
            <w:pPr>
              <w:rPr>
                <w:b/>
                <w:bCs/>
                <w:color w:val="FF0000"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sym w:font="Symbol" w:char="F03C"/>
            </w:r>
            <w:r w:rsidRPr="005236FC">
              <w:rPr>
                <w:bCs/>
                <w:lang w:val="et-EE" w:eastAsia="en-US"/>
              </w:rPr>
              <w:t xml:space="preserve"> 30</w:t>
            </w:r>
            <w:r>
              <w:rPr>
                <w:b/>
                <w:bCs/>
                <w:lang w:val="et-EE" w:eastAsia="en-US"/>
              </w:rPr>
              <w:t xml:space="preserve">          - </w:t>
            </w:r>
            <w:r w:rsidRPr="009145CD">
              <w:rPr>
                <w:b/>
                <w:bCs/>
                <w:lang w:val="et-EE" w:eastAsia="en-US"/>
              </w:rPr>
              <w:t>3</w:t>
            </w:r>
          </w:p>
          <w:p w:rsidR="00BB7260" w:rsidRDefault="00BB7260" w:rsidP="00E63923">
            <w:pPr>
              <w:rPr>
                <w:b/>
                <w:bCs/>
                <w:color w:val="FF0000"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t>30 – 39</w:t>
            </w:r>
            <w:r>
              <w:rPr>
                <w:b/>
                <w:bCs/>
                <w:lang w:val="et-EE" w:eastAsia="en-US"/>
              </w:rPr>
              <w:t xml:space="preserve">     - </w:t>
            </w:r>
            <w:r w:rsidRPr="009145CD">
              <w:rPr>
                <w:b/>
                <w:bCs/>
                <w:lang w:val="et-EE" w:eastAsia="en-US"/>
              </w:rPr>
              <w:t>1</w:t>
            </w:r>
          </w:p>
          <w:p w:rsidR="00BB7260" w:rsidRDefault="00BB7260" w:rsidP="00E63923">
            <w:pPr>
              <w:rPr>
                <w:b/>
                <w:bCs/>
                <w:color w:val="FF0000"/>
                <w:lang w:val="et-EE" w:eastAsia="en-US"/>
              </w:rPr>
            </w:pPr>
            <w:r w:rsidRPr="005236FC">
              <w:rPr>
                <w:bCs/>
                <w:lang w:val="et-EE" w:eastAsia="en-US"/>
              </w:rPr>
              <w:t>40 – 49</w:t>
            </w:r>
            <w:r>
              <w:rPr>
                <w:b/>
                <w:bCs/>
                <w:lang w:val="et-EE" w:eastAsia="en-US"/>
              </w:rPr>
              <w:t xml:space="preserve">     -</w:t>
            </w:r>
            <w:r w:rsidRPr="009145CD">
              <w:rPr>
                <w:b/>
                <w:bCs/>
                <w:lang w:val="et-EE" w:eastAsia="en-US"/>
              </w:rPr>
              <w:t xml:space="preserve"> 5</w:t>
            </w:r>
          </w:p>
          <w:p w:rsidR="00BB7260" w:rsidRPr="00125A77" w:rsidRDefault="00BB7260" w:rsidP="009145CD">
            <w:pPr>
              <w:rPr>
                <w:bCs/>
                <w:color w:val="FF0000"/>
                <w:lang w:val="et-EE"/>
              </w:rPr>
            </w:pPr>
            <w:r w:rsidRPr="005236FC">
              <w:rPr>
                <w:bCs/>
                <w:lang w:val="et-EE" w:eastAsia="en-US"/>
              </w:rPr>
              <w:sym w:font="Symbol" w:char="F03E"/>
            </w:r>
            <w:r w:rsidRPr="005236FC">
              <w:rPr>
                <w:bCs/>
                <w:lang w:val="et-EE" w:eastAsia="en-US"/>
              </w:rPr>
              <w:t xml:space="preserve"> 50</w:t>
            </w:r>
            <w:r>
              <w:rPr>
                <w:b/>
                <w:bCs/>
                <w:lang w:val="et-EE" w:eastAsia="en-US"/>
              </w:rPr>
              <w:t xml:space="preserve">          - 8</w:t>
            </w:r>
          </w:p>
        </w:tc>
      </w:tr>
      <w:tr w:rsidR="00BB7260" w:rsidRPr="00125A77" w:rsidTr="006A3BF8">
        <w:tc>
          <w:tcPr>
            <w:tcW w:w="2376" w:type="dxa"/>
            <w:vMerge/>
          </w:tcPr>
          <w:p w:rsidR="00BB7260" w:rsidRDefault="00BB7260" w:rsidP="00E63923">
            <w:pPr>
              <w:rPr>
                <w:u w:val="single"/>
                <w:lang w:val="et-EE" w:eastAsia="en-US"/>
              </w:rPr>
            </w:pP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6A3BF8" w:rsidRDefault="00BB7260" w:rsidP="006A3BF8">
            <w:pPr>
              <w:jc w:val="center"/>
              <w:rPr>
                <w:bCs/>
                <w:lang w:val="et-EE" w:eastAsia="en-US"/>
              </w:rPr>
            </w:pPr>
            <w:r w:rsidRPr="006A3BF8">
              <w:rPr>
                <w:bCs/>
                <w:lang w:val="et-EE" w:eastAsia="en-US"/>
              </w:rPr>
              <w:sym w:font="Symbol" w:char="F03E"/>
            </w:r>
            <w:r w:rsidRPr="006A3BF8">
              <w:rPr>
                <w:bCs/>
                <w:lang w:val="et-EE" w:eastAsia="en-US"/>
              </w:rPr>
              <w:t xml:space="preserve"> 50   - 41,6%</w:t>
            </w: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6A3BF8" w:rsidRDefault="00BB7260" w:rsidP="006A3BF8">
            <w:pPr>
              <w:jc w:val="center"/>
              <w:rPr>
                <w:bCs/>
                <w:lang w:val="et-EE" w:eastAsia="en-US"/>
              </w:rPr>
            </w:pPr>
            <w:r w:rsidRPr="006A3BF8">
              <w:rPr>
                <w:bCs/>
                <w:lang w:val="et-EE" w:eastAsia="en-US"/>
              </w:rPr>
              <w:sym w:font="Symbol" w:char="F03E"/>
            </w:r>
            <w:r w:rsidRPr="006A3BF8">
              <w:rPr>
                <w:bCs/>
                <w:lang w:val="et-EE" w:eastAsia="en-US"/>
              </w:rPr>
              <w:t xml:space="preserve"> 50   - 58,3%</w:t>
            </w: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6A3BF8" w:rsidRDefault="00BB7260" w:rsidP="006A3BF8">
            <w:pPr>
              <w:jc w:val="center"/>
              <w:rPr>
                <w:bCs/>
                <w:lang w:val="et-EE" w:eastAsia="en-US"/>
              </w:rPr>
            </w:pPr>
            <w:r w:rsidRPr="006A3BF8">
              <w:rPr>
                <w:bCs/>
                <w:lang w:val="et-EE" w:eastAsia="en-US"/>
              </w:rPr>
              <w:sym w:font="Symbol" w:char="F03E"/>
            </w:r>
            <w:r w:rsidRPr="006A3BF8">
              <w:rPr>
                <w:bCs/>
                <w:lang w:val="et-EE" w:eastAsia="en-US"/>
              </w:rPr>
              <w:t xml:space="preserve"> 50   - 47,0%</w:t>
            </w:r>
          </w:p>
        </w:tc>
      </w:tr>
      <w:tr w:rsidR="00BB7260" w:rsidRPr="00241FD4" w:rsidTr="005236FC">
        <w:tc>
          <w:tcPr>
            <w:tcW w:w="2376" w:type="dxa"/>
            <w:vMerge w:val="restart"/>
          </w:tcPr>
          <w:p w:rsidR="00BB7260" w:rsidRDefault="00BB7260" w:rsidP="003A2364">
            <w:pPr>
              <w:rPr>
                <w:u w:val="single"/>
                <w:lang w:val="et-EE" w:eastAsia="en-US"/>
              </w:rPr>
            </w:pPr>
            <w:r w:rsidRPr="00770353">
              <w:rPr>
                <w:u w:val="single"/>
                <w:lang w:val="et-EE"/>
              </w:rPr>
              <w:t>Pedagoogide</w:t>
            </w:r>
            <w:r w:rsidRPr="00770353">
              <w:rPr>
                <w:u w:val="single"/>
                <w:lang w:val="et-EE" w:eastAsia="en-US"/>
              </w:rPr>
              <w:t xml:space="preserve"> </w:t>
            </w:r>
            <w:r>
              <w:rPr>
                <w:u w:val="single"/>
                <w:lang w:val="et-EE" w:eastAsia="en-US"/>
              </w:rPr>
              <w:t>k</w:t>
            </w:r>
            <w:r w:rsidRPr="003A2364">
              <w:rPr>
                <w:u w:val="single"/>
                <w:lang w:val="et-EE" w:eastAsia="en-US"/>
              </w:rPr>
              <w:t>valifikatsioon</w:t>
            </w:r>
            <w:r w:rsidRPr="00770353">
              <w:rPr>
                <w:lang w:val="et-EE" w:eastAsia="en-US"/>
              </w:rPr>
              <w:t xml:space="preserve"> –</w:t>
            </w:r>
          </w:p>
          <w:p w:rsidR="00BB7260" w:rsidRPr="00770353" w:rsidRDefault="00BB7260" w:rsidP="00770353">
            <w:pPr>
              <w:jc w:val="center"/>
              <w:rPr>
                <w:b/>
                <w:lang w:val="et-EE"/>
              </w:rPr>
            </w:pPr>
            <w:r>
              <w:rPr>
                <w:b/>
                <w:lang w:val="et-EE"/>
              </w:rPr>
              <w:t xml:space="preserve">                      </w:t>
            </w:r>
            <w:r w:rsidRPr="00770353">
              <w:rPr>
                <w:b/>
                <w:lang w:val="et-EE"/>
              </w:rPr>
              <w:t>100%</w:t>
            </w:r>
          </w:p>
        </w:tc>
        <w:tc>
          <w:tcPr>
            <w:tcW w:w="2410" w:type="dxa"/>
          </w:tcPr>
          <w:p w:rsidR="00BB7260" w:rsidRPr="00E31CFF" w:rsidRDefault="00BB7260" w:rsidP="00770353">
            <w:pPr>
              <w:rPr>
                <w:bCs/>
                <w:lang w:val="et-EE" w:eastAsia="en-US"/>
              </w:rPr>
            </w:pPr>
            <w:r w:rsidRPr="00E31CFF">
              <w:rPr>
                <w:bCs/>
                <w:u w:val="single"/>
                <w:lang w:val="et-EE" w:eastAsia="en-US"/>
              </w:rPr>
              <w:t>Õpetajad</w:t>
            </w:r>
            <w:r>
              <w:rPr>
                <w:bCs/>
                <w:lang w:val="et-EE" w:eastAsia="en-US"/>
              </w:rPr>
              <w:t xml:space="preserve">         </w:t>
            </w:r>
            <w:r w:rsidRPr="00E31CFF">
              <w:rPr>
                <w:bCs/>
                <w:lang w:val="et-EE" w:eastAsia="en-US"/>
              </w:rPr>
              <w:t xml:space="preserve">–  </w:t>
            </w:r>
            <w:r w:rsidRPr="00E31CFF">
              <w:rPr>
                <w:b/>
                <w:bCs/>
                <w:lang w:val="et-EE" w:eastAsia="en-US"/>
              </w:rPr>
              <w:t>12</w:t>
            </w:r>
          </w:p>
          <w:p w:rsidR="00BB7260" w:rsidRPr="00E31CFF" w:rsidRDefault="00BB7260" w:rsidP="00770353">
            <w:pPr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kõrgharidus       </w:t>
            </w:r>
            <w:r w:rsidRPr="00E31CFF">
              <w:rPr>
                <w:bCs/>
                <w:lang w:val="et-EE" w:eastAsia="en-US"/>
              </w:rPr>
              <w:t xml:space="preserve">–  </w:t>
            </w:r>
            <w:r w:rsidRPr="00E31CFF">
              <w:rPr>
                <w:b/>
                <w:bCs/>
                <w:lang w:val="et-EE" w:eastAsia="en-US"/>
              </w:rPr>
              <w:t>5</w:t>
            </w:r>
          </w:p>
          <w:p w:rsidR="00BB7260" w:rsidRPr="00E31CFF" w:rsidRDefault="00BB7260" w:rsidP="00770353">
            <w:pPr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keskeri haridus    </w:t>
            </w:r>
            <w:r w:rsidRPr="00E31CFF">
              <w:rPr>
                <w:b/>
                <w:bCs/>
                <w:lang w:val="et-EE" w:eastAsia="en-US"/>
              </w:rPr>
              <w:t>–  7</w:t>
            </w:r>
          </w:p>
          <w:p w:rsidR="00BB7260" w:rsidRPr="009145CD" w:rsidRDefault="00BB7260" w:rsidP="00770353">
            <w:pPr>
              <w:rPr>
                <w:bCs/>
                <w:lang w:val="et-EE" w:eastAsia="en-US"/>
              </w:rPr>
            </w:pPr>
            <w:r w:rsidRPr="009145CD">
              <w:rPr>
                <w:bCs/>
                <w:u w:val="single"/>
                <w:lang w:val="et-EE" w:eastAsia="en-US"/>
              </w:rPr>
              <w:t>Abipersonal</w:t>
            </w:r>
            <w:r w:rsidRPr="007B750E">
              <w:rPr>
                <w:bCs/>
                <w:lang w:val="et-EE" w:eastAsia="en-US"/>
              </w:rPr>
              <w:t xml:space="preserve"> </w:t>
            </w:r>
            <w:r w:rsidRPr="009145CD">
              <w:rPr>
                <w:bCs/>
                <w:lang w:val="et-EE" w:eastAsia="en-US"/>
              </w:rPr>
              <w:t xml:space="preserve"> </w:t>
            </w:r>
            <w:r>
              <w:rPr>
                <w:bCs/>
                <w:lang w:val="et-EE" w:eastAsia="en-US"/>
              </w:rPr>
              <w:t xml:space="preserve">  </w:t>
            </w:r>
            <w:r w:rsidRPr="00E31CFF">
              <w:rPr>
                <w:b/>
                <w:bCs/>
                <w:lang w:val="et-EE" w:eastAsia="en-US"/>
              </w:rPr>
              <w:t>–</w:t>
            </w:r>
            <w:r>
              <w:rPr>
                <w:b/>
                <w:bCs/>
                <w:lang w:val="et-EE" w:eastAsia="en-US"/>
              </w:rPr>
              <w:t xml:space="preserve"> </w:t>
            </w:r>
            <w:r w:rsidRPr="007B750E">
              <w:rPr>
                <w:b/>
                <w:bCs/>
                <w:lang w:val="et-EE" w:eastAsia="en-US"/>
              </w:rPr>
              <w:t>1</w:t>
            </w:r>
            <w:r w:rsidRPr="009145CD">
              <w:rPr>
                <w:b/>
                <w:bCs/>
                <w:lang w:val="et-EE" w:eastAsia="en-US"/>
              </w:rPr>
              <w:t>5</w:t>
            </w:r>
          </w:p>
          <w:p w:rsidR="00BB7260" w:rsidRPr="00D60FE9" w:rsidRDefault="00BB7260" w:rsidP="00770353">
            <w:pPr>
              <w:rPr>
                <w:b/>
                <w:bCs/>
                <w:color w:val="FF0000"/>
                <w:lang w:val="et-EE" w:eastAsia="en-US"/>
              </w:rPr>
            </w:pPr>
            <w:r w:rsidRPr="009145CD">
              <w:rPr>
                <w:bCs/>
                <w:lang w:val="et-EE" w:eastAsia="en-US"/>
              </w:rPr>
              <w:t>keskeri haridus  –</w:t>
            </w:r>
            <w:r w:rsidRPr="00D60FE9">
              <w:rPr>
                <w:bCs/>
                <w:color w:val="FF0000"/>
                <w:lang w:val="et-EE" w:eastAsia="en-US"/>
              </w:rPr>
              <w:t xml:space="preserve"> </w:t>
            </w:r>
            <w:r w:rsidRPr="007B750E">
              <w:rPr>
                <w:b/>
                <w:bCs/>
                <w:lang w:val="et-EE" w:eastAsia="en-US"/>
              </w:rPr>
              <w:t>9</w:t>
            </w:r>
          </w:p>
          <w:p w:rsidR="00BB7260" w:rsidRPr="007B750E" w:rsidRDefault="00BB7260" w:rsidP="00770353">
            <w:pPr>
              <w:rPr>
                <w:bCs/>
                <w:color w:val="FF0000"/>
                <w:lang w:val="et-EE" w:eastAsia="en-US"/>
              </w:rPr>
            </w:pPr>
            <w:r w:rsidRPr="009145CD">
              <w:rPr>
                <w:bCs/>
                <w:lang w:val="et-EE" w:eastAsia="en-US"/>
              </w:rPr>
              <w:t xml:space="preserve">keskharidus       </w:t>
            </w:r>
            <w:r>
              <w:rPr>
                <w:bCs/>
                <w:lang w:val="et-EE" w:eastAsia="en-US"/>
              </w:rPr>
              <w:t xml:space="preserve">  </w:t>
            </w:r>
            <w:r w:rsidRPr="009145CD">
              <w:rPr>
                <w:bCs/>
                <w:lang w:val="et-EE" w:eastAsia="en-US"/>
              </w:rPr>
              <w:t>–</w:t>
            </w:r>
            <w:r w:rsidRPr="00D60FE9">
              <w:rPr>
                <w:bCs/>
                <w:color w:val="FF0000"/>
                <w:lang w:val="et-EE" w:eastAsia="en-US"/>
              </w:rPr>
              <w:t xml:space="preserve"> </w:t>
            </w:r>
            <w:r w:rsidRPr="007B750E">
              <w:rPr>
                <w:b/>
                <w:bCs/>
                <w:lang w:val="et-EE" w:eastAsia="en-US"/>
              </w:rPr>
              <w:t>6</w:t>
            </w:r>
          </w:p>
        </w:tc>
        <w:tc>
          <w:tcPr>
            <w:tcW w:w="2410" w:type="dxa"/>
          </w:tcPr>
          <w:p w:rsidR="00BB7260" w:rsidRPr="00660A7A" w:rsidRDefault="00BB7260" w:rsidP="00804FEA">
            <w:pPr>
              <w:rPr>
                <w:bCs/>
                <w:u w:val="single"/>
                <w:lang w:val="et-EE" w:eastAsia="en-US"/>
              </w:rPr>
            </w:pPr>
            <w:r w:rsidRPr="00660A7A">
              <w:rPr>
                <w:bCs/>
                <w:u w:val="single"/>
                <w:lang w:val="et-EE" w:eastAsia="en-US"/>
              </w:rPr>
              <w:t>Õpetajad</w:t>
            </w:r>
            <w:r>
              <w:rPr>
                <w:b/>
                <w:bCs/>
                <w:lang w:val="et-EE" w:eastAsia="en-US"/>
              </w:rPr>
              <w:t xml:space="preserve">        </w:t>
            </w:r>
            <w:r w:rsidRPr="00E31CFF">
              <w:rPr>
                <w:bCs/>
                <w:lang w:val="et-EE" w:eastAsia="en-US"/>
              </w:rPr>
              <w:t xml:space="preserve">– </w:t>
            </w:r>
            <w:r>
              <w:rPr>
                <w:b/>
                <w:bCs/>
                <w:lang w:val="et-EE" w:eastAsia="en-US"/>
              </w:rPr>
              <w:t xml:space="preserve"> 12</w:t>
            </w:r>
          </w:p>
          <w:p w:rsidR="00BB7260" w:rsidRDefault="00BB7260" w:rsidP="00804FEA">
            <w:pPr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kõrgharidus </w:t>
            </w:r>
            <w:r w:rsidRPr="007B750E">
              <w:rPr>
                <w:b/>
                <w:bCs/>
                <w:lang w:val="et-EE" w:eastAsia="en-US"/>
              </w:rPr>
              <w:t xml:space="preserve">  </w:t>
            </w:r>
            <w:r>
              <w:rPr>
                <w:b/>
                <w:bCs/>
                <w:lang w:val="et-EE" w:eastAsia="en-US"/>
              </w:rPr>
              <w:t xml:space="preserve">    </w:t>
            </w:r>
            <w:r w:rsidRPr="00E31CFF">
              <w:rPr>
                <w:bCs/>
                <w:lang w:val="et-EE" w:eastAsia="en-US"/>
              </w:rPr>
              <w:t>–</w:t>
            </w:r>
            <w:r>
              <w:rPr>
                <w:b/>
                <w:bCs/>
                <w:lang w:val="et-EE" w:eastAsia="en-US"/>
              </w:rPr>
              <w:t xml:space="preserve">  </w:t>
            </w:r>
            <w:r w:rsidRPr="009E221B">
              <w:rPr>
                <w:b/>
                <w:bCs/>
                <w:lang w:val="et-EE" w:eastAsia="en-US"/>
              </w:rPr>
              <w:t>5</w:t>
            </w:r>
          </w:p>
          <w:p w:rsidR="00BB7260" w:rsidRDefault="00BB7260" w:rsidP="00804FEA">
            <w:pPr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keskeri haridus    </w:t>
            </w:r>
            <w:r w:rsidRPr="00E31CFF">
              <w:rPr>
                <w:bCs/>
                <w:lang w:val="et-EE" w:eastAsia="en-US"/>
              </w:rPr>
              <w:t>–</w:t>
            </w:r>
            <w:r>
              <w:rPr>
                <w:b/>
                <w:bCs/>
                <w:lang w:val="et-EE" w:eastAsia="en-US"/>
              </w:rPr>
              <w:t xml:space="preserve">  </w:t>
            </w:r>
            <w:r w:rsidRPr="009E221B">
              <w:rPr>
                <w:b/>
                <w:bCs/>
                <w:lang w:val="et-EE" w:eastAsia="en-US"/>
              </w:rPr>
              <w:t>7</w:t>
            </w:r>
          </w:p>
          <w:p w:rsidR="00BB7260" w:rsidRDefault="00BB7260" w:rsidP="00804FEA">
            <w:pPr>
              <w:rPr>
                <w:bCs/>
                <w:lang w:val="et-EE" w:eastAsia="en-US"/>
              </w:rPr>
            </w:pPr>
            <w:r w:rsidRPr="00660A7A">
              <w:rPr>
                <w:bCs/>
                <w:u w:val="single"/>
                <w:lang w:val="et-EE" w:eastAsia="en-US"/>
              </w:rPr>
              <w:t>Abipersonal</w:t>
            </w:r>
            <w:r>
              <w:rPr>
                <w:bCs/>
                <w:lang w:val="et-EE" w:eastAsia="en-US"/>
              </w:rPr>
              <w:t xml:space="preserve">    </w:t>
            </w:r>
            <w:r w:rsidRPr="00E31CFF">
              <w:rPr>
                <w:b/>
                <w:bCs/>
                <w:lang w:val="et-EE" w:eastAsia="en-US"/>
              </w:rPr>
              <w:t>–</w:t>
            </w:r>
            <w:r>
              <w:rPr>
                <w:bCs/>
                <w:lang w:val="et-EE" w:eastAsia="en-US"/>
              </w:rPr>
              <w:t xml:space="preserve"> </w:t>
            </w:r>
            <w:r>
              <w:rPr>
                <w:b/>
                <w:bCs/>
                <w:lang w:val="et-EE" w:eastAsia="en-US"/>
              </w:rPr>
              <w:t>17</w:t>
            </w:r>
          </w:p>
          <w:p w:rsidR="00BB7260" w:rsidRPr="00416DE8" w:rsidRDefault="00BB7260" w:rsidP="00804FEA">
            <w:pPr>
              <w:rPr>
                <w:b/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keskeri haridus  </w:t>
            </w:r>
            <w:r w:rsidRPr="00E31CFF">
              <w:rPr>
                <w:b/>
                <w:bCs/>
                <w:lang w:val="et-EE" w:eastAsia="en-US"/>
              </w:rPr>
              <w:t>–</w:t>
            </w:r>
            <w:r>
              <w:rPr>
                <w:bCs/>
                <w:lang w:val="et-EE" w:eastAsia="en-US"/>
              </w:rPr>
              <w:t xml:space="preserve"> </w:t>
            </w:r>
            <w:r w:rsidRPr="007B750E">
              <w:rPr>
                <w:b/>
                <w:bCs/>
                <w:lang w:val="et-EE" w:eastAsia="en-US"/>
              </w:rPr>
              <w:t xml:space="preserve"> 9</w:t>
            </w:r>
          </w:p>
          <w:p w:rsidR="00BB7260" w:rsidRPr="00125A77" w:rsidRDefault="00BB7260" w:rsidP="007B750E">
            <w:pPr>
              <w:rPr>
                <w:bCs/>
                <w:color w:val="FF0000"/>
                <w:lang w:val="et-EE"/>
              </w:rPr>
            </w:pPr>
            <w:r>
              <w:rPr>
                <w:bCs/>
                <w:lang w:val="et-EE" w:eastAsia="en-US"/>
              </w:rPr>
              <w:t xml:space="preserve">keskharidus:        </w:t>
            </w:r>
            <w:r w:rsidRPr="009145CD">
              <w:rPr>
                <w:bCs/>
                <w:lang w:val="et-EE" w:eastAsia="en-US"/>
              </w:rPr>
              <w:t>–</w:t>
            </w:r>
            <w:r w:rsidRPr="00D60FE9">
              <w:rPr>
                <w:bCs/>
                <w:color w:val="FF0000"/>
                <w:lang w:val="et-EE" w:eastAsia="en-US"/>
              </w:rPr>
              <w:t xml:space="preserve"> </w:t>
            </w:r>
            <w:r w:rsidRPr="007B750E">
              <w:rPr>
                <w:b/>
                <w:bCs/>
                <w:lang w:val="et-EE" w:eastAsia="en-US"/>
              </w:rPr>
              <w:t>6</w:t>
            </w:r>
            <w:r>
              <w:rPr>
                <w:bCs/>
                <w:lang w:val="et-EE" w:eastAsia="en-US"/>
              </w:rPr>
              <w:t xml:space="preserve"> </w:t>
            </w:r>
          </w:p>
        </w:tc>
        <w:tc>
          <w:tcPr>
            <w:tcW w:w="2410" w:type="dxa"/>
          </w:tcPr>
          <w:p w:rsidR="00BB7260" w:rsidRPr="007771C1" w:rsidRDefault="00BB7260" w:rsidP="00E63923">
            <w:pPr>
              <w:rPr>
                <w:bCs/>
                <w:lang w:val="et-EE" w:eastAsia="en-US"/>
              </w:rPr>
            </w:pPr>
            <w:r w:rsidRPr="007771C1">
              <w:rPr>
                <w:bCs/>
                <w:u w:val="single"/>
                <w:lang w:val="et-EE" w:eastAsia="en-US"/>
              </w:rPr>
              <w:t>Õpetajad</w:t>
            </w:r>
            <w:r>
              <w:rPr>
                <w:bCs/>
                <w:lang w:val="et-EE" w:eastAsia="en-US"/>
              </w:rPr>
              <w:t xml:space="preserve">     </w:t>
            </w:r>
            <w:r w:rsidRPr="007771C1">
              <w:rPr>
                <w:bCs/>
                <w:lang w:val="et-EE" w:eastAsia="en-US"/>
              </w:rPr>
              <w:t xml:space="preserve"> – </w:t>
            </w:r>
            <w:r w:rsidRPr="007771C1">
              <w:rPr>
                <w:b/>
                <w:bCs/>
                <w:lang w:val="et-EE" w:eastAsia="en-US"/>
              </w:rPr>
              <w:t>1</w:t>
            </w:r>
            <w:r>
              <w:rPr>
                <w:b/>
                <w:bCs/>
                <w:lang w:val="et-EE" w:eastAsia="en-US"/>
              </w:rPr>
              <w:t>7</w:t>
            </w:r>
          </w:p>
          <w:p w:rsidR="00BB7260" w:rsidRPr="007771C1" w:rsidRDefault="00BB7260" w:rsidP="00E63923">
            <w:pPr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kõrgharidus     </w:t>
            </w:r>
            <w:r w:rsidRPr="007771C1">
              <w:rPr>
                <w:bCs/>
                <w:lang w:val="et-EE" w:eastAsia="en-US"/>
              </w:rPr>
              <w:t xml:space="preserve">–  </w:t>
            </w:r>
            <w:r w:rsidRPr="007771C1">
              <w:rPr>
                <w:b/>
                <w:bCs/>
                <w:lang w:val="et-EE" w:eastAsia="en-US"/>
              </w:rPr>
              <w:t>8</w:t>
            </w:r>
          </w:p>
          <w:p w:rsidR="00BB7260" w:rsidRPr="007771C1" w:rsidRDefault="00BB7260" w:rsidP="00E63923">
            <w:pPr>
              <w:rPr>
                <w:bCs/>
                <w:lang w:val="et-EE" w:eastAsia="en-US"/>
              </w:rPr>
            </w:pPr>
            <w:r w:rsidRPr="007771C1">
              <w:rPr>
                <w:bCs/>
                <w:lang w:val="et-EE" w:eastAsia="en-US"/>
              </w:rPr>
              <w:t xml:space="preserve">keskeri haridus  </w:t>
            </w:r>
            <w:r w:rsidRPr="007771C1">
              <w:rPr>
                <w:b/>
                <w:bCs/>
                <w:lang w:val="et-EE" w:eastAsia="en-US"/>
              </w:rPr>
              <w:t xml:space="preserve">–  </w:t>
            </w:r>
            <w:r>
              <w:rPr>
                <w:b/>
                <w:bCs/>
                <w:lang w:val="et-EE" w:eastAsia="en-US"/>
              </w:rPr>
              <w:t>9</w:t>
            </w:r>
          </w:p>
          <w:p w:rsidR="00BB7260" w:rsidRPr="007771C1" w:rsidRDefault="00BB7260" w:rsidP="00E63923">
            <w:pPr>
              <w:rPr>
                <w:bCs/>
                <w:lang w:val="et-EE" w:eastAsia="en-US"/>
              </w:rPr>
            </w:pPr>
            <w:r w:rsidRPr="007771C1">
              <w:rPr>
                <w:bCs/>
                <w:u w:val="single"/>
                <w:lang w:val="et-EE" w:eastAsia="en-US"/>
              </w:rPr>
              <w:t>Abipersonal</w:t>
            </w:r>
            <w:r>
              <w:rPr>
                <w:bCs/>
                <w:lang w:val="et-EE" w:eastAsia="en-US"/>
              </w:rPr>
              <w:t xml:space="preserve">  </w:t>
            </w:r>
            <w:r w:rsidRPr="007771C1">
              <w:rPr>
                <w:bCs/>
                <w:lang w:val="et-EE" w:eastAsia="en-US"/>
              </w:rPr>
              <w:t xml:space="preserve"> –</w:t>
            </w:r>
            <w:r>
              <w:rPr>
                <w:bCs/>
                <w:lang w:val="et-EE" w:eastAsia="en-US"/>
              </w:rPr>
              <w:t xml:space="preserve"> </w:t>
            </w:r>
            <w:r w:rsidRPr="00241FD4">
              <w:rPr>
                <w:b/>
                <w:bCs/>
                <w:lang w:val="et-EE" w:eastAsia="en-US"/>
              </w:rPr>
              <w:t>20</w:t>
            </w:r>
          </w:p>
          <w:p w:rsidR="00BB7260" w:rsidRPr="007771C1" w:rsidRDefault="00BB7260" w:rsidP="00E63923">
            <w:pPr>
              <w:rPr>
                <w:b/>
                <w:bCs/>
                <w:lang w:val="et-EE" w:eastAsia="en-US"/>
              </w:rPr>
            </w:pPr>
            <w:r w:rsidRPr="007771C1">
              <w:rPr>
                <w:bCs/>
                <w:lang w:val="et-EE" w:eastAsia="en-US"/>
              </w:rPr>
              <w:t xml:space="preserve">keskeri haridus  – </w:t>
            </w:r>
            <w:r>
              <w:rPr>
                <w:b/>
                <w:bCs/>
                <w:lang w:val="et-EE" w:eastAsia="en-US"/>
              </w:rPr>
              <w:t>13</w:t>
            </w:r>
          </w:p>
          <w:p w:rsidR="00BB7260" w:rsidRPr="00125A77" w:rsidRDefault="00BB7260" w:rsidP="009E221B">
            <w:pPr>
              <w:rPr>
                <w:bCs/>
                <w:color w:val="FF0000"/>
                <w:lang w:val="et-EE"/>
              </w:rPr>
            </w:pPr>
            <w:r w:rsidRPr="007771C1">
              <w:rPr>
                <w:bCs/>
                <w:lang w:val="et-EE" w:eastAsia="en-US"/>
              </w:rPr>
              <w:t xml:space="preserve">keskharidus       </w:t>
            </w:r>
            <w:r>
              <w:rPr>
                <w:bCs/>
                <w:lang w:val="et-EE" w:eastAsia="en-US"/>
              </w:rPr>
              <w:t xml:space="preserve">     </w:t>
            </w:r>
            <w:r w:rsidRPr="007771C1">
              <w:rPr>
                <w:bCs/>
                <w:lang w:val="et-EE" w:eastAsia="en-US"/>
              </w:rPr>
              <w:t xml:space="preserve">– </w:t>
            </w:r>
            <w:r>
              <w:rPr>
                <w:b/>
                <w:bCs/>
                <w:lang w:val="et-EE" w:eastAsia="en-US"/>
              </w:rPr>
              <w:t>7</w:t>
            </w:r>
          </w:p>
        </w:tc>
      </w:tr>
      <w:tr w:rsidR="00BB7260" w:rsidRPr="00125A77" w:rsidTr="007A626B">
        <w:tc>
          <w:tcPr>
            <w:tcW w:w="2376" w:type="dxa"/>
            <w:vMerge/>
          </w:tcPr>
          <w:p w:rsidR="00BB7260" w:rsidRPr="00770353" w:rsidRDefault="00BB7260" w:rsidP="003A2364">
            <w:pPr>
              <w:rPr>
                <w:u w:val="single"/>
                <w:lang w:val="et-EE"/>
              </w:rPr>
            </w:pPr>
          </w:p>
        </w:tc>
        <w:tc>
          <w:tcPr>
            <w:tcW w:w="2410" w:type="dxa"/>
            <w:shd w:val="clear" w:color="auto" w:fill="FDE9D9"/>
          </w:tcPr>
          <w:p w:rsidR="00BB7260" w:rsidRPr="00E31CFF" w:rsidRDefault="00BB7260" w:rsidP="00770353">
            <w:pPr>
              <w:rPr>
                <w:bCs/>
                <w:u w:val="single"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Kõrgharidus - </w:t>
            </w:r>
            <w:r w:rsidRPr="006A3BF8">
              <w:rPr>
                <w:bCs/>
                <w:lang w:val="et-EE" w:eastAsia="en-US"/>
              </w:rPr>
              <w:t xml:space="preserve"> 41,6%</w:t>
            </w:r>
          </w:p>
        </w:tc>
        <w:tc>
          <w:tcPr>
            <w:tcW w:w="2410" w:type="dxa"/>
            <w:shd w:val="clear" w:color="auto" w:fill="FDE9D9"/>
          </w:tcPr>
          <w:p w:rsidR="00BB7260" w:rsidRPr="00660A7A" w:rsidRDefault="00BB7260" w:rsidP="00804FEA">
            <w:pPr>
              <w:rPr>
                <w:bCs/>
                <w:u w:val="single"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Kõrgharidus - </w:t>
            </w:r>
            <w:r w:rsidRPr="006A3BF8">
              <w:rPr>
                <w:bCs/>
                <w:lang w:val="et-EE" w:eastAsia="en-US"/>
              </w:rPr>
              <w:t xml:space="preserve"> 41,6%</w:t>
            </w:r>
          </w:p>
        </w:tc>
        <w:tc>
          <w:tcPr>
            <w:tcW w:w="2410" w:type="dxa"/>
            <w:shd w:val="clear" w:color="auto" w:fill="FDE9D9"/>
          </w:tcPr>
          <w:p w:rsidR="00BB7260" w:rsidRPr="007771C1" w:rsidRDefault="00BB7260" w:rsidP="007A626B">
            <w:pPr>
              <w:rPr>
                <w:bCs/>
                <w:u w:val="single"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Kõrgharidus - </w:t>
            </w:r>
            <w:r w:rsidRPr="006A3BF8">
              <w:rPr>
                <w:bCs/>
                <w:lang w:val="et-EE" w:eastAsia="en-US"/>
              </w:rPr>
              <w:t xml:space="preserve"> 4</w:t>
            </w:r>
            <w:r>
              <w:rPr>
                <w:bCs/>
                <w:lang w:val="et-EE" w:eastAsia="en-US"/>
              </w:rPr>
              <w:t>7</w:t>
            </w:r>
            <w:r w:rsidRPr="006A3BF8">
              <w:rPr>
                <w:bCs/>
                <w:lang w:val="et-EE" w:eastAsia="en-US"/>
              </w:rPr>
              <w:t xml:space="preserve"> %</w:t>
            </w:r>
          </w:p>
        </w:tc>
      </w:tr>
      <w:tr w:rsidR="00BB7260" w:rsidRPr="00125A77" w:rsidTr="005236FC">
        <w:tc>
          <w:tcPr>
            <w:tcW w:w="2376" w:type="dxa"/>
            <w:vMerge w:val="restart"/>
          </w:tcPr>
          <w:p w:rsidR="00BB7260" w:rsidRDefault="00BB7260" w:rsidP="003A2364">
            <w:pPr>
              <w:rPr>
                <w:u w:val="single"/>
                <w:lang w:val="et-EE" w:eastAsia="en-US"/>
              </w:rPr>
            </w:pPr>
            <w:r w:rsidRPr="0031364E">
              <w:rPr>
                <w:u w:val="single"/>
                <w:lang w:val="et-EE" w:eastAsia="en-US"/>
              </w:rPr>
              <w:t xml:space="preserve">Pedagoogide </w:t>
            </w:r>
            <w:r>
              <w:rPr>
                <w:u w:val="single"/>
                <w:lang w:val="et-EE" w:eastAsia="en-US"/>
              </w:rPr>
              <w:t>riigikeeleoskuse tase:</w:t>
            </w:r>
          </w:p>
          <w:p w:rsidR="00BB7260" w:rsidRPr="003A2364" w:rsidRDefault="00BB7260" w:rsidP="00E63923">
            <w:pPr>
              <w:rPr>
                <w:u w:val="single"/>
                <w:lang w:val="et-EE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2410" w:type="dxa"/>
            <w:shd w:val="clear" w:color="auto" w:fill="FFFFFF"/>
          </w:tcPr>
          <w:p w:rsidR="00BB7260" w:rsidRPr="00AE0E6D" w:rsidRDefault="00BB7260" w:rsidP="0043486D">
            <w:pPr>
              <w:rPr>
                <w:lang w:val="et-EE"/>
              </w:rPr>
            </w:pPr>
            <w:r w:rsidRPr="00AE0E6D">
              <w:rPr>
                <w:lang w:val="et-EE"/>
              </w:rPr>
              <w:t xml:space="preserve">kõrgtase (C1)  – </w:t>
            </w:r>
            <w:r>
              <w:rPr>
                <w:b/>
                <w:lang w:val="et-EE"/>
              </w:rPr>
              <w:t>1</w:t>
            </w:r>
          </w:p>
          <w:p w:rsidR="00BB7260" w:rsidRPr="00AE0E6D" w:rsidRDefault="00BB7260" w:rsidP="0043486D">
            <w:pPr>
              <w:rPr>
                <w:lang w:val="et-EE"/>
              </w:rPr>
            </w:pPr>
            <w:r w:rsidRPr="00AE0E6D">
              <w:rPr>
                <w:lang w:val="et-EE"/>
              </w:rPr>
              <w:t xml:space="preserve">kesktase (B2)  – </w:t>
            </w:r>
            <w:r>
              <w:rPr>
                <w:b/>
                <w:lang w:val="et-EE"/>
              </w:rPr>
              <w:t>1</w:t>
            </w:r>
          </w:p>
          <w:p w:rsidR="00BB7260" w:rsidRPr="00AE0E6D" w:rsidRDefault="00BB7260" w:rsidP="0043486D">
            <w:pPr>
              <w:rPr>
                <w:lang w:val="et-EE"/>
              </w:rPr>
            </w:pPr>
            <w:r w:rsidRPr="00AE0E6D">
              <w:rPr>
                <w:lang w:val="et-EE"/>
              </w:rPr>
              <w:t xml:space="preserve">algtase   (B1) </w:t>
            </w:r>
            <w:r>
              <w:rPr>
                <w:lang w:val="et-EE"/>
              </w:rPr>
              <w:t xml:space="preserve"> </w:t>
            </w:r>
            <w:r w:rsidRPr="00AE0E6D">
              <w:rPr>
                <w:lang w:val="et-EE"/>
              </w:rPr>
              <w:t xml:space="preserve"> – </w:t>
            </w:r>
            <w:r>
              <w:rPr>
                <w:b/>
                <w:lang w:val="et-EE"/>
              </w:rPr>
              <w:t>1</w:t>
            </w:r>
          </w:p>
          <w:p w:rsidR="00BB7260" w:rsidRPr="003A2364" w:rsidRDefault="00BB7260" w:rsidP="0043486D">
            <w:pPr>
              <w:rPr>
                <w:bCs/>
                <w:color w:val="FF0000"/>
                <w:lang w:val="et-EE" w:eastAsia="en-US"/>
              </w:rPr>
            </w:pPr>
            <w:r w:rsidRPr="00AE0E6D">
              <w:rPr>
                <w:lang w:val="it-IT"/>
              </w:rPr>
              <w:t>C</w:t>
            </w:r>
            <w:r w:rsidRPr="000B7470">
              <w:rPr>
                <w:lang w:val="en-US"/>
              </w:rPr>
              <w:t>-kat</w:t>
            </w:r>
            <w:r w:rsidRPr="00AE0E6D">
              <w:rPr>
                <w:lang w:val="et-EE"/>
              </w:rPr>
              <w:t xml:space="preserve">      </w:t>
            </w:r>
            <w:r>
              <w:rPr>
                <w:lang w:val="et-EE"/>
              </w:rPr>
              <w:t xml:space="preserve">          </w:t>
            </w:r>
            <w:r w:rsidRPr="00AE0E6D">
              <w:rPr>
                <w:lang w:val="et-EE"/>
              </w:rPr>
              <w:t>–</w:t>
            </w:r>
            <w:r w:rsidRPr="00AE0E6D">
              <w:rPr>
                <w:b/>
                <w:lang w:val="et-EE"/>
              </w:rPr>
              <w:t xml:space="preserve"> 5</w:t>
            </w:r>
          </w:p>
        </w:tc>
        <w:tc>
          <w:tcPr>
            <w:tcW w:w="2410" w:type="dxa"/>
          </w:tcPr>
          <w:p w:rsidR="00BB7260" w:rsidRPr="00AE0E6D" w:rsidRDefault="00BB7260" w:rsidP="00AE0E6D">
            <w:pPr>
              <w:rPr>
                <w:lang w:val="et-EE"/>
              </w:rPr>
            </w:pPr>
            <w:r w:rsidRPr="00AE0E6D">
              <w:rPr>
                <w:lang w:val="et-EE"/>
              </w:rPr>
              <w:t xml:space="preserve">kõrgtase (C1)  – </w:t>
            </w:r>
            <w:r>
              <w:rPr>
                <w:b/>
                <w:lang w:val="et-EE"/>
              </w:rPr>
              <w:t>1</w:t>
            </w:r>
          </w:p>
          <w:p w:rsidR="00BB7260" w:rsidRPr="00AE0E6D" w:rsidRDefault="00BB7260" w:rsidP="00AE0E6D">
            <w:pPr>
              <w:rPr>
                <w:lang w:val="et-EE"/>
              </w:rPr>
            </w:pPr>
            <w:r w:rsidRPr="00AE0E6D">
              <w:rPr>
                <w:lang w:val="et-EE"/>
              </w:rPr>
              <w:t xml:space="preserve">kesktase (B2)  – </w:t>
            </w:r>
            <w:r>
              <w:rPr>
                <w:b/>
                <w:lang w:val="et-EE"/>
              </w:rPr>
              <w:t>1</w:t>
            </w:r>
          </w:p>
          <w:p w:rsidR="00BB7260" w:rsidRPr="00AE0E6D" w:rsidRDefault="00BB7260" w:rsidP="00AE0E6D">
            <w:pPr>
              <w:rPr>
                <w:lang w:val="et-EE"/>
              </w:rPr>
            </w:pPr>
            <w:r w:rsidRPr="00AE0E6D">
              <w:rPr>
                <w:lang w:val="et-EE"/>
              </w:rPr>
              <w:t xml:space="preserve">algtase   (B1) </w:t>
            </w:r>
            <w:r>
              <w:rPr>
                <w:lang w:val="et-EE"/>
              </w:rPr>
              <w:t xml:space="preserve"> </w:t>
            </w:r>
            <w:r w:rsidRPr="00AE0E6D">
              <w:rPr>
                <w:lang w:val="et-EE"/>
              </w:rPr>
              <w:t xml:space="preserve"> – </w:t>
            </w:r>
            <w:r>
              <w:rPr>
                <w:b/>
                <w:lang w:val="et-EE"/>
              </w:rPr>
              <w:t>1</w:t>
            </w:r>
          </w:p>
          <w:p w:rsidR="00BB7260" w:rsidRPr="00125A77" w:rsidRDefault="00BB7260" w:rsidP="00AE0E6D">
            <w:pPr>
              <w:rPr>
                <w:bCs/>
                <w:color w:val="FF0000"/>
                <w:lang w:val="et-EE"/>
              </w:rPr>
            </w:pPr>
            <w:r w:rsidRPr="00AE0E6D">
              <w:rPr>
                <w:lang w:val="it-IT"/>
              </w:rPr>
              <w:t>C-kat</w:t>
            </w:r>
            <w:r w:rsidRPr="00AE0E6D">
              <w:rPr>
                <w:lang w:val="et-EE"/>
              </w:rPr>
              <w:t xml:space="preserve">      </w:t>
            </w:r>
            <w:r>
              <w:rPr>
                <w:lang w:val="et-EE"/>
              </w:rPr>
              <w:t xml:space="preserve">          </w:t>
            </w:r>
            <w:r w:rsidRPr="00AE0E6D">
              <w:rPr>
                <w:lang w:val="et-EE"/>
              </w:rPr>
              <w:t>–</w:t>
            </w:r>
            <w:r w:rsidRPr="00AE0E6D">
              <w:rPr>
                <w:b/>
                <w:lang w:val="et-EE"/>
              </w:rPr>
              <w:t xml:space="preserve"> 5</w:t>
            </w:r>
          </w:p>
        </w:tc>
        <w:tc>
          <w:tcPr>
            <w:tcW w:w="2410" w:type="dxa"/>
          </w:tcPr>
          <w:p w:rsidR="00BB7260" w:rsidRPr="00AE0E6D" w:rsidRDefault="00BB7260" w:rsidP="00E63923">
            <w:pPr>
              <w:rPr>
                <w:lang w:val="et-EE"/>
              </w:rPr>
            </w:pPr>
            <w:r w:rsidRPr="00AE0E6D">
              <w:rPr>
                <w:lang w:val="et-EE"/>
              </w:rPr>
              <w:t xml:space="preserve">kõrgtase (C1)  – </w:t>
            </w:r>
            <w:r w:rsidRPr="00AE0E6D">
              <w:rPr>
                <w:b/>
                <w:lang w:val="et-EE"/>
              </w:rPr>
              <w:t>4</w:t>
            </w:r>
          </w:p>
          <w:p w:rsidR="00BB7260" w:rsidRPr="00AE0E6D" w:rsidRDefault="00BB7260" w:rsidP="00E63923">
            <w:pPr>
              <w:rPr>
                <w:lang w:val="et-EE"/>
              </w:rPr>
            </w:pPr>
            <w:r w:rsidRPr="00AE0E6D">
              <w:rPr>
                <w:lang w:val="et-EE"/>
              </w:rPr>
              <w:t xml:space="preserve">kesktase (B2)  – </w:t>
            </w:r>
            <w:r w:rsidRPr="00AE0E6D">
              <w:rPr>
                <w:b/>
                <w:lang w:val="et-EE"/>
              </w:rPr>
              <w:t>2</w:t>
            </w:r>
          </w:p>
          <w:p w:rsidR="00BB7260" w:rsidRPr="00AE0E6D" w:rsidRDefault="00BB7260" w:rsidP="00E63923">
            <w:pPr>
              <w:rPr>
                <w:lang w:val="et-EE"/>
              </w:rPr>
            </w:pPr>
            <w:r w:rsidRPr="00AE0E6D">
              <w:rPr>
                <w:lang w:val="et-EE"/>
              </w:rPr>
              <w:t xml:space="preserve">algtase   (B1) </w:t>
            </w:r>
            <w:r>
              <w:rPr>
                <w:lang w:val="et-EE"/>
              </w:rPr>
              <w:t xml:space="preserve"> </w:t>
            </w:r>
            <w:r w:rsidRPr="00AE0E6D">
              <w:rPr>
                <w:lang w:val="et-EE"/>
              </w:rPr>
              <w:t xml:space="preserve"> – </w:t>
            </w:r>
            <w:r w:rsidRPr="00AE0E6D">
              <w:rPr>
                <w:b/>
                <w:lang w:val="et-EE"/>
              </w:rPr>
              <w:t>2</w:t>
            </w:r>
          </w:p>
          <w:p w:rsidR="00BB7260" w:rsidRPr="00770353" w:rsidRDefault="00BB7260" w:rsidP="00AE0E6D">
            <w:pPr>
              <w:rPr>
                <w:lang w:val="et-EE"/>
              </w:rPr>
            </w:pPr>
            <w:r w:rsidRPr="00AE0E6D">
              <w:rPr>
                <w:lang w:val="it-IT"/>
              </w:rPr>
              <w:t>C-kat</w:t>
            </w:r>
            <w:r w:rsidRPr="00AE0E6D">
              <w:rPr>
                <w:lang w:val="et-EE"/>
              </w:rPr>
              <w:t xml:space="preserve">    </w:t>
            </w:r>
            <w:r>
              <w:rPr>
                <w:lang w:val="et-EE"/>
              </w:rPr>
              <w:t xml:space="preserve">           </w:t>
            </w:r>
            <w:r w:rsidRPr="00AE0E6D">
              <w:rPr>
                <w:lang w:val="et-EE"/>
              </w:rPr>
              <w:t xml:space="preserve"> –</w:t>
            </w:r>
            <w:r w:rsidRPr="00AE0E6D">
              <w:rPr>
                <w:b/>
                <w:lang w:val="et-EE"/>
              </w:rPr>
              <w:t xml:space="preserve"> </w:t>
            </w:r>
            <w:r>
              <w:rPr>
                <w:b/>
                <w:lang w:val="et-EE"/>
              </w:rPr>
              <w:t>6</w:t>
            </w:r>
          </w:p>
        </w:tc>
      </w:tr>
      <w:tr w:rsidR="00BB7260" w:rsidRPr="00125A77" w:rsidTr="00DB7661">
        <w:tc>
          <w:tcPr>
            <w:tcW w:w="2376" w:type="dxa"/>
            <w:vMerge/>
          </w:tcPr>
          <w:p w:rsidR="00BB7260" w:rsidRPr="0031364E" w:rsidRDefault="00BB7260" w:rsidP="003A2364">
            <w:pPr>
              <w:rPr>
                <w:u w:val="single"/>
                <w:lang w:val="et-EE" w:eastAsia="en-US"/>
              </w:rPr>
            </w:pP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AE0E6D" w:rsidRDefault="00BB7260" w:rsidP="003817C4">
            <w:pPr>
              <w:jc w:val="center"/>
              <w:rPr>
                <w:lang w:val="et-EE"/>
              </w:rPr>
            </w:pPr>
            <w:r w:rsidRPr="003817C4">
              <w:rPr>
                <w:b/>
                <w:lang w:val="et-EE"/>
              </w:rPr>
              <w:t>8</w:t>
            </w:r>
            <w:r>
              <w:rPr>
                <w:lang w:val="et-EE"/>
              </w:rPr>
              <w:t xml:space="preserve"> – 66,6%</w:t>
            </w: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AE0E6D" w:rsidRDefault="00BB7260" w:rsidP="003817C4">
            <w:pPr>
              <w:jc w:val="center"/>
              <w:rPr>
                <w:lang w:val="et-EE"/>
              </w:rPr>
            </w:pPr>
            <w:r w:rsidRPr="003817C4">
              <w:rPr>
                <w:b/>
                <w:lang w:val="et-EE"/>
              </w:rPr>
              <w:t>8</w:t>
            </w:r>
            <w:r>
              <w:rPr>
                <w:lang w:val="et-EE"/>
              </w:rPr>
              <w:t xml:space="preserve"> – 66,6%</w:t>
            </w: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AE0E6D" w:rsidRDefault="00BB7260" w:rsidP="003817C4">
            <w:pPr>
              <w:jc w:val="center"/>
              <w:rPr>
                <w:lang w:val="et-EE"/>
              </w:rPr>
            </w:pPr>
            <w:r w:rsidRPr="003817C4">
              <w:rPr>
                <w:b/>
                <w:lang w:val="et-EE"/>
              </w:rPr>
              <w:t>14</w:t>
            </w:r>
            <w:r>
              <w:rPr>
                <w:lang w:val="et-EE"/>
              </w:rPr>
              <w:t xml:space="preserve"> – 82,4%</w:t>
            </w:r>
          </w:p>
        </w:tc>
      </w:tr>
      <w:tr w:rsidR="00BB7260" w:rsidRPr="00125A77" w:rsidTr="005236FC">
        <w:tc>
          <w:tcPr>
            <w:tcW w:w="2376" w:type="dxa"/>
          </w:tcPr>
          <w:p w:rsidR="00BB7260" w:rsidRDefault="00BB7260" w:rsidP="00110DEB">
            <w:pPr>
              <w:rPr>
                <w:lang w:val="et-EE" w:eastAsia="en-US"/>
              </w:rPr>
            </w:pPr>
            <w:r>
              <w:rPr>
                <w:lang w:val="et-EE" w:eastAsia="en-US"/>
              </w:rPr>
              <w:t xml:space="preserve">Täienduskoolitus </w:t>
            </w:r>
          </w:p>
        </w:tc>
        <w:tc>
          <w:tcPr>
            <w:tcW w:w="2410" w:type="dxa"/>
            <w:vAlign w:val="center"/>
          </w:tcPr>
          <w:p w:rsidR="00BB7260" w:rsidRPr="00A10CAB" w:rsidRDefault="00BB7260" w:rsidP="007120B2">
            <w:pPr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n-US" w:eastAsia="en-US"/>
              </w:rPr>
              <w:t>856 tn</w:t>
            </w:r>
          </w:p>
        </w:tc>
        <w:tc>
          <w:tcPr>
            <w:tcW w:w="2410" w:type="dxa"/>
            <w:vAlign w:val="center"/>
          </w:tcPr>
          <w:p w:rsidR="00BB7260" w:rsidRPr="004E25BC" w:rsidRDefault="00BB7260" w:rsidP="007120B2">
            <w:pPr>
              <w:jc w:val="center"/>
              <w:rPr>
                <w:bCs/>
                <w:lang w:val="et-EE" w:eastAsia="en-US"/>
              </w:rPr>
            </w:pPr>
            <w:r>
              <w:rPr>
                <w:b/>
                <w:bCs/>
                <w:lang w:val="et-EE" w:eastAsia="en-US"/>
              </w:rPr>
              <w:t>597 tn</w:t>
            </w:r>
          </w:p>
        </w:tc>
        <w:tc>
          <w:tcPr>
            <w:tcW w:w="2410" w:type="dxa"/>
            <w:vAlign w:val="center"/>
          </w:tcPr>
          <w:p w:rsidR="00BB7260" w:rsidRPr="007771C1" w:rsidRDefault="00BB7260" w:rsidP="007771C1">
            <w:pPr>
              <w:jc w:val="center"/>
              <w:rPr>
                <w:b/>
                <w:bCs/>
                <w:lang w:val="et-EE" w:eastAsia="en-US"/>
              </w:rPr>
            </w:pPr>
            <w:r w:rsidRPr="007771C1">
              <w:rPr>
                <w:b/>
                <w:bCs/>
                <w:lang w:val="et-EE" w:eastAsia="en-US"/>
              </w:rPr>
              <w:t>362 tn</w:t>
            </w:r>
          </w:p>
        </w:tc>
      </w:tr>
      <w:tr w:rsidR="00BB7260" w:rsidRPr="00125A77" w:rsidTr="005236FC">
        <w:tc>
          <w:tcPr>
            <w:tcW w:w="2376" w:type="dxa"/>
            <w:vMerge w:val="restart"/>
          </w:tcPr>
          <w:p w:rsidR="00BB7260" w:rsidRPr="003A2364" w:rsidRDefault="00BB7260" w:rsidP="003A2364">
            <w:pPr>
              <w:rPr>
                <w:color w:val="FF0000"/>
                <w:u w:val="single"/>
                <w:lang w:val="et-EE"/>
              </w:rPr>
            </w:pPr>
            <w:r w:rsidRPr="003A2364">
              <w:rPr>
                <w:u w:val="single"/>
                <w:lang w:val="et-EE"/>
              </w:rPr>
              <w:t>Personali liikuvus</w:t>
            </w:r>
          </w:p>
          <w:p w:rsidR="00BB7260" w:rsidRPr="00A51C76" w:rsidRDefault="00BB7260" w:rsidP="004E25BC">
            <w:pPr>
              <w:pStyle w:val="TableContents"/>
              <w:rPr>
                <w:bCs/>
                <w:color w:val="FF0000"/>
                <w:lang w:val="et-EE"/>
              </w:rPr>
            </w:pPr>
          </w:p>
        </w:tc>
        <w:tc>
          <w:tcPr>
            <w:tcW w:w="2410" w:type="dxa"/>
          </w:tcPr>
          <w:p w:rsidR="00BB7260" w:rsidRDefault="00BB7260" w:rsidP="00E63923">
            <w:pPr>
              <w:rPr>
                <w:bCs/>
                <w:lang w:val="et-EE" w:eastAsia="en-US"/>
              </w:rPr>
            </w:pPr>
          </w:p>
          <w:p w:rsidR="00BB7260" w:rsidRPr="004E25BC" w:rsidRDefault="00BB7260" w:rsidP="00E63923">
            <w:pPr>
              <w:rPr>
                <w:bCs/>
                <w:lang w:val="et-EE" w:eastAsia="en-US"/>
              </w:rPr>
            </w:pPr>
            <w:r w:rsidRPr="004E25BC">
              <w:rPr>
                <w:bCs/>
                <w:lang w:val="et-EE" w:eastAsia="en-US"/>
              </w:rPr>
              <w:t xml:space="preserve">Vastu võetud      - </w:t>
            </w:r>
            <w:r w:rsidRPr="006B0ED0">
              <w:rPr>
                <w:b/>
                <w:bCs/>
                <w:lang w:val="et-EE" w:eastAsia="en-US"/>
              </w:rPr>
              <w:t>0</w:t>
            </w:r>
          </w:p>
          <w:p w:rsidR="00BB7260" w:rsidRPr="004E25BC" w:rsidRDefault="00BB7260" w:rsidP="00E63923">
            <w:pPr>
              <w:rPr>
                <w:bCs/>
                <w:lang w:val="et-EE" w:eastAsia="en-US"/>
              </w:rPr>
            </w:pPr>
            <w:r w:rsidRPr="004E25BC">
              <w:rPr>
                <w:bCs/>
                <w:lang w:val="et-EE" w:eastAsia="en-US"/>
              </w:rPr>
              <w:t xml:space="preserve">Lahkunud           </w:t>
            </w:r>
            <w:r w:rsidRPr="004E25BC">
              <w:rPr>
                <w:b/>
                <w:bCs/>
                <w:lang w:val="et-EE" w:eastAsia="en-US"/>
              </w:rPr>
              <w:t xml:space="preserve">- </w:t>
            </w:r>
            <w:r w:rsidRPr="006B0ED0">
              <w:rPr>
                <w:b/>
                <w:bCs/>
                <w:lang w:val="et-EE" w:eastAsia="en-US"/>
              </w:rPr>
              <w:t>0</w:t>
            </w:r>
          </w:p>
          <w:p w:rsidR="00BB7260" w:rsidRPr="00432B02" w:rsidRDefault="00BB7260" w:rsidP="00E63923">
            <w:pPr>
              <w:rPr>
                <w:bCs/>
                <w:lang w:val="et-EE"/>
              </w:rPr>
            </w:pPr>
            <w:r>
              <w:rPr>
                <w:bCs/>
                <w:lang w:val="et-EE"/>
              </w:rPr>
              <w:t xml:space="preserve">(sh läksid </w:t>
            </w:r>
            <w:r w:rsidRPr="004E25BC">
              <w:rPr>
                <w:bCs/>
                <w:lang w:val="et-EE"/>
              </w:rPr>
              <w:t xml:space="preserve">pensionile </w:t>
            </w:r>
            <w:r w:rsidRPr="004E25BC">
              <w:rPr>
                <w:b/>
                <w:bCs/>
                <w:lang w:val="et-EE"/>
              </w:rPr>
              <w:t xml:space="preserve">– </w:t>
            </w:r>
            <w:r w:rsidRPr="006B0ED0">
              <w:rPr>
                <w:b/>
                <w:bCs/>
                <w:lang w:val="et-EE"/>
              </w:rPr>
              <w:t>0</w:t>
            </w:r>
            <w:r w:rsidRPr="004E25BC">
              <w:rPr>
                <w:bCs/>
                <w:lang w:val="et-EE"/>
              </w:rPr>
              <w:t>)</w:t>
            </w:r>
          </w:p>
        </w:tc>
        <w:tc>
          <w:tcPr>
            <w:tcW w:w="2410" w:type="dxa"/>
          </w:tcPr>
          <w:p w:rsidR="00BB7260" w:rsidRPr="00A90A34" w:rsidRDefault="00BB7260" w:rsidP="00804FEA">
            <w:pPr>
              <w:rPr>
                <w:b/>
                <w:bCs/>
                <w:u w:val="single"/>
                <w:lang w:val="et-EE" w:eastAsia="en-US"/>
              </w:rPr>
            </w:pPr>
            <w:r w:rsidRPr="008225C0">
              <w:rPr>
                <w:u w:val="single"/>
                <w:lang w:val="et-EE"/>
              </w:rPr>
              <w:t>Õppeaasta lõpuks</w:t>
            </w:r>
            <w:r w:rsidRPr="00A90A34">
              <w:rPr>
                <w:u w:val="single"/>
                <w:lang w:val="et-EE"/>
              </w:rPr>
              <w:t>:</w:t>
            </w:r>
          </w:p>
          <w:p w:rsidR="00BB7260" w:rsidRDefault="00BB7260" w:rsidP="00804FEA">
            <w:pPr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Vastu võetud</w:t>
            </w:r>
            <w:r w:rsidRPr="00804FEA">
              <w:rPr>
                <w:bCs/>
                <w:lang w:val="et-EE" w:eastAsia="en-US"/>
              </w:rPr>
              <w:t>:</w:t>
            </w:r>
            <w:r>
              <w:rPr>
                <w:bCs/>
                <w:lang w:val="et-EE" w:eastAsia="en-US"/>
              </w:rPr>
              <w:t xml:space="preserve">     </w:t>
            </w:r>
            <w:r>
              <w:rPr>
                <w:b/>
                <w:bCs/>
                <w:lang w:val="et-EE" w:eastAsia="en-US"/>
              </w:rPr>
              <w:t>9</w:t>
            </w:r>
          </w:p>
          <w:p w:rsidR="00BB7260" w:rsidRPr="00A90A34" w:rsidRDefault="00BB7260" w:rsidP="00804FEA">
            <w:pPr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Lahkunud</w:t>
            </w:r>
            <w:r w:rsidRPr="00804FEA">
              <w:rPr>
                <w:bCs/>
                <w:lang w:val="et-EE" w:eastAsia="en-US"/>
              </w:rPr>
              <w:t>:</w:t>
            </w:r>
            <w:r>
              <w:rPr>
                <w:bCs/>
                <w:lang w:val="et-EE" w:eastAsia="en-US"/>
              </w:rPr>
              <w:t xml:space="preserve">          </w:t>
            </w:r>
            <w:r w:rsidRPr="00A90A34">
              <w:rPr>
                <w:b/>
                <w:bCs/>
                <w:lang w:val="et-EE" w:eastAsia="en-US"/>
              </w:rPr>
              <w:t>6</w:t>
            </w:r>
          </w:p>
          <w:p w:rsidR="00BB7260" w:rsidRPr="00E63923" w:rsidRDefault="00BB7260" w:rsidP="00804FEA">
            <w:pPr>
              <w:rPr>
                <w:u w:val="single"/>
                <w:lang w:val="et-EE"/>
              </w:rPr>
            </w:pPr>
            <w:r>
              <w:rPr>
                <w:bCs/>
                <w:lang w:val="en-US" w:eastAsia="en-US"/>
              </w:rPr>
              <w:t xml:space="preserve">(sh </w:t>
            </w:r>
            <w:r w:rsidRPr="00E8116F">
              <w:rPr>
                <w:bCs/>
                <w:lang w:val="et-EE" w:eastAsia="en-US"/>
              </w:rPr>
              <w:t>läks</w:t>
            </w:r>
            <w:r>
              <w:rPr>
                <w:bCs/>
                <w:lang w:val="et-EE" w:eastAsia="en-US"/>
              </w:rPr>
              <w:t>id</w:t>
            </w:r>
            <w:r w:rsidRPr="00E8116F">
              <w:rPr>
                <w:bCs/>
                <w:lang w:val="et-EE" w:eastAsia="en-US"/>
              </w:rPr>
              <w:t xml:space="preserve"> pensionile</w:t>
            </w:r>
            <w:r w:rsidRPr="0092611B">
              <w:rPr>
                <w:bCs/>
                <w:lang w:val="en-US" w:eastAsia="en-US"/>
              </w:rPr>
              <w:t xml:space="preserve"> </w:t>
            </w:r>
            <w:r>
              <w:rPr>
                <w:b/>
                <w:bCs/>
                <w:lang w:val="en-US" w:eastAsia="en-US"/>
              </w:rPr>
              <w:t>–</w:t>
            </w:r>
            <w:r w:rsidRPr="0092611B">
              <w:rPr>
                <w:b/>
                <w:bCs/>
                <w:lang w:val="en-US" w:eastAsia="en-US"/>
              </w:rPr>
              <w:t xml:space="preserve"> </w:t>
            </w:r>
            <w:r w:rsidRPr="0092611B">
              <w:rPr>
                <w:b/>
                <w:bCs/>
                <w:lang w:val="et-EE" w:eastAsia="en-US"/>
              </w:rPr>
              <w:t>2</w:t>
            </w:r>
            <w:r w:rsidRPr="0092611B">
              <w:rPr>
                <w:bCs/>
                <w:lang w:val="et-EE" w:eastAsia="en-US"/>
              </w:rPr>
              <w:t>)</w:t>
            </w:r>
          </w:p>
        </w:tc>
        <w:tc>
          <w:tcPr>
            <w:tcW w:w="2410" w:type="dxa"/>
          </w:tcPr>
          <w:p w:rsidR="00BB7260" w:rsidRPr="007771C1" w:rsidRDefault="00BB7260" w:rsidP="007771C1">
            <w:pPr>
              <w:rPr>
                <w:b/>
                <w:bCs/>
                <w:u w:val="single"/>
                <w:lang w:val="et-EE" w:eastAsia="en-US"/>
              </w:rPr>
            </w:pPr>
            <w:r w:rsidRPr="008225C0">
              <w:rPr>
                <w:u w:val="single"/>
                <w:lang w:val="et-EE"/>
              </w:rPr>
              <w:t>Õppeaasta lõpuks</w:t>
            </w:r>
            <w:r w:rsidRPr="007771C1">
              <w:rPr>
                <w:u w:val="single"/>
                <w:lang w:val="et-EE"/>
              </w:rPr>
              <w:t>:</w:t>
            </w:r>
          </w:p>
          <w:p w:rsidR="00BB7260" w:rsidRDefault="00BB7260" w:rsidP="007771C1">
            <w:pPr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Vastu võetud    </w:t>
            </w:r>
            <w:r w:rsidRPr="0092611B">
              <w:rPr>
                <w:b/>
                <w:bCs/>
                <w:lang w:val="et-EE" w:eastAsia="en-US"/>
              </w:rPr>
              <w:t>-</w:t>
            </w:r>
            <w:r>
              <w:rPr>
                <w:bCs/>
                <w:lang w:val="et-EE" w:eastAsia="en-US"/>
              </w:rPr>
              <w:t xml:space="preserve"> </w:t>
            </w:r>
            <w:r>
              <w:rPr>
                <w:b/>
                <w:bCs/>
                <w:lang w:val="et-EE" w:eastAsia="en-US"/>
              </w:rPr>
              <w:t>5</w:t>
            </w:r>
          </w:p>
          <w:p w:rsidR="00BB7260" w:rsidRPr="007771C1" w:rsidRDefault="00BB7260" w:rsidP="007771C1">
            <w:pPr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Lahkunud         </w:t>
            </w:r>
            <w:r w:rsidRPr="0092611B">
              <w:rPr>
                <w:b/>
                <w:bCs/>
                <w:lang w:val="et-EE" w:eastAsia="en-US"/>
              </w:rPr>
              <w:t xml:space="preserve">- </w:t>
            </w:r>
            <w:r w:rsidRPr="007771C1">
              <w:rPr>
                <w:b/>
                <w:bCs/>
                <w:lang w:val="et-EE" w:eastAsia="en-US"/>
              </w:rPr>
              <w:t>5</w:t>
            </w:r>
          </w:p>
          <w:p w:rsidR="00BB7260" w:rsidRPr="00125A77" w:rsidRDefault="00BB7260" w:rsidP="007771C1">
            <w:pPr>
              <w:rPr>
                <w:bCs/>
                <w:color w:val="FF0000"/>
                <w:lang w:val="et-EE"/>
              </w:rPr>
            </w:pPr>
            <w:r>
              <w:rPr>
                <w:bCs/>
                <w:lang w:val="en-US" w:eastAsia="en-US"/>
              </w:rPr>
              <w:t xml:space="preserve">(sh </w:t>
            </w:r>
            <w:r w:rsidRPr="00E8116F">
              <w:rPr>
                <w:bCs/>
                <w:lang w:val="et-EE" w:eastAsia="en-US"/>
              </w:rPr>
              <w:t>läks</w:t>
            </w:r>
            <w:r>
              <w:rPr>
                <w:bCs/>
                <w:lang w:val="et-EE" w:eastAsia="en-US"/>
              </w:rPr>
              <w:t xml:space="preserve">id </w:t>
            </w:r>
            <w:r w:rsidRPr="00E8116F">
              <w:rPr>
                <w:bCs/>
                <w:lang w:val="et-EE" w:eastAsia="en-US"/>
              </w:rPr>
              <w:t>pensionile</w:t>
            </w:r>
            <w:r w:rsidRPr="0092611B">
              <w:rPr>
                <w:bCs/>
                <w:lang w:val="en-US" w:eastAsia="en-US"/>
              </w:rPr>
              <w:t xml:space="preserve"> </w:t>
            </w:r>
            <w:r>
              <w:rPr>
                <w:b/>
                <w:bCs/>
                <w:lang w:val="en-US" w:eastAsia="en-US"/>
              </w:rPr>
              <w:t>–</w:t>
            </w:r>
            <w:r w:rsidRPr="0092611B">
              <w:rPr>
                <w:b/>
                <w:bCs/>
                <w:lang w:val="en-US" w:eastAsia="en-US"/>
              </w:rPr>
              <w:t xml:space="preserve"> </w:t>
            </w:r>
            <w:r>
              <w:rPr>
                <w:b/>
                <w:bCs/>
                <w:lang w:val="et-EE" w:eastAsia="en-US"/>
              </w:rPr>
              <w:t>0</w:t>
            </w:r>
            <w:r w:rsidRPr="0092611B">
              <w:rPr>
                <w:bCs/>
                <w:lang w:val="et-EE" w:eastAsia="en-US"/>
              </w:rPr>
              <w:t>)</w:t>
            </w:r>
          </w:p>
        </w:tc>
      </w:tr>
      <w:tr w:rsidR="00BB7260" w:rsidRPr="00125A77" w:rsidTr="006A3BF8">
        <w:tc>
          <w:tcPr>
            <w:tcW w:w="2376" w:type="dxa"/>
            <w:vMerge/>
          </w:tcPr>
          <w:p w:rsidR="00BB7260" w:rsidRPr="003A2364" w:rsidRDefault="00BB7260" w:rsidP="003A2364">
            <w:pPr>
              <w:rPr>
                <w:u w:val="single"/>
                <w:lang w:val="et-EE"/>
              </w:rPr>
            </w:pP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Default="00BB7260" w:rsidP="006A3BF8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0%</w:t>
            </w: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6A3BF8" w:rsidRDefault="00BB7260" w:rsidP="006A3BF8">
            <w:pPr>
              <w:jc w:val="center"/>
              <w:rPr>
                <w:lang w:val="et-EE"/>
              </w:rPr>
            </w:pPr>
            <w:r>
              <w:rPr>
                <w:bCs/>
                <w:lang w:val="et-EE" w:eastAsia="en-US"/>
              </w:rPr>
              <w:t>Lahkunud</w:t>
            </w:r>
            <w:r w:rsidRPr="00804FEA">
              <w:rPr>
                <w:bCs/>
                <w:lang w:val="et-EE" w:eastAsia="en-US"/>
              </w:rPr>
              <w:t>:</w:t>
            </w:r>
            <w:r>
              <w:rPr>
                <w:bCs/>
                <w:lang w:val="et-EE" w:eastAsia="en-US"/>
              </w:rPr>
              <w:t xml:space="preserve"> </w:t>
            </w:r>
            <w:r w:rsidRPr="006A3BF8">
              <w:rPr>
                <w:lang w:val="et-EE"/>
              </w:rPr>
              <w:t>20,7%</w:t>
            </w:r>
          </w:p>
        </w:tc>
        <w:tc>
          <w:tcPr>
            <w:tcW w:w="2410" w:type="dxa"/>
            <w:shd w:val="clear" w:color="auto" w:fill="FDE9D9"/>
            <w:vAlign w:val="center"/>
          </w:tcPr>
          <w:p w:rsidR="00BB7260" w:rsidRPr="008225C0" w:rsidRDefault="00BB7260" w:rsidP="006A3BF8">
            <w:pPr>
              <w:jc w:val="center"/>
              <w:rPr>
                <w:u w:val="single"/>
                <w:lang w:val="et-EE"/>
              </w:rPr>
            </w:pPr>
            <w:r>
              <w:rPr>
                <w:bCs/>
                <w:lang w:val="et-EE" w:eastAsia="en-US"/>
              </w:rPr>
              <w:t>Lahkunud</w:t>
            </w:r>
            <w:r w:rsidRPr="00804FEA">
              <w:rPr>
                <w:bCs/>
                <w:lang w:val="et-EE" w:eastAsia="en-US"/>
              </w:rPr>
              <w:t>:</w:t>
            </w:r>
            <w:r>
              <w:rPr>
                <w:bCs/>
                <w:lang w:val="et-EE" w:eastAsia="en-US"/>
              </w:rPr>
              <w:t xml:space="preserve"> </w:t>
            </w:r>
            <w:r>
              <w:rPr>
                <w:lang w:val="et-EE"/>
              </w:rPr>
              <w:t>13</w:t>
            </w:r>
            <w:r w:rsidRPr="006A3BF8">
              <w:rPr>
                <w:lang w:val="et-EE"/>
              </w:rPr>
              <w:t>,</w:t>
            </w:r>
            <w:r>
              <w:rPr>
                <w:lang w:val="et-EE"/>
              </w:rPr>
              <w:t>5</w:t>
            </w:r>
            <w:r w:rsidRPr="006A3BF8">
              <w:rPr>
                <w:lang w:val="et-EE"/>
              </w:rPr>
              <w:t>%</w:t>
            </w:r>
          </w:p>
        </w:tc>
      </w:tr>
      <w:tr w:rsidR="00BB7260" w:rsidRPr="00F72785" w:rsidTr="005236FC">
        <w:tc>
          <w:tcPr>
            <w:tcW w:w="2376" w:type="dxa"/>
          </w:tcPr>
          <w:p w:rsidR="00BB7260" w:rsidRPr="00BB1E69" w:rsidRDefault="00BB7260" w:rsidP="005B28FA">
            <w:pPr>
              <w:rPr>
                <w:color w:val="FF0000"/>
                <w:u w:val="single"/>
                <w:lang w:val="et-EE" w:eastAsia="en-US"/>
              </w:rPr>
            </w:pPr>
            <w:r w:rsidRPr="00BB1E69">
              <w:rPr>
                <w:u w:val="single"/>
                <w:lang w:val="et-EE" w:eastAsia="en-US"/>
              </w:rPr>
              <w:t>Pedagoogide aktiivsus</w:t>
            </w:r>
          </w:p>
          <w:p w:rsidR="00BB7260" w:rsidRDefault="00BB7260" w:rsidP="00E25B59">
            <w:pPr>
              <w:rPr>
                <w:b/>
                <w:lang w:val="et-EE" w:eastAsia="en-US"/>
              </w:rPr>
            </w:pPr>
          </w:p>
          <w:p w:rsidR="00BB7260" w:rsidRPr="00804FEA" w:rsidRDefault="00BB7260" w:rsidP="00804FEA">
            <w:pPr>
              <w:rPr>
                <w:bCs/>
                <w:color w:val="C00000"/>
                <w:lang w:val="et-EE" w:eastAsia="en-US"/>
              </w:rPr>
            </w:pPr>
          </w:p>
        </w:tc>
        <w:tc>
          <w:tcPr>
            <w:tcW w:w="4820" w:type="dxa"/>
            <w:gridSpan w:val="2"/>
          </w:tcPr>
          <w:p w:rsidR="00BB7260" w:rsidRPr="00804FEA" w:rsidRDefault="00BB7260" w:rsidP="00E63923">
            <w:pPr>
              <w:rPr>
                <w:color w:val="FF0000"/>
                <w:u w:val="single"/>
                <w:lang w:val="et-EE" w:eastAsia="en-US"/>
              </w:rPr>
            </w:pPr>
            <w:r w:rsidRPr="00804FEA">
              <w:rPr>
                <w:u w:val="single"/>
                <w:lang w:val="et-EE" w:eastAsia="en-US"/>
              </w:rPr>
              <w:t>Keskmisel tase</w:t>
            </w:r>
            <w:r>
              <w:rPr>
                <w:u w:val="single"/>
                <w:lang w:val="et-EE" w:eastAsia="en-US"/>
              </w:rPr>
              <w:t>me</w:t>
            </w:r>
            <w:r w:rsidRPr="00804FEA">
              <w:rPr>
                <w:u w:val="single"/>
                <w:lang w:val="et-EE" w:eastAsia="en-US"/>
              </w:rPr>
              <w:t>l</w:t>
            </w:r>
            <w:r w:rsidRPr="00804FEA">
              <w:rPr>
                <w:lang w:val="et-EE" w:eastAsia="en-US"/>
              </w:rPr>
              <w:t xml:space="preserve"> -</w:t>
            </w:r>
          </w:p>
          <w:p w:rsidR="00BB7260" w:rsidRPr="00804FEA" w:rsidRDefault="00BB7260" w:rsidP="00E63923">
            <w:pPr>
              <w:rPr>
                <w:lang w:val="et-EE" w:eastAsia="en-US"/>
              </w:rPr>
            </w:pPr>
            <w:r w:rsidRPr="00804FEA">
              <w:rPr>
                <w:lang w:val="et-EE" w:eastAsia="en-US"/>
              </w:rPr>
              <w:t>P</w:t>
            </w:r>
            <w:r w:rsidRPr="00804FEA">
              <w:rPr>
                <w:bCs/>
                <w:lang w:val="et-EE" w:eastAsia="en-US"/>
              </w:rPr>
              <w:t>edagoogide</w:t>
            </w:r>
            <w:r w:rsidRPr="00804FEA">
              <w:rPr>
                <w:lang w:val="et-EE" w:eastAsia="en-US"/>
              </w:rPr>
              <w:t xml:space="preserve"> tah</w:t>
            </w:r>
            <w:r>
              <w:rPr>
                <w:lang w:val="et-EE" w:eastAsia="en-US"/>
              </w:rPr>
              <w:t>t</w:t>
            </w:r>
            <w:r w:rsidRPr="00804FEA">
              <w:rPr>
                <w:lang w:val="et-EE" w:eastAsia="en-US"/>
              </w:rPr>
              <w:t>mine puudub, aktiivsus ärkab, millal tul</w:t>
            </w:r>
            <w:r>
              <w:rPr>
                <w:lang w:val="et-EE" w:eastAsia="en-US"/>
              </w:rPr>
              <w:t>eb väljas poolt kutse koostöö ja</w:t>
            </w:r>
            <w:r w:rsidRPr="00804FEA">
              <w:rPr>
                <w:lang w:val="et-EE" w:eastAsia="en-US"/>
              </w:rPr>
              <w:t>oks teiste asutustega.</w:t>
            </w:r>
          </w:p>
          <w:p w:rsidR="00BB7260" w:rsidRPr="004E25BC" w:rsidRDefault="00BB7260" w:rsidP="00002F40">
            <w:pPr>
              <w:rPr>
                <w:b/>
                <w:bCs/>
                <w:u w:val="single"/>
                <w:lang w:val="et-EE" w:eastAsia="en-US"/>
              </w:rPr>
            </w:pPr>
          </w:p>
        </w:tc>
        <w:tc>
          <w:tcPr>
            <w:tcW w:w="2410" w:type="dxa"/>
          </w:tcPr>
          <w:p w:rsidR="00BB7260" w:rsidRPr="00824A96" w:rsidRDefault="00BB7260" w:rsidP="000C4341">
            <w:pPr>
              <w:rPr>
                <w:lang w:val="et-EE" w:eastAsia="en-US"/>
              </w:rPr>
            </w:pPr>
            <w:r>
              <w:rPr>
                <w:lang w:val="et-EE" w:eastAsia="en-US"/>
              </w:rPr>
              <w:t>Õ</w:t>
            </w:r>
            <w:r w:rsidRPr="00824A96">
              <w:rPr>
                <w:lang w:val="et-EE" w:eastAsia="en-US"/>
              </w:rPr>
              <w:t xml:space="preserve">ppeaasta algusel </w:t>
            </w:r>
            <w:r w:rsidRPr="00824A96">
              <w:rPr>
                <w:bCs/>
                <w:lang w:val="et-EE" w:eastAsia="en-US"/>
              </w:rPr>
              <w:t>suhtusid</w:t>
            </w:r>
            <w:r w:rsidRPr="00824A96">
              <w:rPr>
                <w:lang w:val="et-EE" w:eastAsia="en-US"/>
              </w:rPr>
              <w:t xml:space="preserve"> p</w:t>
            </w:r>
            <w:r w:rsidRPr="00824A96">
              <w:rPr>
                <w:bCs/>
                <w:lang w:val="et-EE" w:eastAsia="en-US"/>
              </w:rPr>
              <w:t>edag</w:t>
            </w:r>
            <w:r>
              <w:rPr>
                <w:bCs/>
                <w:lang w:val="et-EE" w:eastAsia="en-US"/>
              </w:rPr>
              <w:t>oogid ettevaatlikkusega uute õp</w:t>
            </w:r>
            <w:r w:rsidRPr="00824A96">
              <w:rPr>
                <w:bCs/>
                <w:lang w:val="et-EE" w:eastAsia="en-US"/>
              </w:rPr>
              <w:t>etamise vormide vastu</w:t>
            </w:r>
            <w:r w:rsidRPr="00824A96">
              <w:rPr>
                <w:lang w:val="et-EE" w:eastAsia="en-US"/>
              </w:rPr>
              <w:t>, aktiivsus ja vastutus ärkasid, millal töötasid uue õppekava koostamisel.</w:t>
            </w:r>
          </w:p>
          <w:p w:rsidR="00BB7260" w:rsidRPr="00125A77" w:rsidRDefault="00BB7260" w:rsidP="000C4341">
            <w:pPr>
              <w:rPr>
                <w:bCs/>
                <w:color w:val="FF0000"/>
                <w:lang w:val="et-EE"/>
              </w:rPr>
            </w:pPr>
            <w:r w:rsidRPr="00824A96">
              <w:rPr>
                <w:lang w:val="et-EE" w:eastAsia="en-US"/>
              </w:rPr>
              <w:t>Juhtkonna koostöö lasteasutuse pedagoogidega on kinnitatakse.</w:t>
            </w:r>
          </w:p>
        </w:tc>
      </w:tr>
      <w:tr w:rsidR="00BB7260" w:rsidRPr="00125A77" w:rsidTr="006A3BF8">
        <w:tc>
          <w:tcPr>
            <w:tcW w:w="9606" w:type="dxa"/>
            <w:gridSpan w:val="4"/>
          </w:tcPr>
          <w:p w:rsidR="00BB7260" w:rsidRDefault="00BB7260" w:rsidP="00182B68">
            <w:pPr>
              <w:spacing w:line="276" w:lineRule="auto"/>
              <w:rPr>
                <w:lang w:val="et-EE"/>
              </w:rPr>
            </w:pPr>
            <w:r w:rsidRPr="0016148D">
              <w:rPr>
                <w:lang w:val="et-EE"/>
              </w:rPr>
              <w:t>Ta</w:t>
            </w:r>
            <w:r>
              <w:rPr>
                <w:lang w:val="et-EE"/>
              </w:rPr>
              <w:t xml:space="preserve">bel näitab, et </w:t>
            </w:r>
          </w:p>
          <w:p w:rsidR="00BB7260" w:rsidRDefault="00BB7260" w:rsidP="00182B68">
            <w:pPr>
              <w:numPr>
                <w:ilvl w:val="0"/>
                <w:numId w:val="30"/>
              </w:numPr>
              <w:spacing w:line="276" w:lineRule="auto"/>
              <w:ind w:left="284" w:hanging="284"/>
              <w:rPr>
                <w:lang w:val="et-EE"/>
              </w:rPr>
            </w:pPr>
            <w:r>
              <w:rPr>
                <w:lang w:val="et-EE"/>
              </w:rPr>
              <w:t xml:space="preserve">40-60% </w:t>
            </w:r>
            <w:r w:rsidRPr="00C244A0">
              <w:rPr>
                <w:lang w:val="et-EE"/>
              </w:rPr>
              <w:t xml:space="preserve">õpetajatest  nende </w:t>
            </w:r>
            <w:r w:rsidRPr="00DB7661">
              <w:rPr>
                <w:u w:val="single"/>
                <w:lang w:val="et-EE"/>
              </w:rPr>
              <w:t>vanus</w:t>
            </w:r>
            <w:r w:rsidRPr="00C244A0">
              <w:rPr>
                <w:lang w:val="et-EE"/>
              </w:rPr>
              <w:t xml:space="preserve"> </w:t>
            </w:r>
            <w:r>
              <w:rPr>
                <w:lang w:val="et-EE"/>
              </w:rPr>
              <w:t xml:space="preserve">on rohkem kui nelikümmend aastat; </w:t>
            </w:r>
          </w:p>
          <w:p w:rsidR="00BB7260" w:rsidRDefault="00BB7260" w:rsidP="00182B68">
            <w:pPr>
              <w:numPr>
                <w:ilvl w:val="0"/>
                <w:numId w:val="30"/>
              </w:numPr>
              <w:spacing w:line="276" w:lineRule="auto"/>
              <w:ind w:left="284" w:hanging="284"/>
              <w:rPr>
                <w:lang w:val="et-EE"/>
              </w:rPr>
            </w:pPr>
            <w:r w:rsidRPr="00DB7661">
              <w:rPr>
                <w:u w:val="single"/>
                <w:lang w:val="et-EE"/>
              </w:rPr>
              <w:t>pedagoogide</w:t>
            </w:r>
            <w:r w:rsidRPr="00DB7661">
              <w:rPr>
                <w:u w:val="single"/>
                <w:lang w:val="et-EE" w:eastAsia="en-US"/>
              </w:rPr>
              <w:t xml:space="preserve"> kvalifikatsioon </w:t>
            </w:r>
            <w:r w:rsidRPr="00DB7661">
              <w:rPr>
                <w:lang w:val="et-EE" w:eastAsia="en-US"/>
              </w:rPr>
              <w:t>on 100%</w:t>
            </w:r>
            <w:r>
              <w:rPr>
                <w:lang w:val="et-EE" w:eastAsia="en-US"/>
              </w:rPr>
              <w:t>, õpetajate arv kõrgharidusega suureneb.</w:t>
            </w:r>
          </w:p>
          <w:p w:rsidR="00BB7260" w:rsidRPr="00B20B63" w:rsidRDefault="00BB7260" w:rsidP="00182B68">
            <w:pPr>
              <w:numPr>
                <w:ilvl w:val="0"/>
                <w:numId w:val="30"/>
              </w:numPr>
              <w:spacing w:line="276" w:lineRule="auto"/>
              <w:ind w:left="284" w:hanging="284"/>
              <w:rPr>
                <w:lang w:val="et-EE"/>
              </w:rPr>
            </w:pPr>
            <w:r>
              <w:rPr>
                <w:lang w:val="et-EE"/>
              </w:rPr>
              <w:t xml:space="preserve">2006.-2007.a    </w:t>
            </w:r>
            <w:r>
              <w:rPr>
                <w:lang w:val="et-EE" w:eastAsia="en-US"/>
              </w:rPr>
              <w:t>täienduskoolituse</w:t>
            </w:r>
            <w:r>
              <w:rPr>
                <w:lang w:val="et-EE"/>
              </w:rPr>
              <w:t xml:space="preserve"> tundide t</w:t>
            </w:r>
            <w:r w:rsidRPr="00B20B63">
              <w:rPr>
                <w:lang w:val="et-EE"/>
              </w:rPr>
              <w:t xml:space="preserve">õusmine </w:t>
            </w:r>
            <w:r>
              <w:rPr>
                <w:lang w:val="et-EE"/>
              </w:rPr>
              <w:t>tänu tasuta kursuste läbimisele ning pedagoogide kvalifikatsiooni tõstmine õppides Narva Kolledžis.</w:t>
            </w:r>
          </w:p>
          <w:p w:rsidR="00BB7260" w:rsidRPr="00D75BCC" w:rsidRDefault="00BB7260" w:rsidP="00182B68">
            <w:pPr>
              <w:numPr>
                <w:ilvl w:val="0"/>
                <w:numId w:val="30"/>
              </w:numPr>
              <w:spacing w:line="276" w:lineRule="auto"/>
              <w:ind w:left="284" w:hanging="284"/>
              <w:rPr>
                <w:lang w:val="et-EE"/>
              </w:rPr>
            </w:pPr>
            <w:r w:rsidRPr="007A626B">
              <w:rPr>
                <w:u w:val="single"/>
                <w:lang w:val="et-EE"/>
              </w:rPr>
              <w:t>personali liikuvus</w:t>
            </w:r>
            <w:r w:rsidRPr="007A626B">
              <w:rPr>
                <w:lang w:val="et-EE" w:eastAsia="en-US"/>
              </w:rPr>
              <w:t xml:space="preserve"> suureneb – </w:t>
            </w:r>
            <w:r w:rsidRPr="00D75BCC">
              <w:rPr>
                <w:lang w:val="et-EE" w:eastAsia="en-US"/>
              </w:rPr>
              <w:t xml:space="preserve">see on seotud </w:t>
            </w:r>
            <w:r w:rsidRPr="00D75BCC">
              <w:rPr>
                <w:bCs/>
                <w:lang w:val="et-EE"/>
              </w:rPr>
              <w:t>tänapäeva nõuetega töötajatele.</w:t>
            </w:r>
          </w:p>
          <w:p w:rsidR="00BB7260" w:rsidRPr="00D75BCC" w:rsidRDefault="00BB7260" w:rsidP="00182B68">
            <w:pPr>
              <w:numPr>
                <w:ilvl w:val="0"/>
                <w:numId w:val="30"/>
              </w:numPr>
              <w:spacing w:line="276" w:lineRule="auto"/>
              <w:ind w:left="284" w:hanging="284"/>
              <w:rPr>
                <w:lang w:val="et-EE"/>
              </w:rPr>
            </w:pPr>
            <w:r w:rsidRPr="00D75BCC">
              <w:rPr>
                <w:u w:val="single"/>
                <w:lang w:val="et-EE"/>
              </w:rPr>
              <w:t>p</w:t>
            </w:r>
            <w:r w:rsidRPr="00D75BCC">
              <w:rPr>
                <w:u w:val="single"/>
                <w:lang w:val="et-EE" w:eastAsia="en-US"/>
              </w:rPr>
              <w:t>edagoogide aktiivsus</w:t>
            </w:r>
            <w:r w:rsidRPr="00D75BCC">
              <w:rPr>
                <w:lang w:val="et-EE" w:eastAsia="en-US"/>
              </w:rPr>
              <w:t xml:space="preserve"> suureneb.</w:t>
            </w:r>
          </w:p>
          <w:p w:rsidR="00BB7260" w:rsidRDefault="00BB7260" w:rsidP="007A626B">
            <w:pPr>
              <w:rPr>
                <w:lang w:val="et-EE" w:eastAsia="en-US"/>
              </w:rPr>
            </w:pPr>
          </w:p>
        </w:tc>
      </w:tr>
    </w:tbl>
    <w:p w:rsidR="00BB7260" w:rsidRPr="00DB7661" w:rsidRDefault="00BB7260">
      <w:pPr>
        <w:rPr>
          <w:lang w:val="et-EE"/>
        </w:rPr>
      </w:pPr>
      <w:r w:rsidRPr="00DB7661">
        <w:rPr>
          <w:lang w:val="et-EE"/>
        </w:rPr>
        <w:br w:type="page"/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062"/>
        <w:gridCol w:w="1276"/>
        <w:gridCol w:w="2268"/>
      </w:tblGrid>
      <w:tr w:rsidR="00BB7260" w:rsidRPr="00F72785" w:rsidTr="00A34980">
        <w:tc>
          <w:tcPr>
            <w:tcW w:w="9606" w:type="dxa"/>
            <w:gridSpan w:val="3"/>
            <w:shd w:val="clear" w:color="auto" w:fill="FDE9D9"/>
          </w:tcPr>
          <w:p w:rsidR="00BB7260" w:rsidRPr="006C4806" w:rsidRDefault="00BB7260" w:rsidP="00FC3A67">
            <w:pPr>
              <w:numPr>
                <w:ilvl w:val="0"/>
                <w:numId w:val="13"/>
              </w:numPr>
              <w:spacing w:line="360" w:lineRule="auto"/>
              <w:ind w:left="426" w:hanging="426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KOOSTÖÖ  HUVIGRUPPIDEGA</w:t>
            </w:r>
          </w:p>
          <w:p w:rsidR="00BB7260" w:rsidRPr="00D4746B" w:rsidRDefault="00BB7260" w:rsidP="001A02DC">
            <w:pPr>
              <w:rPr>
                <w:bCs/>
                <w:i/>
                <w:color w:val="FF0000"/>
                <w:lang w:val="et-EE"/>
              </w:rPr>
            </w:pPr>
            <w:r w:rsidRPr="00D4746B">
              <w:rPr>
                <w:i/>
                <w:lang w:val="et-EE"/>
              </w:rPr>
              <w:t>koostöö huvigruppidega, sealhulgas koostöö kavandamine, huvigruppide kaasamine, huvigruppidega koostöö hindamine ning huvigruppidega seotud tulemused, sealhulgas hoolekogu (nõukogu), lastevanemate ja teiste huvigruppide aktiivsus, avalikkussuhted, kaasatus otsustamisse, tagasiside ja rahulolu</w:t>
            </w:r>
          </w:p>
        </w:tc>
      </w:tr>
      <w:tr w:rsidR="00BB7260" w:rsidRPr="006C4806" w:rsidTr="003C5890">
        <w:tc>
          <w:tcPr>
            <w:tcW w:w="9606" w:type="dxa"/>
            <w:gridSpan w:val="3"/>
            <w:shd w:val="clear" w:color="auto" w:fill="DAEEF3"/>
          </w:tcPr>
          <w:p w:rsidR="00BB7260" w:rsidRPr="006C4806" w:rsidRDefault="00BB7260" w:rsidP="00FC3A67">
            <w:pPr>
              <w:spacing w:line="360" w:lineRule="auto"/>
              <w:rPr>
                <w:b/>
                <w:bCs/>
                <w:lang w:val="et-EE"/>
              </w:rPr>
            </w:pPr>
            <w:r w:rsidRPr="00656D4B">
              <w:rPr>
                <w:bCs/>
                <w:lang w:val="et-EE"/>
              </w:rPr>
              <w:t>3.1.</w:t>
            </w:r>
            <w:r w:rsidRPr="006C4806">
              <w:rPr>
                <w:b/>
                <w:bCs/>
                <w:lang w:val="et-EE"/>
              </w:rPr>
              <w:t xml:space="preserve"> Huvigruppide kaasamine</w:t>
            </w:r>
            <w:r w:rsidRPr="00656D4B">
              <w:rPr>
                <w:bCs/>
                <w:lang w:val="et-EE"/>
              </w:rPr>
              <w:t>.</w:t>
            </w:r>
          </w:p>
        </w:tc>
      </w:tr>
      <w:tr w:rsidR="00BB7260" w:rsidRPr="001305AE" w:rsidTr="00F437B4">
        <w:tc>
          <w:tcPr>
            <w:tcW w:w="7338" w:type="dxa"/>
            <w:gridSpan w:val="2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2268" w:type="dxa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</w:p>
        </w:tc>
      </w:tr>
      <w:tr w:rsidR="00BB7260" w:rsidRPr="00F72785" w:rsidTr="00F437B4">
        <w:tc>
          <w:tcPr>
            <w:tcW w:w="7338" w:type="dxa"/>
            <w:gridSpan w:val="2"/>
          </w:tcPr>
          <w:p w:rsidR="00BB7260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DD61E4">
              <w:rPr>
                <w:bCs/>
                <w:lang w:val="et-EE"/>
              </w:rPr>
              <w:t>Koostöö huvigruppidega on planeeritud arengukavas ja tegevuskavas</w:t>
            </w:r>
            <w:r w:rsidRPr="00DD61E4">
              <w:rPr>
                <w:bCs/>
                <w:lang w:val="en-US"/>
              </w:rPr>
              <w:t>.</w:t>
            </w:r>
          </w:p>
          <w:p w:rsidR="00BB7260" w:rsidRPr="003D7379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3D7379">
              <w:rPr>
                <w:bCs/>
                <w:lang w:val="et-EE"/>
              </w:rPr>
              <w:t xml:space="preserve">Toimub pidev tõhus koostöö Narva Linnavalitsuse Kultuuriosakonnaga ühelt poolt, teiselt poolt aktiivne koostöö lasteasutuse </w:t>
            </w:r>
            <w:r w:rsidRPr="003D7379">
              <w:rPr>
                <w:lang w:val="et-EE"/>
              </w:rPr>
              <w:t>pedagoogilise nõukogu,</w:t>
            </w:r>
            <w:r w:rsidRPr="003D7379">
              <w:rPr>
                <w:sz w:val="22"/>
                <w:szCs w:val="22"/>
                <w:lang w:val="et-EE"/>
              </w:rPr>
              <w:t xml:space="preserve">  </w:t>
            </w:r>
            <w:r w:rsidRPr="003D7379">
              <w:rPr>
                <w:bCs/>
                <w:lang w:val="et-EE"/>
              </w:rPr>
              <w:t>hoolekogu ja laste vanematega.</w:t>
            </w:r>
          </w:p>
          <w:p w:rsidR="00BB7260" w:rsidRPr="003D7379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3D7379">
              <w:rPr>
                <w:bCs/>
                <w:lang w:val="et-EE"/>
              </w:rPr>
              <w:t xml:space="preserve">Toimub pidev koostöö </w:t>
            </w:r>
            <w:r w:rsidRPr="003D7379">
              <w:rPr>
                <w:lang w:val="et-EE"/>
              </w:rPr>
              <w:t>teiste asutustega.</w:t>
            </w:r>
          </w:p>
        </w:tc>
        <w:tc>
          <w:tcPr>
            <w:tcW w:w="2268" w:type="dxa"/>
          </w:tcPr>
          <w:p w:rsidR="00BB7260" w:rsidRPr="00125A77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</w:p>
        </w:tc>
      </w:tr>
      <w:tr w:rsidR="00BB7260" w:rsidRPr="006C4806" w:rsidTr="003C5890">
        <w:tc>
          <w:tcPr>
            <w:tcW w:w="9606" w:type="dxa"/>
            <w:gridSpan w:val="3"/>
            <w:shd w:val="clear" w:color="auto" w:fill="DAEEF3"/>
          </w:tcPr>
          <w:p w:rsidR="00BB7260" w:rsidRPr="006C4806" w:rsidRDefault="00BB7260" w:rsidP="00FC3A67">
            <w:pPr>
              <w:spacing w:line="360" w:lineRule="auto"/>
              <w:rPr>
                <w:b/>
                <w:bCs/>
                <w:lang w:val="et-EE"/>
              </w:rPr>
            </w:pPr>
            <w:r w:rsidRPr="00656D4B">
              <w:rPr>
                <w:bCs/>
                <w:lang w:val="et-EE"/>
              </w:rPr>
              <w:t>3.</w:t>
            </w:r>
            <w:r>
              <w:rPr>
                <w:bCs/>
                <w:lang w:val="et-EE"/>
              </w:rPr>
              <w:t>2</w:t>
            </w:r>
            <w:r w:rsidRPr="00656D4B">
              <w:rPr>
                <w:bCs/>
                <w:lang w:val="et-EE"/>
              </w:rPr>
              <w:t>.</w:t>
            </w:r>
            <w:r w:rsidRPr="006C4806">
              <w:rPr>
                <w:b/>
                <w:bCs/>
                <w:lang w:val="et-EE"/>
              </w:rPr>
              <w:t xml:space="preserve"> </w:t>
            </w:r>
            <w:r w:rsidRPr="006C4806">
              <w:rPr>
                <w:b/>
                <w:lang w:val="et-EE"/>
              </w:rPr>
              <w:t>Koostöö teiste asutustega</w:t>
            </w:r>
            <w:r w:rsidRPr="00656D4B">
              <w:rPr>
                <w:lang w:val="et-EE"/>
              </w:rPr>
              <w:t>.</w:t>
            </w:r>
          </w:p>
        </w:tc>
      </w:tr>
      <w:tr w:rsidR="00BB7260" w:rsidRPr="001305AE" w:rsidTr="00F437B4">
        <w:tc>
          <w:tcPr>
            <w:tcW w:w="7338" w:type="dxa"/>
            <w:gridSpan w:val="2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2268" w:type="dxa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</w:p>
        </w:tc>
      </w:tr>
      <w:tr w:rsidR="00BB7260" w:rsidRPr="00F72785" w:rsidTr="006F5B26">
        <w:tc>
          <w:tcPr>
            <w:tcW w:w="9606" w:type="dxa"/>
            <w:gridSpan w:val="3"/>
          </w:tcPr>
          <w:p w:rsidR="00BB7260" w:rsidRPr="00362727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  <w:r w:rsidRPr="00265D68">
              <w:rPr>
                <w:lang w:val="it-IT"/>
              </w:rPr>
              <w:t>*</w:t>
            </w:r>
            <w:r w:rsidRPr="00265D68">
              <w:rPr>
                <w:lang w:val="et-EE"/>
              </w:rPr>
              <w:t xml:space="preserve"> </w:t>
            </w:r>
            <w:r w:rsidRPr="00265D68">
              <w:rPr>
                <w:b/>
                <w:i/>
                <w:lang w:val="et-EE"/>
              </w:rPr>
              <w:t>Linna Kunstigalerii</w:t>
            </w:r>
            <w:r>
              <w:rPr>
                <w:lang w:val="it-IT"/>
              </w:rPr>
              <w:t xml:space="preserve">   </w:t>
            </w:r>
            <w:r w:rsidRPr="00265D68">
              <w:rPr>
                <w:b/>
                <w:i/>
                <w:lang w:val="it-IT"/>
              </w:rPr>
              <w:t>*</w:t>
            </w:r>
            <w:r w:rsidRPr="00265D68">
              <w:rPr>
                <w:lang w:val="et-EE"/>
              </w:rPr>
              <w:t xml:space="preserve"> </w:t>
            </w:r>
            <w:r w:rsidRPr="00265D68">
              <w:rPr>
                <w:b/>
                <w:i/>
                <w:lang w:val="et-EE"/>
              </w:rPr>
              <w:t>Narva Muuseum</w:t>
            </w:r>
            <w:r>
              <w:rPr>
                <w:b/>
                <w:i/>
                <w:lang w:val="et-EE"/>
              </w:rPr>
              <w:t xml:space="preserve">  </w:t>
            </w:r>
            <w:r>
              <w:rPr>
                <w:lang w:val="it-IT"/>
              </w:rPr>
              <w:t xml:space="preserve"> </w:t>
            </w:r>
            <w:r w:rsidRPr="00265D68">
              <w:rPr>
                <w:b/>
                <w:i/>
                <w:lang w:val="it-IT"/>
              </w:rPr>
              <w:t>*</w:t>
            </w:r>
            <w:r w:rsidRPr="00265D68">
              <w:rPr>
                <w:b/>
                <w:i/>
                <w:lang w:val="et-EE"/>
              </w:rPr>
              <w:t>Linna raamatukogu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ind w:left="34" w:hanging="34"/>
              <w:rPr>
                <w:lang w:val="et-EE"/>
              </w:rPr>
            </w:pPr>
            <w:r w:rsidRPr="00265D68">
              <w:rPr>
                <w:lang w:val="et-EE"/>
              </w:rPr>
              <w:t>- Koolituste, näi</w:t>
            </w:r>
            <w:r>
              <w:rPr>
                <w:lang w:val="et-EE"/>
              </w:rPr>
              <w:t>tuste ja muude ürituste laste ja</w:t>
            </w:r>
            <w:r w:rsidRPr="00265D68">
              <w:rPr>
                <w:lang w:val="et-EE"/>
              </w:rPr>
              <w:t>oks külastamine.</w:t>
            </w:r>
          </w:p>
          <w:p w:rsidR="00BB7260" w:rsidRDefault="00BB7260" w:rsidP="001A02DC">
            <w:pPr>
              <w:shd w:val="clear" w:color="auto" w:fill="FFFFFF"/>
              <w:spacing w:line="360" w:lineRule="auto"/>
              <w:ind w:left="34" w:hanging="34"/>
              <w:rPr>
                <w:lang w:val="et-EE"/>
              </w:rPr>
            </w:pPr>
            <w:r w:rsidRPr="00265D68">
              <w:rPr>
                <w:lang w:val="et-EE"/>
              </w:rPr>
              <w:t xml:space="preserve">- </w:t>
            </w:r>
            <w:r w:rsidRPr="00265D68">
              <w:rPr>
                <w:color w:val="000000"/>
                <w:lang w:val="et-EE"/>
              </w:rPr>
              <w:t>Konkursil osalemine</w:t>
            </w:r>
            <w:r w:rsidRPr="00265D68">
              <w:rPr>
                <w:lang w:val="et-EE"/>
              </w:rPr>
              <w:t>.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*2009.a. – A.S. Puškini muinasjuttude järgi</w:t>
            </w:r>
            <w:r w:rsidRPr="00265D68">
              <w:rPr>
                <w:color w:val="000000"/>
                <w:lang w:val="et-EE"/>
              </w:rPr>
              <w:t xml:space="preserve"> konkursil</w:t>
            </w:r>
            <w:r w:rsidRPr="00265D68">
              <w:rPr>
                <w:color w:val="FF0000"/>
                <w:lang w:val="et-EE"/>
              </w:rPr>
              <w:t xml:space="preserve"> </w:t>
            </w:r>
            <w:r>
              <w:rPr>
                <w:lang w:val="et-EE"/>
              </w:rPr>
              <w:t>osalemine: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 xml:space="preserve">1. koht </w:t>
            </w:r>
            <w:r>
              <w:rPr>
                <w:lang w:val="et-EE"/>
              </w:rPr>
              <w:t>–</w:t>
            </w:r>
            <w:r w:rsidRPr="00265D68">
              <w:rPr>
                <w:lang w:val="et-EE"/>
              </w:rPr>
              <w:t xml:space="preserve"> </w:t>
            </w:r>
            <w:r>
              <w:rPr>
                <w:lang w:val="et-EE"/>
              </w:rPr>
              <w:t xml:space="preserve">sai tüdruk (6 aastat) </w:t>
            </w:r>
            <w:r w:rsidRPr="00265D68">
              <w:rPr>
                <w:lang w:val="et-EE"/>
              </w:rPr>
              <w:t>Lepatriinud</w:t>
            </w:r>
            <w:r w:rsidRPr="00E25B59">
              <w:rPr>
                <w:color w:val="FF0000"/>
                <w:lang w:val="et-EE"/>
              </w:rPr>
              <w:t xml:space="preserve"> </w:t>
            </w:r>
            <w:r w:rsidRPr="00265D68">
              <w:rPr>
                <w:lang w:val="et-EE"/>
              </w:rPr>
              <w:t>rühm</w:t>
            </w:r>
            <w:r>
              <w:rPr>
                <w:lang w:val="et-EE"/>
              </w:rPr>
              <w:t>ast.</w:t>
            </w:r>
          </w:p>
          <w:p w:rsidR="00BB7260" w:rsidRPr="00BA2A46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BA2A46">
              <w:rPr>
                <w:lang w:val="et-EE"/>
              </w:rPr>
              <w:t>-----------------------------------</w:t>
            </w:r>
          </w:p>
          <w:p w:rsidR="00BB7260" w:rsidRPr="00362727" w:rsidRDefault="00BB7260" w:rsidP="00FC3A67">
            <w:pPr>
              <w:shd w:val="clear" w:color="auto" w:fill="FFFFFF"/>
              <w:spacing w:line="360" w:lineRule="auto"/>
              <w:rPr>
                <w:b/>
                <w:i/>
                <w:color w:val="FF0000"/>
                <w:lang w:val="et-EE"/>
              </w:rPr>
            </w:pPr>
            <w:r w:rsidRPr="00265D68">
              <w:rPr>
                <w:lang w:val="et-EE"/>
              </w:rPr>
              <w:t>*</w:t>
            </w:r>
            <w:r w:rsidRPr="00265D68">
              <w:rPr>
                <w:b/>
                <w:i/>
                <w:lang w:val="et-EE"/>
              </w:rPr>
              <w:t>Vanalinna Riigikool</w:t>
            </w:r>
            <w:r>
              <w:rPr>
                <w:b/>
                <w:i/>
                <w:color w:val="FF0000"/>
                <w:lang w:val="et-EE"/>
              </w:rPr>
              <w:t xml:space="preserve">   </w:t>
            </w:r>
            <w:r w:rsidRPr="00265D68">
              <w:rPr>
                <w:b/>
                <w:i/>
                <w:lang w:val="et-EE"/>
              </w:rPr>
              <w:t>*Kesklinna gümnaasium</w:t>
            </w:r>
            <w:r>
              <w:rPr>
                <w:b/>
                <w:i/>
                <w:color w:val="FF0000"/>
                <w:lang w:val="et-EE"/>
              </w:rPr>
              <w:t xml:space="preserve">   </w:t>
            </w:r>
            <w:r w:rsidRPr="00265D68">
              <w:rPr>
                <w:b/>
                <w:i/>
                <w:lang w:val="et-EE"/>
              </w:rPr>
              <w:t>*Paju kool</w:t>
            </w:r>
          </w:p>
          <w:p w:rsidR="00BB7260" w:rsidRPr="00E25B59" w:rsidRDefault="00BB7260" w:rsidP="00FC3A67">
            <w:pPr>
              <w:shd w:val="clear" w:color="auto" w:fill="FFFFFF"/>
              <w:spacing w:line="360" w:lineRule="auto"/>
              <w:rPr>
                <w:color w:val="FF0000"/>
                <w:lang w:val="et-EE"/>
              </w:rPr>
            </w:pPr>
            <w:r w:rsidRPr="006247E6">
              <w:rPr>
                <w:lang w:val="et-EE"/>
              </w:rPr>
              <w:t xml:space="preserve">- </w:t>
            </w:r>
            <w:r w:rsidRPr="00265D68">
              <w:rPr>
                <w:lang w:val="et-EE"/>
              </w:rPr>
              <w:t>Ekskursioon kooli juurde Teadmiste päeval</w:t>
            </w:r>
            <w:r w:rsidRPr="00265D68">
              <w:rPr>
                <w:color w:val="FF0000"/>
                <w:lang w:val="et-EE"/>
              </w:rPr>
              <w:t xml:space="preserve"> </w:t>
            </w:r>
            <w:r w:rsidRPr="00265D68">
              <w:rPr>
                <w:lang w:val="et-EE"/>
              </w:rPr>
              <w:t>(1. september).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- Aabitsa</w:t>
            </w:r>
            <w:r w:rsidRPr="00265D68">
              <w:rPr>
                <w:lang w:val="et-EE"/>
              </w:rPr>
              <w:t xml:space="preserve"> Päeva </w:t>
            </w:r>
            <w:r w:rsidRPr="00265D68">
              <w:rPr>
                <w:color w:val="000000"/>
                <w:lang w:val="et-EE"/>
              </w:rPr>
              <w:t xml:space="preserve">peo </w:t>
            </w:r>
            <w:r w:rsidRPr="00265D68">
              <w:rPr>
                <w:lang w:val="et-EE"/>
              </w:rPr>
              <w:t>külastamine.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color w:val="000000"/>
                <w:lang w:val="et-EE"/>
              </w:rPr>
            </w:pPr>
            <w:r w:rsidRPr="00265D68">
              <w:rPr>
                <w:lang w:val="et-EE"/>
              </w:rPr>
              <w:t xml:space="preserve">- </w:t>
            </w:r>
            <w:r w:rsidRPr="00265D68">
              <w:rPr>
                <w:color w:val="000000"/>
                <w:lang w:val="et-EE"/>
              </w:rPr>
              <w:t>Pedagoogilise nõukogu koostöö.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color w:val="FF0000"/>
                <w:lang w:val="it-IT"/>
              </w:rPr>
            </w:pPr>
            <w:r w:rsidRPr="00265D68">
              <w:rPr>
                <w:lang w:val="it-IT"/>
              </w:rPr>
              <w:t xml:space="preserve">- </w:t>
            </w:r>
            <w:r w:rsidRPr="00265D68">
              <w:rPr>
                <w:lang w:val="et-EE"/>
              </w:rPr>
              <w:t>Ringilaud</w:t>
            </w:r>
            <w:r w:rsidRPr="00265D68">
              <w:rPr>
                <w:lang w:val="it-IT"/>
              </w:rPr>
              <w:t>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  <w:r w:rsidRPr="00265D68">
              <w:rPr>
                <w:lang w:val="it-IT"/>
              </w:rPr>
              <w:t xml:space="preserve">- </w:t>
            </w:r>
            <w:r>
              <w:rPr>
                <w:lang w:val="et-EE"/>
              </w:rPr>
              <w:t>Kooli ja Lasteaia tund</w:t>
            </w:r>
            <w:r w:rsidRPr="00265D68">
              <w:rPr>
                <w:lang w:val="et-EE"/>
              </w:rPr>
              <w:t>ide külastamine.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it-IT"/>
              </w:rPr>
              <w:t>- L</w:t>
            </w:r>
            <w:r w:rsidRPr="00265D68">
              <w:rPr>
                <w:lang w:val="et-EE"/>
              </w:rPr>
              <w:t>asteasutuse vanemate koosolekul kooli õpetajate osalemine.</w:t>
            </w:r>
          </w:p>
          <w:p w:rsidR="00BB7260" w:rsidRPr="001A02DC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it-IT"/>
              </w:rPr>
              <w:t xml:space="preserve">- </w:t>
            </w:r>
            <w:r w:rsidRPr="00265D68">
              <w:rPr>
                <w:lang w:val="et-EE"/>
              </w:rPr>
              <w:t>Kooli näituste</w:t>
            </w:r>
            <w:r w:rsidRPr="00265D68">
              <w:rPr>
                <w:color w:val="FF0000"/>
                <w:lang w:val="et-EE"/>
              </w:rPr>
              <w:t xml:space="preserve"> </w:t>
            </w:r>
            <w:r w:rsidRPr="00265D68">
              <w:rPr>
                <w:lang w:val="et-EE"/>
              </w:rPr>
              <w:t xml:space="preserve">külastamine ja </w:t>
            </w:r>
            <w:r w:rsidRPr="00265D68">
              <w:rPr>
                <w:color w:val="000000"/>
                <w:lang w:val="et-EE"/>
              </w:rPr>
              <w:t xml:space="preserve">näitustel </w:t>
            </w:r>
            <w:r w:rsidRPr="00265D68">
              <w:rPr>
                <w:lang w:val="et-EE"/>
              </w:rPr>
              <w:t>osalemine.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265D68">
              <w:rPr>
                <w:lang w:val="et-EE"/>
              </w:rPr>
              <w:t>Lapsed said ettekujutust esimesest koolipäevast.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 w:rsidRPr="00265D68">
              <w:rPr>
                <w:lang w:val="et-EE"/>
              </w:rPr>
              <w:t>*Positiivse suhtumise kooliks kujundamine, kooli sööstmise ilmumine lastel.</w:t>
            </w:r>
          </w:p>
          <w:p w:rsidR="00BB7260" w:rsidRPr="00265D68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lang w:val="et-EE"/>
              </w:rPr>
            </w:pPr>
            <w:r w:rsidRPr="006247E6">
              <w:rPr>
                <w:lang w:val="de-DE"/>
              </w:rPr>
              <w:t>*</w:t>
            </w:r>
            <w:r w:rsidRPr="00265D68">
              <w:rPr>
                <w:lang w:val="et-EE"/>
              </w:rPr>
              <w:t xml:space="preserve"> Koostöö ja arusaamine, küsimuste otsustamine.</w:t>
            </w:r>
          </w:p>
          <w:p w:rsidR="00BB7260" w:rsidRPr="006247E6" w:rsidRDefault="00BB7260" w:rsidP="00FC3A67">
            <w:pPr>
              <w:shd w:val="clear" w:color="auto" w:fill="FFFFFF"/>
              <w:spacing w:line="360" w:lineRule="auto"/>
              <w:rPr>
                <w:lang w:val="de-DE"/>
              </w:rPr>
            </w:pPr>
            <w:r w:rsidRPr="006247E6">
              <w:rPr>
                <w:lang w:val="de-DE"/>
              </w:rPr>
              <w:t>*</w:t>
            </w:r>
            <w:r w:rsidRPr="00265D68">
              <w:rPr>
                <w:lang w:val="et-EE"/>
              </w:rPr>
              <w:t>Lasteasutuse ja Kooli järgivus säilitakse.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n-US"/>
              </w:rPr>
              <w:t>*</w:t>
            </w:r>
            <w:r w:rsidRPr="00265D68">
              <w:rPr>
                <w:lang w:val="et-EE"/>
              </w:rPr>
              <w:t>Kogemuse vahetus.</w:t>
            </w:r>
          </w:p>
          <w:p w:rsidR="00BB7260" w:rsidRPr="000C4341" w:rsidRDefault="00BB7260" w:rsidP="00FC3A67">
            <w:pPr>
              <w:shd w:val="clear" w:color="auto" w:fill="FFFFFF"/>
              <w:spacing w:line="360" w:lineRule="auto"/>
              <w:rPr>
                <w:color w:val="FF0000"/>
                <w:lang w:val="et-EE"/>
              </w:rPr>
            </w:pPr>
            <w:r w:rsidRPr="00265D68">
              <w:rPr>
                <w:lang w:val="en-US"/>
              </w:rPr>
              <w:t>*</w:t>
            </w:r>
            <w:r w:rsidRPr="00265D68">
              <w:rPr>
                <w:lang w:val="et-EE"/>
              </w:rPr>
              <w:t>Vanemad</w:t>
            </w:r>
            <w:r w:rsidRPr="00265D68">
              <w:rPr>
                <w:color w:val="FF0000"/>
                <w:lang w:val="et-EE"/>
              </w:rPr>
              <w:t xml:space="preserve"> </w:t>
            </w:r>
            <w:r w:rsidRPr="00265D68">
              <w:rPr>
                <w:lang w:val="et-EE"/>
              </w:rPr>
              <w:t>said ettekujutust koolidest, on valik.</w:t>
            </w:r>
          </w:p>
          <w:p w:rsidR="00BB7260" w:rsidRPr="003D73DB" w:rsidRDefault="00BB7260" w:rsidP="00FC3A67">
            <w:pPr>
              <w:shd w:val="clear" w:color="auto" w:fill="FFFFFF"/>
              <w:spacing w:line="360" w:lineRule="auto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---------------------</w:t>
            </w:r>
            <w:r w:rsidRPr="003D73DB">
              <w:rPr>
                <w:sz w:val="20"/>
                <w:szCs w:val="20"/>
                <w:lang w:val="et-EE"/>
              </w:rPr>
              <w:t>-------------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b/>
                <w:i/>
                <w:lang w:val="et-EE"/>
              </w:rPr>
            </w:pPr>
            <w:r w:rsidRPr="00265D68">
              <w:rPr>
                <w:lang w:val="et-EE"/>
              </w:rPr>
              <w:t>*</w:t>
            </w:r>
            <w:r w:rsidRPr="00265D68">
              <w:rPr>
                <w:b/>
                <w:i/>
                <w:lang w:val="et-EE"/>
              </w:rPr>
              <w:t>Narva Muusikakool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- Ekskursioon Muusikakooli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- Muusikakooli õpelaste osalemisel  kontsertide  näitamine laste jaoks.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265D68">
              <w:rPr>
                <w:lang w:val="et-EE"/>
              </w:rPr>
              <w:t>Lapsed said ettekujutust Muusikakoolist.</w:t>
            </w:r>
          </w:p>
          <w:p w:rsidR="00BB7260" w:rsidRPr="003D73DB" w:rsidRDefault="00BB7260" w:rsidP="00FC3A67">
            <w:pPr>
              <w:shd w:val="clear" w:color="auto" w:fill="FFFFFF"/>
              <w:spacing w:line="360" w:lineRule="auto"/>
              <w:rPr>
                <w:sz w:val="20"/>
                <w:szCs w:val="20"/>
                <w:lang w:val="en-US"/>
              </w:rPr>
            </w:pPr>
            <w:r w:rsidRPr="003D73DB">
              <w:rPr>
                <w:sz w:val="20"/>
                <w:szCs w:val="20"/>
                <w:lang w:val="en-US"/>
              </w:rPr>
              <w:t>-----------------------------------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b/>
                <w:i/>
                <w:lang w:val="et-EE"/>
              </w:rPr>
            </w:pPr>
            <w:r w:rsidRPr="00E63923">
              <w:rPr>
                <w:lang w:val="en-US"/>
              </w:rPr>
              <w:t>*</w:t>
            </w:r>
            <w:r w:rsidRPr="00265D68">
              <w:rPr>
                <w:b/>
                <w:i/>
              </w:rPr>
              <w:t>Теа</w:t>
            </w:r>
            <w:r w:rsidRPr="00265D68">
              <w:rPr>
                <w:b/>
                <w:i/>
                <w:lang w:val="et-EE"/>
              </w:rPr>
              <w:t>ter</w:t>
            </w:r>
            <w:r w:rsidRPr="00E63923">
              <w:rPr>
                <w:b/>
                <w:i/>
                <w:lang w:val="en-US"/>
              </w:rPr>
              <w:t xml:space="preserve"> </w:t>
            </w:r>
            <w:r w:rsidRPr="00265D68">
              <w:rPr>
                <w:b/>
                <w:i/>
                <w:lang w:val="et-EE"/>
              </w:rPr>
              <w:t xml:space="preserve">„Ilmarine” 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E63923">
              <w:rPr>
                <w:lang w:val="et-EE"/>
              </w:rPr>
              <w:t xml:space="preserve">- </w:t>
            </w:r>
            <w:r w:rsidRPr="00265D68">
              <w:rPr>
                <w:color w:val="000000"/>
                <w:lang w:val="et-EE"/>
              </w:rPr>
              <w:t>Lavastusi laste jaoks näitamine.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color w:val="000000"/>
                <w:lang w:val="et-EE"/>
              </w:rPr>
            </w:pPr>
            <w:r w:rsidRPr="00E63923">
              <w:rPr>
                <w:lang w:val="et-EE"/>
              </w:rPr>
              <w:t xml:space="preserve">- </w:t>
            </w:r>
            <w:r w:rsidRPr="00265D68">
              <w:rPr>
                <w:color w:val="000000"/>
                <w:lang w:val="et-EE"/>
              </w:rPr>
              <w:t>Üritused l</w:t>
            </w:r>
            <w:r>
              <w:rPr>
                <w:color w:val="000000"/>
                <w:lang w:val="et-EE"/>
              </w:rPr>
              <w:t>aste jaoks v</w:t>
            </w:r>
            <w:r w:rsidRPr="00265D68">
              <w:rPr>
                <w:color w:val="000000"/>
                <w:lang w:val="et-EE"/>
              </w:rPr>
              <w:t>edamine.</w:t>
            </w:r>
          </w:p>
          <w:p w:rsidR="00BB7260" w:rsidRPr="00E25B59" w:rsidRDefault="00BB7260" w:rsidP="00FC3A67">
            <w:pPr>
              <w:shd w:val="clear" w:color="auto" w:fill="FFFFFF"/>
              <w:spacing w:line="360" w:lineRule="auto"/>
              <w:rPr>
                <w:color w:val="000000"/>
                <w:lang w:val="et-EE"/>
              </w:rPr>
            </w:pPr>
            <w:r w:rsidRPr="00265D68">
              <w:rPr>
                <w:color w:val="000000"/>
                <w:lang w:val="et-EE"/>
              </w:rPr>
              <w:t>*Lapsed vaatavad lavastusi huvidega ja osalevad üritustes hea meelega.</w:t>
            </w:r>
          </w:p>
          <w:p w:rsidR="00BB7260" w:rsidRPr="003D73DB" w:rsidRDefault="00BB7260" w:rsidP="00FC3A67">
            <w:pPr>
              <w:shd w:val="clear" w:color="auto" w:fill="FFFFFF"/>
              <w:spacing w:line="360" w:lineRule="auto"/>
              <w:rPr>
                <w:sz w:val="20"/>
                <w:szCs w:val="20"/>
                <w:lang w:val="et-EE"/>
              </w:rPr>
            </w:pPr>
            <w:r w:rsidRPr="003D73DB">
              <w:rPr>
                <w:sz w:val="20"/>
                <w:szCs w:val="20"/>
                <w:lang w:val="et-EE"/>
              </w:rPr>
              <w:t>-----------------------------------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b/>
                <w:i/>
                <w:lang w:val="et-EE"/>
              </w:rPr>
            </w:pPr>
            <w:r w:rsidRPr="00E63923">
              <w:rPr>
                <w:lang w:val="et-EE"/>
              </w:rPr>
              <w:t xml:space="preserve">* </w:t>
            </w:r>
            <w:r w:rsidRPr="00265D68">
              <w:rPr>
                <w:b/>
                <w:i/>
                <w:lang w:val="et-EE"/>
              </w:rPr>
              <w:t>Laste Keskus</w:t>
            </w:r>
            <w:r w:rsidRPr="00E63923">
              <w:rPr>
                <w:b/>
                <w:i/>
                <w:lang w:val="et-EE"/>
              </w:rPr>
              <w:t xml:space="preserve"> </w:t>
            </w:r>
            <w:r w:rsidRPr="00265D68">
              <w:rPr>
                <w:b/>
                <w:i/>
                <w:lang w:val="et-EE"/>
              </w:rPr>
              <w:t>„Lad”</w:t>
            </w:r>
            <w:r>
              <w:rPr>
                <w:b/>
                <w:i/>
                <w:lang w:val="et-EE"/>
              </w:rPr>
              <w:t xml:space="preserve"> </w:t>
            </w:r>
            <w:r w:rsidRPr="00265D68">
              <w:rPr>
                <w:b/>
                <w:i/>
                <w:lang w:val="et-EE"/>
              </w:rPr>
              <w:t>erivajadustega lastele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E63923">
              <w:rPr>
                <w:lang w:val="et-EE"/>
              </w:rPr>
              <w:t xml:space="preserve">- </w:t>
            </w:r>
            <w:r w:rsidRPr="00265D68">
              <w:rPr>
                <w:color w:val="000000"/>
                <w:lang w:val="et-EE"/>
              </w:rPr>
              <w:t>Tolerantsuse</w:t>
            </w:r>
            <w:r w:rsidRPr="00E63923">
              <w:rPr>
                <w:color w:val="000000"/>
                <w:lang w:val="et-EE"/>
              </w:rPr>
              <w:t xml:space="preserve"> </w:t>
            </w:r>
            <w:r w:rsidRPr="00265D68">
              <w:rPr>
                <w:color w:val="000000"/>
                <w:lang w:val="et-EE"/>
              </w:rPr>
              <w:t>k</w:t>
            </w:r>
            <w:r w:rsidRPr="00265D68">
              <w:rPr>
                <w:lang w:val="et-EE"/>
              </w:rPr>
              <w:t>asvatamine lasteasutuse lastel (arusaamine, osalemine erivajadustega laste jaoks).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265D68">
              <w:rPr>
                <w:lang w:val="et-EE"/>
              </w:rPr>
              <w:t>28.04.2009.a. - rühma Päevalill lapsed  näitasid muinasjutu „Ognivo” lavastusi</w:t>
            </w:r>
            <w:r>
              <w:rPr>
                <w:lang w:val="et-EE"/>
              </w:rPr>
              <w:t xml:space="preserve"> </w:t>
            </w:r>
            <w:r w:rsidRPr="00265D68">
              <w:rPr>
                <w:lang w:val="et-EE"/>
              </w:rPr>
              <w:t>Keskuse „Lad” laste jaoks.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* Keskuse „Lad” lapsed  said</w:t>
            </w:r>
            <w:r>
              <w:rPr>
                <w:lang w:val="et-EE"/>
              </w:rPr>
              <w:t xml:space="preserve"> </w:t>
            </w:r>
            <w:r w:rsidRPr="00265D68">
              <w:rPr>
                <w:lang w:val="et-EE"/>
              </w:rPr>
              <w:t>positiivseid emotsioone Lasteasutuse külastamisest</w:t>
            </w:r>
          </w:p>
          <w:p w:rsidR="00BB7260" w:rsidRPr="006247E6" w:rsidRDefault="00BB7260" w:rsidP="00FC3A67">
            <w:pPr>
              <w:shd w:val="clear" w:color="auto" w:fill="FFFFFF"/>
              <w:spacing w:line="360" w:lineRule="auto"/>
              <w:rPr>
                <w:sz w:val="20"/>
                <w:szCs w:val="20"/>
                <w:lang w:val="de-DE"/>
              </w:rPr>
            </w:pPr>
            <w:r w:rsidRPr="006247E6">
              <w:rPr>
                <w:sz w:val="20"/>
                <w:szCs w:val="20"/>
                <w:lang w:val="de-DE"/>
              </w:rPr>
              <w:t>-----------------------------------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b/>
                <w:i/>
                <w:lang w:val="et-EE"/>
              </w:rPr>
            </w:pPr>
            <w:r w:rsidRPr="006247E6">
              <w:rPr>
                <w:lang w:val="de-DE"/>
              </w:rPr>
              <w:t>*</w:t>
            </w:r>
            <w:r w:rsidRPr="00265D68">
              <w:rPr>
                <w:b/>
                <w:i/>
                <w:color w:val="000000"/>
                <w:lang w:val="et-EE"/>
              </w:rPr>
              <w:t>Noorte Keskus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6247E6">
              <w:rPr>
                <w:lang w:val="de-DE"/>
              </w:rPr>
              <w:t xml:space="preserve">- </w:t>
            </w:r>
            <w:r w:rsidRPr="00265D68">
              <w:rPr>
                <w:color w:val="000000"/>
                <w:lang w:val="et-EE"/>
              </w:rPr>
              <w:t>Noorte Keskuse üritustel</w:t>
            </w:r>
            <w:r w:rsidRPr="00265D68">
              <w:rPr>
                <w:lang w:val="et-EE"/>
              </w:rPr>
              <w:t xml:space="preserve"> osalemine.</w:t>
            </w:r>
          </w:p>
          <w:p w:rsidR="00BB7260" w:rsidRPr="00BA2A46" w:rsidRDefault="00BB7260" w:rsidP="00FC3A67">
            <w:pPr>
              <w:shd w:val="clear" w:color="auto" w:fill="FFFFFF"/>
              <w:spacing w:line="360" w:lineRule="auto"/>
              <w:rPr>
                <w:color w:val="000000"/>
                <w:lang w:val="et-EE"/>
              </w:rPr>
            </w:pPr>
            <w:r w:rsidRPr="00265D68">
              <w:rPr>
                <w:lang w:val="et-EE"/>
              </w:rPr>
              <w:t xml:space="preserve">- Töösalkade suvitöö  lasteasutuse </w:t>
            </w:r>
            <w:r w:rsidRPr="00265D68">
              <w:rPr>
                <w:color w:val="000000"/>
                <w:lang w:val="et-EE"/>
              </w:rPr>
              <w:t>mänguplatsil.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*05.12.2008.a. – Rahvavaheline aktsioon  „</w:t>
            </w:r>
            <w:r w:rsidRPr="00265D68">
              <w:rPr>
                <w:b/>
                <w:i/>
                <w:lang w:val="et-EE"/>
              </w:rPr>
              <w:t>Volontääri Päev”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 xml:space="preserve"> - joonistuste konkurssi juhtimine;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- puude ehtimine mä</w:t>
            </w:r>
            <w:r>
              <w:rPr>
                <w:lang w:val="et-EE"/>
              </w:rPr>
              <w:t>n</w:t>
            </w:r>
            <w:r w:rsidRPr="00265D68">
              <w:rPr>
                <w:lang w:val="et-EE"/>
              </w:rPr>
              <w:t>guasjadega;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- õues lastega mängimine.</w:t>
            </w:r>
          </w:p>
          <w:p w:rsidR="00BB7260" w:rsidRPr="00E25B59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 xml:space="preserve">*11.12.2008.a. - </w:t>
            </w:r>
            <w:r w:rsidRPr="00265D68">
              <w:rPr>
                <w:u w:val="single"/>
                <w:lang w:val="et-EE"/>
              </w:rPr>
              <w:t>seminar</w:t>
            </w:r>
            <w:r w:rsidRPr="00265D68">
              <w:rPr>
                <w:lang w:val="et-EE"/>
              </w:rPr>
              <w:t xml:space="preserve">  No</w:t>
            </w:r>
            <w:r>
              <w:rPr>
                <w:lang w:val="et-EE"/>
              </w:rPr>
              <w:t>o</w:t>
            </w:r>
            <w:r w:rsidRPr="00265D68">
              <w:rPr>
                <w:lang w:val="et-EE"/>
              </w:rPr>
              <w:t>rte Keskuses  Lasteasutuse töötajate jaoks „Innovatsiooni süsteem nagu õppeaine lasteasutuses</w:t>
            </w:r>
            <w:r w:rsidRPr="00265D68">
              <w:rPr>
                <w:i/>
                <w:lang w:val="et-EE"/>
              </w:rPr>
              <w:t>“</w:t>
            </w:r>
          </w:p>
          <w:p w:rsidR="00BB7260" w:rsidRPr="003D73DB" w:rsidRDefault="00BB7260" w:rsidP="00FC3A67">
            <w:pPr>
              <w:shd w:val="clear" w:color="auto" w:fill="FFFFFF"/>
              <w:spacing w:line="360" w:lineRule="auto"/>
              <w:rPr>
                <w:sz w:val="20"/>
                <w:szCs w:val="20"/>
                <w:lang w:val="et-EE"/>
              </w:rPr>
            </w:pPr>
            <w:r w:rsidRPr="003D73DB">
              <w:rPr>
                <w:sz w:val="20"/>
                <w:szCs w:val="20"/>
                <w:lang w:val="et-EE"/>
              </w:rPr>
              <w:t>-----------------------------------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b/>
                <w:i/>
                <w:lang w:val="et-EE"/>
              </w:rPr>
            </w:pPr>
            <w:r w:rsidRPr="00265D68">
              <w:rPr>
                <w:lang w:val="et-EE"/>
              </w:rPr>
              <w:t>*</w:t>
            </w:r>
            <w:r w:rsidRPr="00265D68">
              <w:rPr>
                <w:b/>
                <w:i/>
                <w:lang w:val="et-EE"/>
              </w:rPr>
              <w:t xml:space="preserve">Tartu Ülikooli Narva Kolledž 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- Personali õppimise täiendkoolituskursustel.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it-IT"/>
              </w:rPr>
              <w:t xml:space="preserve">- </w:t>
            </w:r>
            <w:r w:rsidRPr="00265D68">
              <w:rPr>
                <w:lang w:val="et-EE"/>
              </w:rPr>
              <w:t>Konverentside, seminaride, näituste ja teiste ürituste</w:t>
            </w:r>
            <w:r>
              <w:rPr>
                <w:lang w:val="et-EE"/>
              </w:rPr>
              <w:t xml:space="preserve"> </w:t>
            </w:r>
            <w:r w:rsidRPr="00265D68">
              <w:rPr>
                <w:lang w:val="et-EE"/>
              </w:rPr>
              <w:t>külastamine.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- Tartu Ülikooli Narva Kolledži üliõpilastele pedagoogilise praktika läbimisel abi.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8002E">
              <w:rPr>
                <w:lang w:val="et-EE"/>
              </w:rPr>
              <w:t>*</w:t>
            </w:r>
            <w:r w:rsidRPr="00265D68">
              <w:rPr>
                <w:lang w:val="et-EE"/>
              </w:rPr>
              <w:t xml:space="preserve">Lasteasutuse töötajad saavad </w:t>
            </w:r>
            <w:r w:rsidRPr="00265D68">
              <w:rPr>
                <w:color w:val="000000"/>
                <w:lang w:val="et-EE"/>
              </w:rPr>
              <w:t xml:space="preserve">õppimist </w:t>
            </w:r>
            <w:r w:rsidRPr="00265D68">
              <w:rPr>
                <w:lang w:val="et-EE"/>
              </w:rPr>
              <w:t>Tartu Ülikooli Narva Kolledžis.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*Tartu Ülikooli Narva Kolledži üliõpilased 2 korda aastas</w:t>
            </w:r>
            <w:r>
              <w:rPr>
                <w:lang w:val="et-EE"/>
              </w:rPr>
              <w:t xml:space="preserve"> läbivad praktikat lasteasutuses Pääsuke.</w:t>
            </w:r>
          </w:p>
          <w:p w:rsidR="00BB7260" w:rsidRPr="003D73DB" w:rsidRDefault="00BB7260" w:rsidP="00FC3A67">
            <w:pPr>
              <w:shd w:val="clear" w:color="auto" w:fill="FFFFFF"/>
              <w:spacing w:line="360" w:lineRule="auto"/>
              <w:rPr>
                <w:sz w:val="20"/>
                <w:szCs w:val="20"/>
                <w:lang w:val="en-US"/>
              </w:rPr>
            </w:pPr>
            <w:r w:rsidRPr="003D73DB">
              <w:rPr>
                <w:sz w:val="20"/>
                <w:szCs w:val="20"/>
                <w:lang w:val="en-US"/>
              </w:rPr>
              <w:t>-----------------------------------</w:t>
            </w:r>
          </w:p>
          <w:p w:rsidR="00BB7260" w:rsidRPr="00F07B94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n-US"/>
              </w:rPr>
              <w:t>*</w:t>
            </w:r>
            <w:r w:rsidRPr="00265D68">
              <w:rPr>
                <w:b/>
                <w:i/>
                <w:lang w:val="et-EE"/>
              </w:rPr>
              <w:t>Linna Koolieelsed Lasteasutused</w:t>
            </w:r>
            <w:r>
              <w:rPr>
                <w:lang w:val="et-EE"/>
              </w:rPr>
              <w:t xml:space="preserve">    </w:t>
            </w:r>
            <w:r w:rsidRPr="00265D68">
              <w:rPr>
                <w:lang w:val="en-US"/>
              </w:rPr>
              <w:t>*</w:t>
            </w:r>
            <w:r w:rsidRPr="00265D68">
              <w:rPr>
                <w:b/>
                <w:i/>
                <w:lang w:val="et-EE"/>
              </w:rPr>
              <w:t>КLA Päikseke</w:t>
            </w:r>
            <w:r w:rsidRPr="00265D68">
              <w:rPr>
                <w:b/>
                <w:i/>
                <w:lang w:val="en-US"/>
              </w:rPr>
              <w:t xml:space="preserve">, </w:t>
            </w:r>
            <w:r w:rsidRPr="00265D68">
              <w:rPr>
                <w:b/>
                <w:i/>
                <w:lang w:val="et-EE"/>
              </w:rPr>
              <w:t>Sillamäe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- Kogemuse vahetamine.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- Koostöö.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265D68">
              <w:rPr>
                <w:lang w:val="et-EE"/>
              </w:rPr>
              <w:t>13.02.2009.a.</w:t>
            </w:r>
            <w:r w:rsidRPr="00E63923">
              <w:rPr>
                <w:lang w:val="et-EE"/>
              </w:rPr>
              <w:t xml:space="preserve"> – </w:t>
            </w:r>
            <w:r w:rsidRPr="00265D68">
              <w:rPr>
                <w:lang w:val="et-EE"/>
              </w:rPr>
              <w:t>Sillamäe КLA</w:t>
            </w:r>
            <w:r w:rsidRPr="00265D68">
              <w:rPr>
                <w:b/>
                <w:i/>
                <w:lang w:val="et-EE"/>
              </w:rPr>
              <w:t xml:space="preserve"> </w:t>
            </w:r>
            <w:r w:rsidRPr="00265D68">
              <w:rPr>
                <w:lang w:val="et-EE"/>
              </w:rPr>
              <w:t xml:space="preserve">Päikseke  külastamine </w:t>
            </w:r>
            <w:r w:rsidRPr="00E63923">
              <w:rPr>
                <w:lang w:val="et-EE"/>
              </w:rPr>
              <w:t>–</w:t>
            </w:r>
            <w:r w:rsidRPr="00265D68">
              <w:rPr>
                <w:lang w:val="et-EE"/>
              </w:rPr>
              <w:t xml:space="preserve"> ekskursioon.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6247E6">
              <w:rPr>
                <w:lang w:val="de-DE"/>
              </w:rPr>
              <w:t>*</w:t>
            </w:r>
            <w:r w:rsidRPr="00265D68">
              <w:rPr>
                <w:lang w:val="et-EE"/>
              </w:rPr>
              <w:t>Koostöö kavandamine</w:t>
            </w:r>
          </w:p>
          <w:p w:rsidR="00BB7260" w:rsidRPr="003D73DB" w:rsidRDefault="00BB7260" w:rsidP="00FC3A67">
            <w:pPr>
              <w:shd w:val="clear" w:color="auto" w:fill="FFFFFF"/>
              <w:spacing w:line="360" w:lineRule="auto"/>
              <w:rPr>
                <w:sz w:val="20"/>
                <w:szCs w:val="20"/>
                <w:lang w:val="et-EE"/>
              </w:rPr>
            </w:pPr>
            <w:r w:rsidRPr="003D73DB">
              <w:rPr>
                <w:sz w:val="20"/>
                <w:szCs w:val="20"/>
                <w:lang w:val="et-EE"/>
              </w:rPr>
              <w:t>-----------------------------------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*</w:t>
            </w:r>
            <w:r w:rsidRPr="00265D68">
              <w:rPr>
                <w:b/>
                <w:i/>
                <w:lang w:val="et-EE"/>
              </w:rPr>
              <w:t>Korrakaitse Politsei</w:t>
            </w:r>
            <w:r w:rsidRPr="00265D68">
              <w:rPr>
                <w:lang w:val="et-EE"/>
              </w:rPr>
              <w:t xml:space="preserve"> </w:t>
            </w:r>
            <w:r w:rsidRPr="00265D68">
              <w:rPr>
                <w:b/>
                <w:i/>
                <w:lang w:val="et-EE"/>
              </w:rPr>
              <w:t>osakond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6247E6">
              <w:rPr>
                <w:lang w:val="de-DE"/>
              </w:rPr>
              <w:t>- 08.04.2009.a</w:t>
            </w:r>
            <w:r>
              <w:rPr>
                <w:lang w:val="et-EE"/>
              </w:rPr>
              <w:t xml:space="preserve"> koolitus laste jaoks: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E63923">
              <w:rPr>
                <w:lang w:val="it-IT"/>
              </w:rPr>
              <w:t xml:space="preserve">Korrakaitse </w:t>
            </w:r>
            <w:r w:rsidRPr="00265D68">
              <w:rPr>
                <w:lang w:val="et-EE"/>
              </w:rPr>
              <w:t>Politsei töö tutvumine. Turvalisus.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n-US"/>
              </w:rPr>
              <w:t>*</w:t>
            </w:r>
            <w:r w:rsidRPr="00265D68">
              <w:rPr>
                <w:b/>
                <w:i/>
                <w:lang w:val="et-EE"/>
              </w:rPr>
              <w:t>Päästeamet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color w:val="FF0000"/>
                <w:lang w:val="et-EE"/>
              </w:rPr>
            </w:pPr>
            <w:r w:rsidRPr="00265D68">
              <w:rPr>
                <w:lang w:val="et-EE"/>
              </w:rPr>
              <w:t>Päästeameti  töö tutvumine</w:t>
            </w:r>
            <w:r w:rsidRPr="00265D68">
              <w:rPr>
                <w:lang w:val="en-US"/>
              </w:rPr>
              <w:t>.</w:t>
            </w:r>
            <w:r w:rsidRPr="00265D68">
              <w:rPr>
                <w:lang w:val="et-EE"/>
              </w:rPr>
              <w:t xml:space="preserve"> Turvalisus.</w:t>
            </w:r>
          </w:p>
          <w:p w:rsidR="00BB7260" w:rsidRPr="00425759" w:rsidRDefault="00BB7260" w:rsidP="00FC3A67">
            <w:pPr>
              <w:shd w:val="clear" w:color="auto" w:fill="FFFFFF"/>
              <w:spacing w:line="360" w:lineRule="auto"/>
              <w:rPr>
                <w:sz w:val="20"/>
                <w:szCs w:val="20"/>
                <w:lang w:val="et-EE"/>
              </w:rPr>
            </w:pPr>
            <w:r w:rsidRPr="00425759">
              <w:rPr>
                <w:sz w:val="20"/>
                <w:szCs w:val="20"/>
                <w:lang w:val="et-EE"/>
              </w:rPr>
              <w:t>-----------------------------------</w:t>
            </w:r>
          </w:p>
          <w:p w:rsidR="00BB7260" w:rsidRPr="00265D68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425759">
              <w:rPr>
                <w:lang w:val="et-EE"/>
              </w:rPr>
              <w:t>*</w:t>
            </w:r>
            <w:r w:rsidRPr="00265D68">
              <w:rPr>
                <w:lang w:val="et-EE"/>
              </w:rPr>
              <w:t xml:space="preserve"> </w:t>
            </w:r>
            <w:r w:rsidRPr="00265D68">
              <w:rPr>
                <w:b/>
                <w:i/>
                <w:lang w:val="et-EE"/>
              </w:rPr>
              <w:t>Eesti Kodanikkude</w:t>
            </w:r>
            <w:r w:rsidRPr="00265D68">
              <w:rPr>
                <w:lang w:val="et-EE"/>
              </w:rPr>
              <w:t xml:space="preserve"> </w:t>
            </w:r>
            <w:r w:rsidRPr="00265D68">
              <w:rPr>
                <w:b/>
                <w:i/>
                <w:lang w:val="et-EE"/>
              </w:rPr>
              <w:t>Pensionäärte  Selts</w:t>
            </w:r>
          </w:p>
          <w:p w:rsidR="00BB7260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265D68">
              <w:rPr>
                <w:lang w:val="et-EE"/>
              </w:rPr>
              <w:t>29.12.2008.a. – Eesti Kodanikkude Pensionäärte  Seltsi jaoks  Jõulukontserdil osalemine.</w:t>
            </w:r>
          </w:p>
          <w:p w:rsidR="00BB7260" w:rsidRPr="00BA2A46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</w:tc>
      </w:tr>
      <w:tr w:rsidR="00BB7260" w:rsidRPr="00656D4B" w:rsidTr="003C5890">
        <w:tc>
          <w:tcPr>
            <w:tcW w:w="9606" w:type="dxa"/>
            <w:gridSpan w:val="3"/>
            <w:shd w:val="clear" w:color="auto" w:fill="DAEEF3"/>
          </w:tcPr>
          <w:p w:rsidR="00BB7260" w:rsidRPr="00656D4B" w:rsidRDefault="00BB7260" w:rsidP="00FC3A67">
            <w:pPr>
              <w:numPr>
                <w:ilvl w:val="1"/>
                <w:numId w:val="18"/>
              </w:numPr>
              <w:tabs>
                <w:tab w:val="left" w:pos="426"/>
              </w:tabs>
              <w:spacing w:line="360" w:lineRule="auto"/>
              <w:rPr>
                <w:b/>
                <w:bCs/>
                <w:color w:val="FF0000"/>
                <w:lang w:val="et-EE"/>
              </w:rPr>
            </w:pPr>
            <w:r w:rsidRPr="00656D4B">
              <w:rPr>
                <w:b/>
                <w:lang w:val="et-EE"/>
              </w:rPr>
              <w:t>Koostöö vanematega</w:t>
            </w:r>
            <w:r w:rsidRPr="00656D4B">
              <w:rPr>
                <w:b/>
              </w:rPr>
              <w:t>.</w:t>
            </w:r>
          </w:p>
        </w:tc>
      </w:tr>
      <w:tr w:rsidR="00BB7260" w:rsidRPr="001305AE" w:rsidTr="00F437B4">
        <w:tc>
          <w:tcPr>
            <w:tcW w:w="6062" w:type="dxa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  <w:gridSpan w:val="2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F72785" w:rsidTr="00F437B4">
        <w:tc>
          <w:tcPr>
            <w:tcW w:w="6062" w:type="dxa"/>
          </w:tcPr>
          <w:p w:rsidR="00BB7260" w:rsidRPr="00DF55E1" w:rsidRDefault="00BB7260" w:rsidP="00FC3A67">
            <w:pPr>
              <w:spacing w:line="360" w:lineRule="auto"/>
              <w:rPr>
                <w:color w:val="FF0000"/>
                <w:lang w:val="et-EE"/>
              </w:rPr>
            </w:pPr>
            <w:r w:rsidRPr="00DF55E1">
              <w:rPr>
                <w:lang w:val="et-EE"/>
              </w:rPr>
              <w:t>Planeerides tööd lastevanematega arvesta</w:t>
            </w:r>
            <w:r>
              <w:rPr>
                <w:lang w:val="et-EE"/>
              </w:rPr>
              <w:t>vad</w:t>
            </w:r>
            <w:r w:rsidRPr="00DF55E1">
              <w:rPr>
                <w:lang w:val="et-EE"/>
              </w:rPr>
              <w:t xml:space="preserve"> laste koosseisu rühmas, nende kasvatuse tingimusi perekonnas, samuti tööd lastevanematega eelmistel aastatel. Mitmekesine töö lasteasutuses vanematega koostöö  </w:t>
            </w:r>
            <w:r>
              <w:rPr>
                <w:lang w:val="et-EE"/>
              </w:rPr>
              <w:t xml:space="preserve">toimub </w:t>
            </w:r>
            <w:r w:rsidRPr="00DF55E1">
              <w:rPr>
                <w:lang w:val="et-EE"/>
              </w:rPr>
              <w:t>mitmesugus</w:t>
            </w:r>
            <w:r>
              <w:rPr>
                <w:lang w:val="et-EE"/>
              </w:rPr>
              <w:t>t</w:t>
            </w:r>
            <w:r w:rsidRPr="00DF55E1">
              <w:rPr>
                <w:lang w:val="et-EE"/>
              </w:rPr>
              <w:t>e</w:t>
            </w:r>
            <w:r>
              <w:rPr>
                <w:lang w:val="et-EE"/>
              </w:rPr>
              <w:t>s</w:t>
            </w:r>
            <w:r w:rsidRPr="00DF55E1">
              <w:rPr>
                <w:lang w:val="et-EE"/>
              </w:rPr>
              <w:t xml:space="preserve"> vorm</w:t>
            </w:r>
            <w:r>
              <w:rPr>
                <w:lang w:val="et-EE"/>
              </w:rPr>
              <w:t>ides:</w:t>
            </w:r>
            <w:r w:rsidRPr="00DF55E1">
              <w:rPr>
                <w:lang w:val="et-EE"/>
              </w:rPr>
              <w:t xml:space="preserve"> </w:t>
            </w:r>
          </w:p>
          <w:p w:rsidR="00BB7260" w:rsidRPr="00DF55E1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>vestlused</w:t>
            </w:r>
          </w:p>
          <w:p w:rsidR="00BB7260" w:rsidRPr="00DF55E1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>konsultatsioonid</w:t>
            </w:r>
          </w:p>
          <w:p w:rsidR="00BB7260" w:rsidRPr="00DF55E1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>laste  kodude külastamine</w:t>
            </w:r>
          </w:p>
          <w:p w:rsidR="00BB7260" w:rsidRPr="00DF55E1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>lasteasutuste külastamine vanemate poolt</w:t>
            </w:r>
          </w:p>
          <w:p w:rsidR="00BB7260" w:rsidRPr="00DF55E1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>lastevanemate rühmakoosolekud</w:t>
            </w:r>
          </w:p>
          <w:p w:rsidR="00BB7260" w:rsidRPr="00DF55E1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>lastevanemate üldkoosolekud</w:t>
            </w:r>
          </w:p>
          <w:p w:rsidR="00BB7260" w:rsidRPr="00DF55E1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 xml:space="preserve">lastevanemate komitee töö </w:t>
            </w:r>
          </w:p>
          <w:p w:rsidR="00BB7260" w:rsidRPr="00DF55E1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>teadetetahvel, näitused lastevanematele</w:t>
            </w:r>
          </w:p>
          <w:p w:rsidR="00BB7260" w:rsidRPr="00DF55E1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>avatud uste päevad, mänguõhtud</w:t>
            </w:r>
          </w:p>
          <w:p w:rsidR="00BB7260" w:rsidRDefault="00BB7260" w:rsidP="00FC3A67">
            <w:pPr>
              <w:numPr>
                <w:ilvl w:val="0"/>
                <w:numId w:val="32"/>
              </w:numPr>
              <w:tabs>
                <w:tab w:val="clear" w:pos="720"/>
                <w:tab w:val="num" w:pos="284"/>
              </w:tabs>
              <w:spacing w:line="360" w:lineRule="auto"/>
              <w:ind w:left="714" w:hanging="714"/>
              <w:jc w:val="both"/>
              <w:rPr>
                <w:lang w:val="et-EE"/>
              </w:rPr>
            </w:pPr>
            <w:r w:rsidRPr="00DF55E1">
              <w:rPr>
                <w:lang w:val="et-EE"/>
              </w:rPr>
              <w:t>ühisüritused</w:t>
            </w:r>
          </w:p>
          <w:p w:rsidR="00BB7260" w:rsidRPr="00BA2A46" w:rsidRDefault="00BB7260" w:rsidP="00BA2A46">
            <w:pPr>
              <w:tabs>
                <w:tab w:val="num" w:pos="284"/>
              </w:tabs>
              <w:spacing w:line="360" w:lineRule="auto"/>
              <w:ind w:left="714"/>
              <w:jc w:val="both"/>
              <w:rPr>
                <w:lang w:val="et-EE"/>
              </w:rPr>
            </w:pP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 xml:space="preserve">*Vanemate </w:t>
            </w:r>
            <w:r>
              <w:rPr>
                <w:lang w:val="et-EE"/>
              </w:rPr>
              <w:t xml:space="preserve">jaoks on korraldatud </w:t>
            </w:r>
            <w:r w:rsidRPr="00DF55E1">
              <w:rPr>
                <w:lang w:val="et-EE"/>
              </w:rPr>
              <w:t>arenguvestlused,</w:t>
            </w:r>
            <w:r w:rsidRPr="008620DF">
              <w:rPr>
                <w:lang w:val="et-EE"/>
              </w:rPr>
              <w:t xml:space="preserve"> </w:t>
            </w:r>
            <w:r>
              <w:rPr>
                <w:lang w:val="et-EE"/>
              </w:rPr>
              <w:t>nõupidamis</w:t>
            </w:r>
            <w:r w:rsidRPr="008620DF">
              <w:rPr>
                <w:lang w:val="et-EE"/>
              </w:rPr>
              <w:t>e</w:t>
            </w:r>
            <w:r>
              <w:rPr>
                <w:lang w:val="et-EE"/>
              </w:rPr>
              <w:t>d,</w:t>
            </w:r>
            <w:r w:rsidRPr="008620DF">
              <w:rPr>
                <w:lang w:val="et-EE"/>
              </w:rPr>
              <w:t xml:space="preserve"> </w:t>
            </w:r>
            <w:r>
              <w:rPr>
                <w:lang w:val="et-EE"/>
              </w:rPr>
              <w:t>t</w:t>
            </w:r>
            <w:r w:rsidRPr="008620DF">
              <w:rPr>
                <w:lang w:val="et-EE"/>
              </w:rPr>
              <w:t>estiinformatsioon</w:t>
            </w:r>
            <w:r>
              <w:rPr>
                <w:lang w:val="et-EE"/>
              </w:rPr>
              <w:t xml:space="preserve"> </w:t>
            </w:r>
            <w:r w:rsidRPr="008620DF">
              <w:rPr>
                <w:lang w:val="et-EE"/>
              </w:rPr>
              <w:t xml:space="preserve">ning anketeerimine ja selle analüüsi </w:t>
            </w:r>
            <w:r>
              <w:rPr>
                <w:lang w:val="et-EE"/>
              </w:rPr>
              <w:t xml:space="preserve">saamine ning </w:t>
            </w:r>
            <w:r w:rsidRPr="008620DF">
              <w:rPr>
                <w:lang w:val="et-EE"/>
              </w:rPr>
              <w:t>kasutamine.</w:t>
            </w:r>
          </w:p>
          <w:p w:rsidR="00BB7260" w:rsidRPr="005E2E04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E2E04">
              <w:rPr>
                <w:lang w:val="et-EE"/>
              </w:rPr>
              <w:t>*Laste pidude</w:t>
            </w:r>
            <w:r>
              <w:rPr>
                <w:lang w:val="et-EE"/>
              </w:rPr>
              <w:t xml:space="preserve"> </w:t>
            </w:r>
            <w:r w:rsidRPr="005E2E04">
              <w:rPr>
                <w:lang w:val="et-EE"/>
              </w:rPr>
              <w:t>ja teiste ürituste korralda</w:t>
            </w:r>
            <w:r>
              <w:rPr>
                <w:lang w:val="et-EE"/>
              </w:rPr>
              <w:t xml:space="preserve">takse </w:t>
            </w:r>
            <w:r w:rsidRPr="005E2E04">
              <w:rPr>
                <w:lang w:val="et-EE"/>
              </w:rPr>
              <w:t>vanematega koos.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E2E04">
              <w:rPr>
                <w:lang w:val="et-EE"/>
              </w:rPr>
              <w:t>Lasteasutuse töötajal on väga huvitav ja täht</w:t>
            </w:r>
            <w:r>
              <w:rPr>
                <w:lang w:val="et-EE"/>
              </w:rPr>
              <w:t>is</w:t>
            </w:r>
            <w:r w:rsidRPr="005E2E04">
              <w:rPr>
                <w:lang w:val="et-EE"/>
              </w:rPr>
              <w:t xml:space="preserve"> vane</w:t>
            </w:r>
            <w:r w:rsidRPr="008620DF">
              <w:rPr>
                <w:lang w:val="et-EE"/>
              </w:rPr>
              <w:t>mate rahulolu, informeeritus, huvitumus, positiivsete emotsioonide olemasolu, õ</w:t>
            </w:r>
            <w:r>
              <w:rPr>
                <w:lang w:val="et-EE"/>
              </w:rPr>
              <w:t>ppe-kasvatusliku protsessi tähen</w:t>
            </w:r>
            <w:r w:rsidRPr="008620DF">
              <w:rPr>
                <w:lang w:val="et-EE"/>
              </w:rPr>
              <w:t>duse arusaamine.</w:t>
            </w:r>
          </w:p>
          <w:p w:rsidR="00BB7260" w:rsidRPr="00DF55E1" w:rsidRDefault="00BB7260" w:rsidP="00FC3A67">
            <w:pPr>
              <w:spacing w:line="360" w:lineRule="auto"/>
              <w:rPr>
                <w:lang w:val="fi-FI"/>
              </w:rPr>
            </w:pPr>
            <w:r w:rsidRPr="00DF55E1">
              <w:rPr>
                <w:lang w:val="fi-FI"/>
              </w:rPr>
              <w:t xml:space="preserve">Pedagoog teavitab regulaarselt lapsevanemat lapse arengust ja õppimisest ning õppe- ja kasvatustegevuse korraldusest. Pedagoog loob lapsevanemale võimalused saada tuge ja nõu õppe- ja kasvatusküsimustes. 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 xml:space="preserve"> </w:t>
            </w:r>
          </w:p>
          <w:p w:rsidR="00BB7260" w:rsidRPr="0009372E" w:rsidRDefault="00BB7260" w:rsidP="00FC3A67">
            <w:pPr>
              <w:spacing w:line="360" w:lineRule="auto"/>
              <w:rPr>
                <w:b/>
                <w:u w:val="single"/>
                <w:lang w:val="et-EE"/>
              </w:rPr>
            </w:pPr>
            <w:r w:rsidRPr="0009372E">
              <w:rPr>
                <w:b/>
                <w:u w:val="single"/>
                <w:lang w:val="et-EE"/>
              </w:rPr>
              <w:t>Hoolekogu töö</w:t>
            </w:r>
          </w:p>
          <w:p w:rsidR="00BB7260" w:rsidRDefault="00BB7260" w:rsidP="00FC3A67">
            <w:pPr>
              <w:spacing w:line="360" w:lineRule="auto"/>
              <w:rPr>
                <w:lang w:val="et-EE"/>
              </w:rPr>
            </w:pPr>
            <w:r w:rsidRPr="00C431ED">
              <w:rPr>
                <w:lang w:val="et-EE"/>
              </w:rPr>
              <w:t>Hoolekogu tegutseb vastavalt koostatud tööplaanile</w:t>
            </w:r>
            <w:r>
              <w:rPr>
                <w:lang w:val="et-EE"/>
              </w:rPr>
              <w:t>.</w:t>
            </w:r>
          </w:p>
          <w:p w:rsidR="00BB7260" w:rsidRPr="00A01DF3" w:rsidRDefault="00BB7260" w:rsidP="00FC3A67">
            <w:pPr>
              <w:spacing w:line="360" w:lineRule="auto"/>
              <w:rPr>
                <w:u w:val="single"/>
                <w:lang w:val="et-EE"/>
              </w:rPr>
            </w:pPr>
            <w:r w:rsidRPr="00DF55E1">
              <w:rPr>
                <w:lang w:val="et-EE"/>
              </w:rPr>
              <w:t>Lasteasutuse kõigi rühmade vanemad valivad õppeaasta algul hoolekogu koosseisu ühe</w:t>
            </w:r>
            <w:r>
              <w:rPr>
                <w:lang w:val="et-EE"/>
              </w:rPr>
              <w:t xml:space="preserve"> </w:t>
            </w:r>
            <w:r w:rsidRPr="00DF55E1">
              <w:rPr>
                <w:lang w:val="et-EE"/>
              </w:rPr>
              <w:t>esindaja.</w:t>
            </w:r>
          </w:p>
          <w:p w:rsidR="00BB7260" w:rsidRPr="00D7177F" w:rsidRDefault="00BB7260" w:rsidP="00FC3A67">
            <w:pPr>
              <w:shd w:val="clear" w:color="auto" w:fill="FFFFFF"/>
              <w:spacing w:line="360" w:lineRule="auto"/>
              <w:rPr>
                <w:b/>
                <w:lang w:val="et-EE"/>
              </w:rPr>
            </w:pPr>
            <w:r>
              <w:rPr>
                <w:lang w:val="et-EE"/>
              </w:rPr>
              <w:t>Kahjuks, v</w:t>
            </w:r>
            <w:r w:rsidRPr="008620DF">
              <w:rPr>
                <w:lang w:val="et-EE"/>
              </w:rPr>
              <w:t>anemate aktiivne osalemine hoolekogu töös</w:t>
            </w:r>
            <w:r>
              <w:rPr>
                <w:lang w:val="et-EE"/>
              </w:rPr>
              <w:t xml:space="preserve"> pole nähtuv.</w:t>
            </w:r>
          </w:p>
        </w:tc>
        <w:tc>
          <w:tcPr>
            <w:tcW w:w="3544" w:type="dxa"/>
            <w:gridSpan w:val="2"/>
          </w:tcPr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Vanemate kaasamine koolieelse lasteasutuse ellu.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5E2E04">
              <w:rPr>
                <w:lang w:val="et-EE"/>
              </w:rPr>
              <w:t>Mitt</w:t>
            </w:r>
            <w:r>
              <w:rPr>
                <w:lang w:val="et-EE"/>
              </w:rPr>
              <w:t>eametlike</w:t>
            </w:r>
            <w:r w:rsidRPr="005E2E04">
              <w:rPr>
                <w:lang w:val="et-EE"/>
              </w:rPr>
              <w:t xml:space="preserve"> ü</w:t>
            </w:r>
            <w:r w:rsidRPr="008620DF">
              <w:rPr>
                <w:lang w:val="et-EE"/>
              </w:rPr>
              <w:t>rituste</w:t>
            </w:r>
            <w:r>
              <w:rPr>
                <w:lang w:val="et-EE"/>
              </w:rPr>
              <w:t xml:space="preserve"> </w:t>
            </w:r>
            <w:r w:rsidRPr="008620DF">
              <w:rPr>
                <w:lang w:val="et-EE"/>
              </w:rPr>
              <w:t>ja vanematega kohtumiste läbimõtlemine.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Default="00BB7260" w:rsidP="00FC3A67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V</w:t>
            </w:r>
            <w:r>
              <w:rPr>
                <w:lang w:val="et-EE"/>
              </w:rPr>
              <w:t>anemate nõupidamiste asjatundjat</w:t>
            </w:r>
            <w:r w:rsidRPr="008620DF">
              <w:rPr>
                <w:lang w:val="et-EE"/>
              </w:rPr>
              <w:t>ega (tervishoiutöötaja, muusika</w:t>
            </w:r>
            <w:r w:rsidRPr="00E63923">
              <w:rPr>
                <w:lang w:val="et-EE"/>
              </w:rPr>
              <w:t xml:space="preserve">, </w:t>
            </w:r>
            <w:r w:rsidRPr="008620DF">
              <w:rPr>
                <w:lang w:val="et-EE"/>
              </w:rPr>
              <w:t xml:space="preserve">eesti keele ja liikumine õpetaja, logopeed). </w:t>
            </w:r>
          </w:p>
          <w:p w:rsidR="00BB7260" w:rsidRDefault="00BB7260" w:rsidP="00FC3A67">
            <w:pPr>
              <w:spacing w:line="360" w:lineRule="auto"/>
              <w:rPr>
                <w:lang w:val="et-EE"/>
              </w:rPr>
            </w:pPr>
          </w:p>
          <w:p w:rsidR="00BB7260" w:rsidRPr="008620DF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Vanemate aktiivne osalemine hoolekogu töös.</w:t>
            </w:r>
          </w:p>
        </w:tc>
      </w:tr>
      <w:tr w:rsidR="00BB7260" w:rsidRPr="006C4806" w:rsidTr="003C5890">
        <w:tc>
          <w:tcPr>
            <w:tcW w:w="9606" w:type="dxa"/>
            <w:gridSpan w:val="3"/>
            <w:shd w:val="clear" w:color="auto" w:fill="DAEEF3"/>
          </w:tcPr>
          <w:p w:rsidR="00BB7260" w:rsidRPr="00656D4B" w:rsidRDefault="00BB7260" w:rsidP="00FC3A67">
            <w:pPr>
              <w:numPr>
                <w:ilvl w:val="1"/>
                <w:numId w:val="18"/>
              </w:numPr>
              <w:tabs>
                <w:tab w:val="left" w:pos="426"/>
              </w:tabs>
              <w:spacing w:line="360" w:lineRule="auto"/>
              <w:rPr>
                <w:bCs/>
                <w:color w:val="FF0000"/>
              </w:rPr>
            </w:pPr>
            <w:r>
              <w:rPr>
                <w:b/>
                <w:lang w:val="et-EE"/>
              </w:rPr>
              <w:t xml:space="preserve">  </w:t>
            </w:r>
            <w:r w:rsidRPr="006C4806">
              <w:rPr>
                <w:b/>
                <w:lang w:val="et-EE"/>
              </w:rPr>
              <w:t>Koostöö kolleegidega</w:t>
            </w:r>
            <w:r>
              <w:t>.</w:t>
            </w:r>
          </w:p>
        </w:tc>
      </w:tr>
      <w:tr w:rsidR="00BB7260" w:rsidRPr="00125A77" w:rsidTr="00F07B94">
        <w:tc>
          <w:tcPr>
            <w:tcW w:w="6062" w:type="dxa"/>
          </w:tcPr>
          <w:p w:rsidR="00BB7260" w:rsidRPr="006C4806" w:rsidRDefault="00BB7260" w:rsidP="00FC3A67">
            <w:pPr>
              <w:spacing w:line="360" w:lineRule="auto"/>
              <w:jc w:val="center"/>
              <w:rPr>
                <w:bCs/>
                <w:color w:val="C00000"/>
                <w:lang w:val="et-EE"/>
              </w:rPr>
            </w:pPr>
            <w:r w:rsidRPr="006C4806">
              <w:rPr>
                <w:bCs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  <w:gridSpan w:val="2"/>
          </w:tcPr>
          <w:p w:rsidR="00BB7260" w:rsidRPr="00125A77" w:rsidRDefault="00BB7260" w:rsidP="00FC3A67">
            <w:pPr>
              <w:spacing w:line="360" w:lineRule="auto"/>
              <w:jc w:val="center"/>
              <w:rPr>
                <w:bCs/>
                <w:color w:val="C00000"/>
                <w:lang w:val="et-EE"/>
              </w:rPr>
            </w:pPr>
            <w:r w:rsidRPr="00125A77">
              <w:rPr>
                <w:bCs/>
                <w:u w:val="single"/>
                <w:lang w:val="et-EE"/>
              </w:rPr>
              <w:t>Parendustegevused</w:t>
            </w:r>
          </w:p>
        </w:tc>
      </w:tr>
      <w:tr w:rsidR="00BB7260" w:rsidRPr="00F72785" w:rsidTr="00D34113">
        <w:trPr>
          <w:trHeight w:val="278"/>
        </w:trPr>
        <w:tc>
          <w:tcPr>
            <w:tcW w:w="6062" w:type="dxa"/>
          </w:tcPr>
          <w:p w:rsidR="00BB7260" w:rsidRPr="00D273DF" w:rsidRDefault="00BB7260" w:rsidP="00FC3A67">
            <w:pPr>
              <w:spacing w:line="360" w:lineRule="auto"/>
              <w:rPr>
                <w:color w:val="FF0000"/>
                <w:lang w:val="et-EE"/>
              </w:rPr>
            </w:pPr>
            <w:r w:rsidRPr="00B450A1">
              <w:rPr>
                <w:u w:val="single"/>
                <w:lang w:val="et-EE"/>
              </w:rPr>
              <w:t>Koostöö kolleegidega</w:t>
            </w:r>
            <w:r>
              <w:rPr>
                <w:lang w:val="et-EE"/>
              </w:rPr>
              <w:t xml:space="preserve"> toimub </w:t>
            </w:r>
            <w:r w:rsidRPr="00DF55E1">
              <w:rPr>
                <w:lang w:val="et-EE"/>
              </w:rPr>
              <w:t>mitmesugus</w:t>
            </w:r>
            <w:r>
              <w:rPr>
                <w:lang w:val="et-EE"/>
              </w:rPr>
              <w:t>t</w:t>
            </w:r>
            <w:r w:rsidRPr="00DF55E1">
              <w:rPr>
                <w:lang w:val="et-EE"/>
              </w:rPr>
              <w:t>e</w:t>
            </w:r>
            <w:r>
              <w:rPr>
                <w:lang w:val="et-EE"/>
              </w:rPr>
              <w:t>s</w:t>
            </w:r>
            <w:r w:rsidRPr="00DF55E1">
              <w:rPr>
                <w:lang w:val="et-EE"/>
              </w:rPr>
              <w:t xml:space="preserve"> vorm</w:t>
            </w:r>
            <w:r>
              <w:rPr>
                <w:lang w:val="et-EE"/>
              </w:rPr>
              <w:t>ides: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 xml:space="preserve">Teineteise </w:t>
            </w:r>
            <w:r>
              <w:rPr>
                <w:lang w:val="et-EE"/>
              </w:rPr>
              <w:t>tundide külastamine ja analüüs.</w:t>
            </w:r>
          </w:p>
          <w:p w:rsidR="00BB7260" w:rsidRPr="006247E6" w:rsidRDefault="00BB7260" w:rsidP="00FC3A67">
            <w:pPr>
              <w:shd w:val="clear" w:color="auto" w:fill="FFFFFF"/>
              <w:spacing w:line="360" w:lineRule="auto"/>
              <w:rPr>
                <w:lang w:val="de-DE"/>
              </w:rPr>
            </w:pPr>
            <w:r w:rsidRPr="006247E6">
              <w:rPr>
                <w:lang w:val="de-DE"/>
              </w:rPr>
              <w:t>*</w:t>
            </w:r>
            <w:r>
              <w:rPr>
                <w:lang w:val="et-EE"/>
              </w:rPr>
              <w:t xml:space="preserve">Kogemuse vahetus, 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6247E6">
              <w:rPr>
                <w:lang w:val="de-DE"/>
              </w:rPr>
              <w:t>*</w:t>
            </w:r>
            <w:r w:rsidRPr="008620DF">
              <w:rPr>
                <w:lang w:val="et-EE"/>
              </w:rPr>
              <w:t>Loomingu rühmade korraldamine.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it-IT"/>
              </w:rPr>
              <w:t>*</w:t>
            </w:r>
            <w:r w:rsidRPr="008620DF">
              <w:rPr>
                <w:lang w:val="et-EE"/>
              </w:rPr>
              <w:t>Vestluste, seminaride, pedagoogiliste tundide ja koosolekute korraldamine.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*Laste ürituste korraldamine üheskoos ja aktiivne osalemine.</w:t>
            </w:r>
          </w:p>
          <w:p w:rsidR="00BB7260" w:rsidRPr="006247E6" w:rsidRDefault="00BB7260" w:rsidP="00FC3A67">
            <w:pPr>
              <w:shd w:val="clear" w:color="auto" w:fill="FFFFFF"/>
              <w:spacing w:line="360" w:lineRule="auto"/>
              <w:rPr>
                <w:lang w:val="de-DE"/>
              </w:rPr>
            </w:pPr>
            <w:r w:rsidRPr="006247E6">
              <w:rPr>
                <w:lang w:val="de-DE"/>
              </w:rPr>
              <w:t>*</w:t>
            </w:r>
            <w:r w:rsidRPr="008620DF">
              <w:rPr>
                <w:lang w:val="et-EE"/>
              </w:rPr>
              <w:t>Teiste lesteasutuste pro</w:t>
            </w:r>
            <w:r>
              <w:rPr>
                <w:lang w:val="et-EE"/>
              </w:rPr>
              <w:t>j</w:t>
            </w:r>
            <w:r w:rsidRPr="008620DF">
              <w:rPr>
                <w:lang w:val="et-EE"/>
              </w:rPr>
              <w:t>ektides, kursustes, linna üritustes osalemine</w:t>
            </w:r>
            <w:r w:rsidRPr="006247E6">
              <w:rPr>
                <w:lang w:val="de-DE"/>
              </w:rPr>
              <w:t>.</w:t>
            </w:r>
          </w:p>
          <w:p w:rsidR="00BB7260" w:rsidRPr="006247E6" w:rsidRDefault="00BB7260" w:rsidP="00FC3A67">
            <w:pPr>
              <w:shd w:val="clear" w:color="auto" w:fill="FFFFFF"/>
              <w:spacing w:line="360" w:lineRule="auto"/>
              <w:rPr>
                <w:lang w:val="de-DE"/>
              </w:rPr>
            </w:pPr>
            <w:r w:rsidRPr="006247E6">
              <w:rPr>
                <w:lang w:val="de-DE"/>
              </w:rPr>
              <w:t>*MÜ – metoodiline ühendus</w:t>
            </w:r>
          </w:p>
          <w:p w:rsidR="00BB7260" w:rsidRPr="006247E6" w:rsidRDefault="00BB7260" w:rsidP="00FC3A67">
            <w:pPr>
              <w:shd w:val="clear" w:color="auto" w:fill="FFFFFF"/>
              <w:spacing w:line="360" w:lineRule="auto"/>
              <w:rPr>
                <w:lang w:val="de-DE"/>
              </w:rPr>
            </w:pPr>
            <w:r w:rsidRPr="006247E6">
              <w:rPr>
                <w:lang w:val="de-DE"/>
              </w:rPr>
              <w:t>*Töökogemuse kogumine.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6247E6">
              <w:rPr>
                <w:lang w:val="de-DE"/>
              </w:rPr>
              <w:t>*</w:t>
            </w:r>
            <w:r w:rsidRPr="008620DF">
              <w:rPr>
                <w:lang w:val="et-EE"/>
              </w:rPr>
              <w:t>Tagasisid</w:t>
            </w:r>
            <w:r>
              <w:t>е</w:t>
            </w:r>
            <w:r w:rsidRPr="008620DF">
              <w:rPr>
                <w:lang w:val="et-EE"/>
              </w:rPr>
              <w:t>.</w:t>
            </w:r>
          </w:p>
          <w:p w:rsidR="00BB7260" w:rsidRPr="006247E6" w:rsidRDefault="00BB7260" w:rsidP="00FC3A67">
            <w:pPr>
              <w:shd w:val="clear" w:color="auto" w:fill="FFFFFF"/>
              <w:spacing w:line="360" w:lineRule="auto"/>
              <w:rPr>
                <w:lang w:val="de-DE"/>
              </w:rPr>
            </w:pPr>
            <w:r w:rsidRPr="008620DF">
              <w:rPr>
                <w:lang w:val="et-EE"/>
              </w:rPr>
              <w:t xml:space="preserve">*Ühes kollektiivis olemise tunne.  </w:t>
            </w:r>
          </w:p>
          <w:p w:rsidR="00BB7260" w:rsidRPr="00BA2A46" w:rsidRDefault="00BB7260" w:rsidP="00FC3A67">
            <w:pPr>
              <w:spacing w:line="360" w:lineRule="auto"/>
              <w:rPr>
                <w:lang w:val="et-EE"/>
              </w:rPr>
            </w:pPr>
            <w:r w:rsidRPr="008620DF">
              <w:rPr>
                <w:lang w:val="en-US"/>
              </w:rPr>
              <w:t>*</w:t>
            </w:r>
            <w:r w:rsidRPr="008620DF">
              <w:rPr>
                <w:lang w:val="et-EE"/>
              </w:rPr>
              <w:t>Positiivsed emotsioonid, rahulolu, silmaringi laiendamine, uute teadmiste saamine.</w:t>
            </w:r>
          </w:p>
          <w:p w:rsidR="00BB7260" w:rsidRPr="006247E6" w:rsidRDefault="00BB7260" w:rsidP="00FC3A67">
            <w:pPr>
              <w:spacing w:line="360" w:lineRule="auto"/>
              <w:rPr>
                <w:iCs/>
                <w:lang w:val="et-EE"/>
              </w:rPr>
            </w:pPr>
            <w:r>
              <w:rPr>
                <w:iCs/>
                <w:sz w:val="28"/>
                <w:szCs w:val="28"/>
                <w:lang w:val="et-EE"/>
              </w:rPr>
              <w:t>*</w:t>
            </w:r>
            <w:r>
              <w:rPr>
                <w:iCs/>
                <w:lang w:val="et-EE"/>
              </w:rPr>
              <w:t>18.03.2009.a  lasteasutuses toimus</w:t>
            </w:r>
            <w:r w:rsidRPr="006247E6">
              <w:rPr>
                <w:iCs/>
                <w:lang w:val="et-EE"/>
              </w:rPr>
              <w:t xml:space="preserve"> praktikumiseminar</w:t>
            </w:r>
          </w:p>
          <w:p w:rsidR="00BB7260" w:rsidRPr="006247E6" w:rsidRDefault="00BB7260" w:rsidP="00FC3A67">
            <w:pPr>
              <w:spacing w:line="360" w:lineRule="auto"/>
              <w:rPr>
                <w:iCs/>
                <w:lang w:val="et-EE"/>
              </w:rPr>
            </w:pPr>
            <w:r w:rsidRPr="006247E6">
              <w:rPr>
                <w:iCs/>
                <w:lang w:val="et-EE"/>
              </w:rPr>
              <w:t>“Käsitöö lasteaias.Ringitöö: Käsioskuste arendamine.” linna lasteasutuste õpetajatele, kus kasutasime esimesel korral infotehnoloogiat.</w:t>
            </w:r>
          </w:p>
        </w:tc>
        <w:tc>
          <w:tcPr>
            <w:tcW w:w="3544" w:type="dxa"/>
            <w:gridSpan w:val="2"/>
          </w:tcPr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Koostöö jätkamine kogemuse vahetamise eesmärgil.</w:t>
            </w:r>
          </w:p>
          <w:p w:rsidR="00BB7260" w:rsidRPr="00C2479D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6247E6" w:rsidRDefault="00BB7260" w:rsidP="00FC3A67">
            <w:pPr>
              <w:shd w:val="clear" w:color="auto" w:fill="FFFFFF"/>
              <w:spacing w:line="360" w:lineRule="auto"/>
              <w:rPr>
                <w:lang w:val="de-D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it-IT"/>
              </w:rPr>
              <w:t xml:space="preserve">Töö </w:t>
            </w:r>
            <w:r w:rsidRPr="008620DF">
              <w:rPr>
                <w:lang w:val="et-EE"/>
              </w:rPr>
              <w:t xml:space="preserve">positiivsete </w:t>
            </w:r>
            <w:r w:rsidRPr="008620DF">
              <w:rPr>
                <w:lang w:val="it-IT"/>
              </w:rPr>
              <w:t xml:space="preserve">vastastikuste suhete üle. </w:t>
            </w:r>
            <w:r w:rsidRPr="006247E6">
              <w:rPr>
                <w:lang w:val="de-DE"/>
              </w:rPr>
              <w:t xml:space="preserve">Koolieelse lasteasutuse eesmärkide ja ülesannete </w:t>
            </w:r>
            <w:r w:rsidRPr="008620DF">
              <w:rPr>
                <w:lang w:val="et-EE"/>
              </w:rPr>
              <w:t>täitmine</w:t>
            </w:r>
            <w:r w:rsidRPr="006247E6">
              <w:rPr>
                <w:lang w:val="de-DE"/>
              </w:rPr>
              <w:t xml:space="preserve"> </w:t>
            </w:r>
          </w:p>
          <w:p w:rsidR="00BB7260" w:rsidRPr="006247E6" w:rsidRDefault="00BB7260" w:rsidP="00FC3A67">
            <w:pPr>
              <w:shd w:val="clear" w:color="auto" w:fill="FFFFFF"/>
              <w:spacing w:line="360" w:lineRule="auto"/>
              <w:rPr>
                <w:lang w:val="de-DE"/>
              </w:rPr>
            </w:pPr>
          </w:p>
          <w:p w:rsidR="00BB7260" w:rsidRPr="008620DF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</w:p>
        </w:tc>
      </w:tr>
      <w:tr w:rsidR="00BB7260" w:rsidRPr="00125A77" w:rsidTr="003C5890">
        <w:tc>
          <w:tcPr>
            <w:tcW w:w="9606" w:type="dxa"/>
            <w:gridSpan w:val="3"/>
            <w:shd w:val="clear" w:color="auto" w:fill="DAEEF3"/>
          </w:tcPr>
          <w:p w:rsidR="00BB7260" w:rsidRPr="003B167D" w:rsidRDefault="00BB7260" w:rsidP="00FC3A67">
            <w:pPr>
              <w:pStyle w:val="Header"/>
              <w:numPr>
                <w:ilvl w:val="1"/>
                <w:numId w:val="18"/>
              </w:numPr>
              <w:tabs>
                <w:tab w:val="left" w:pos="426"/>
              </w:tabs>
              <w:spacing w:line="360" w:lineRule="auto"/>
              <w:rPr>
                <w:b/>
                <w:bCs/>
                <w:sz w:val="24"/>
                <w:szCs w:val="24"/>
                <w:lang w:val="et-EE" w:eastAsia="en-US"/>
              </w:rPr>
            </w:pPr>
            <w:r>
              <w:rPr>
                <w:b/>
                <w:bCs/>
                <w:sz w:val="24"/>
                <w:szCs w:val="24"/>
                <w:lang w:val="et-EE" w:eastAsia="en-US"/>
              </w:rPr>
              <w:t>Huvigruppidega seotud tulemused</w:t>
            </w:r>
          </w:p>
        </w:tc>
      </w:tr>
      <w:tr w:rsidR="00BB7260" w:rsidRPr="00125A77" w:rsidTr="00C54BD3">
        <w:tc>
          <w:tcPr>
            <w:tcW w:w="6062" w:type="dxa"/>
          </w:tcPr>
          <w:p w:rsidR="00BB7260" w:rsidRPr="0009372E" w:rsidRDefault="00BB7260" w:rsidP="00FC3A67">
            <w:pPr>
              <w:pStyle w:val="Header"/>
              <w:tabs>
                <w:tab w:val="left" w:pos="708"/>
              </w:tabs>
              <w:spacing w:line="360" w:lineRule="auto"/>
              <w:rPr>
                <w:b/>
                <w:sz w:val="24"/>
                <w:szCs w:val="24"/>
                <w:lang w:val="et-EE" w:eastAsia="en-US"/>
              </w:rPr>
            </w:pPr>
            <w:r w:rsidRPr="0009372E">
              <w:rPr>
                <w:b/>
                <w:sz w:val="24"/>
                <w:szCs w:val="24"/>
                <w:lang w:val="et-EE" w:eastAsia="en-US"/>
              </w:rPr>
              <w:t xml:space="preserve">Hoolekogu </w:t>
            </w:r>
            <w:r w:rsidRPr="0009372E">
              <w:rPr>
                <w:sz w:val="24"/>
                <w:szCs w:val="24"/>
                <w:lang w:val="et-EE" w:eastAsia="en-US"/>
              </w:rPr>
              <w:t>aktiivsus</w:t>
            </w:r>
            <w:r w:rsidRPr="0009372E">
              <w:rPr>
                <w:b/>
                <w:sz w:val="24"/>
                <w:szCs w:val="24"/>
                <w:lang w:val="et-EE" w:eastAsia="en-US"/>
              </w:rPr>
              <w:t xml:space="preserve"> </w:t>
            </w:r>
            <w:r>
              <w:rPr>
                <w:b/>
                <w:sz w:val="24"/>
                <w:szCs w:val="24"/>
                <w:lang w:val="et-EE" w:eastAsia="en-US"/>
              </w:rPr>
              <w:t xml:space="preserve"> </w:t>
            </w:r>
            <w:r w:rsidRPr="0009372E">
              <w:rPr>
                <w:sz w:val="24"/>
                <w:szCs w:val="24"/>
                <w:lang w:val="et-EE" w:eastAsia="en-US"/>
              </w:rPr>
              <w:t xml:space="preserve">2007-2008.aa – </w:t>
            </w:r>
            <w:r w:rsidRPr="0009372E">
              <w:rPr>
                <w:bCs/>
                <w:sz w:val="24"/>
                <w:szCs w:val="24"/>
                <w:lang w:val="et-EE" w:eastAsia="en-US"/>
              </w:rPr>
              <w:t>madal</w:t>
            </w:r>
            <w:r>
              <w:rPr>
                <w:bCs/>
                <w:sz w:val="24"/>
                <w:szCs w:val="24"/>
                <w:lang w:val="et-EE" w:eastAsia="en-US"/>
              </w:rPr>
              <w:t>al</w:t>
            </w:r>
            <w:r w:rsidRPr="0009372E">
              <w:rPr>
                <w:bCs/>
                <w:sz w:val="24"/>
                <w:szCs w:val="24"/>
                <w:lang w:val="et-EE" w:eastAsia="en-US"/>
              </w:rPr>
              <w:t xml:space="preserve"> tasemel</w:t>
            </w:r>
            <w:r>
              <w:rPr>
                <w:bCs/>
                <w:sz w:val="24"/>
                <w:szCs w:val="24"/>
                <w:lang w:val="et-EE" w:eastAsia="en-US"/>
              </w:rPr>
              <w:t xml:space="preserve"> - </w:t>
            </w:r>
          </w:p>
          <w:p w:rsidR="00BB7260" w:rsidRPr="00E0700F" w:rsidRDefault="00BB7260" w:rsidP="00FC3A67">
            <w:pPr>
              <w:spacing w:line="360" w:lineRule="auto"/>
              <w:rPr>
                <w:u w:val="single"/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kahjuks, </w:t>
            </w:r>
            <w:r w:rsidRPr="00E0700F">
              <w:rPr>
                <w:bCs/>
                <w:lang w:val="et-EE" w:eastAsia="en-US"/>
              </w:rPr>
              <w:t xml:space="preserve">töö </w:t>
            </w:r>
            <w:r>
              <w:rPr>
                <w:bCs/>
                <w:lang w:val="et-EE" w:eastAsia="en-US"/>
              </w:rPr>
              <w:t xml:space="preserve">oli </w:t>
            </w:r>
            <w:r w:rsidRPr="00E0700F">
              <w:rPr>
                <w:bCs/>
                <w:lang w:val="et-EE" w:eastAsia="en-US"/>
              </w:rPr>
              <w:t>seotud ainult dokumentide allakirjutamisega.</w:t>
            </w:r>
          </w:p>
          <w:p w:rsidR="00BB7260" w:rsidRDefault="00BB7260" w:rsidP="00FC3A67">
            <w:pPr>
              <w:spacing w:line="360" w:lineRule="auto"/>
              <w:rPr>
                <w:u w:val="single"/>
                <w:lang w:val="et-EE" w:eastAsia="en-US"/>
              </w:rPr>
            </w:pPr>
          </w:p>
          <w:p w:rsidR="00BB7260" w:rsidRDefault="00BB7260" w:rsidP="00FC3A67">
            <w:pPr>
              <w:spacing w:line="360" w:lineRule="auto"/>
              <w:rPr>
                <w:lang w:val="et-EE"/>
              </w:rPr>
            </w:pPr>
            <w:r w:rsidRPr="00B31CC9">
              <w:rPr>
                <w:lang w:val="et-EE"/>
              </w:rPr>
              <w:t xml:space="preserve">2008-2009 õppeaasta lõpuks on ümbervadatud ja </w:t>
            </w:r>
            <w:r w:rsidRPr="00B31CC9">
              <w:rPr>
                <w:shd w:val="clear" w:color="auto" w:fill="FFFFFF"/>
                <w:lang w:val="et-EE"/>
              </w:rPr>
              <w:t xml:space="preserve">välja töötatud uued suunad </w:t>
            </w:r>
            <w:r w:rsidRPr="00B31CC9">
              <w:rPr>
                <w:lang w:val="et-EE"/>
              </w:rPr>
              <w:t>hoolekogu töös.</w:t>
            </w:r>
          </w:p>
          <w:p w:rsidR="00BB7260" w:rsidRDefault="00BB7260" w:rsidP="00FC3A67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On hea side Noorte Keskusega.</w:t>
            </w:r>
          </w:p>
          <w:p w:rsidR="00BB7260" w:rsidRDefault="00BB7260" w:rsidP="00FC3A67">
            <w:pPr>
              <w:spacing w:line="360" w:lineRule="auto"/>
              <w:rPr>
                <w:bCs/>
                <w:lang w:val="et-EE" w:eastAsia="en-US"/>
              </w:rPr>
            </w:pPr>
            <w:r w:rsidRPr="004E14CA">
              <w:rPr>
                <w:lang w:val="en-US"/>
              </w:rPr>
              <w:t>11.12.2008</w:t>
            </w:r>
            <w:r>
              <w:rPr>
                <w:lang w:val="en-US"/>
              </w:rPr>
              <w:t>.a. - s</w:t>
            </w:r>
            <w:r>
              <w:rPr>
                <w:bCs/>
                <w:lang w:val="et-EE" w:eastAsia="en-US"/>
              </w:rPr>
              <w:t>eminar ”Innovatsiooni süsteem on nagu õppeaine  lasteasutus”  (juht - hoolekogu esimees).</w:t>
            </w:r>
          </w:p>
          <w:p w:rsidR="00BB7260" w:rsidRPr="006A3C49" w:rsidRDefault="00BB7260" w:rsidP="00FC3A67">
            <w:pPr>
              <w:spacing w:line="360" w:lineRule="auto"/>
              <w:rPr>
                <w:lang w:val="et-EE" w:eastAsia="en-US"/>
              </w:rPr>
            </w:pPr>
            <w:r w:rsidRPr="006A3C49">
              <w:rPr>
                <w:bCs/>
                <w:lang w:val="et-EE" w:eastAsia="en-US"/>
              </w:rPr>
              <w:t>Lasteasutuse üldkoosolekud koos hoolekogu- ja lastevanematega õppeaasta algusel on traditsioon alates 2009. aastaks.</w:t>
            </w:r>
          </w:p>
        </w:tc>
        <w:tc>
          <w:tcPr>
            <w:tcW w:w="3544" w:type="dxa"/>
            <w:gridSpan w:val="2"/>
          </w:tcPr>
          <w:p w:rsidR="00BB7260" w:rsidRDefault="00BB7260" w:rsidP="00FC3A67">
            <w:pPr>
              <w:spacing w:line="360" w:lineRule="auto"/>
              <w:rPr>
                <w:lang w:val="et-EE" w:eastAsia="en-US"/>
              </w:rPr>
            </w:pPr>
            <w:r>
              <w:rPr>
                <w:bCs/>
                <w:lang w:val="et-EE" w:eastAsia="en-US"/>
              </w:rPr>
              <w:t xml:space="preserve">*Rakendada koostöö </w:t>
            </w:r>
            <w:r>
              <w:rPr>
                <w:lang w:val="et-EE" w:eastAsia="en-US"/>
              </w:rPr>
              <w:t>h</w:t>
            </w:r>
            <w:r w:rsidRPr="00B450A1">
              <w:rPr>
                <w:lang w:val="et-EE" w:eastAsia="en-US"/>
              </w:rPr>
              <w:t>oolekoguga.</w:t>
            </w:r>
          </w:p>
          <w:p w:rsidR="00BB7260" w:rsidRDefault="00BB7260" w:rsidP="00FC3A67">
            <w:pPr>
              <w:spacing w:line="360" w:lineRule="auto"/>
              <w:rPr>
                <w:lang w:val="et-EE" w:eastAsia="en-US"/>
              </w:rPr>
            </w:pPr>
          </w:p>
          <w:p w:rsidR="00BB7260" w:rsidRDefault="00BB7260" w:rsidP="00FC3A67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 xml:space="preserve">*Pöörata suuremat tähelepanu </w:t>
            </w:r>
          </w:p>
          <w:p w:rsidR="00BB7260" w:rsidRPr="003B167D" w:rsidRDefault="00BB7260" w:rsidP="00FC3A67">
            <w:pPr>
              <w:spacing w:line="360" w:lineRule="auto"/>
              <w:rPr>
                <w:bCs/>
                <w:lang w:val="et-EE" w:eastAsia="en-US"/>
              </w:rPr>
            </w:pPr>
            <w:r>
              <w:rPr>
                <w:lang w:val="et-EE"/>
              </w:rPr>
              <w:t>v</w:t>
            </w:r>
            <w:r w:rsidRPr="008620DF">
              <w:rPr>
                <w:lang w:val="et-EE"/>
              </w:rPr>
              <w:t>anemate aktiiv</w:t>
            </w:r>
            <w:r>
              <w:rPr>
                <w:lang w:val="et-EE"/>
              </w:rPr>
              <w:t>suse vastu.</w:t>
            </w:r>
          </w:p>
        </w:tc>
      </w:tr>
      <w:tr w:rsidR="00BB7260" w:rsidRPr="00F72785" w:rsidTr="00C54BD3">
        <w:tc>
          <w:tcPr>
            <w:tcW w:w="6062" w:type="dxa"/>
          </w:tcPr>
          <w:p w:rsidR="00BB7260" w:rsidRPr="003B167D" w:rsidRDefault="00BB7260" w:rsidP="00FC3A67">
            <w:pPr>
              <w:spacing w:line="360" w:lineRule="auto"/>
              <w:rPr>
                <w:b/>
                <w:lang w:val="et-EE" w:eastAsia="en-US"/>
              </w:rPr>
            </w:pPr>
            <w:r w:rsidRPr="003B167D">
              <w:rPr>
                <w:b/>
                <w:lang w:val="et-EE" w:eastAsia="en-US"/>
              </w:rPr>
              <w:t>Meedias kajastatus</w:t>
            </w:r>
          </w:p>
          <w:p w:rsidR="00BB7260" w:rsidRDefault="00BB7260" w:rsidP="00FC3A67">
            <w:pPr>
              <w:spacing w:line="360" w:lineRule="auto"/>
              <w:rPr>
                <w:bCs/>
                <w:lang w:val="en-US" w:eastAsia="en-US"/>
              </w:rPr>
            </w:pPr>
            <w:r>
              <w:rPr>
                <w:bCs/>
                <w:i/>
                <w:lang w:val="en-US" w:eastAsia="en-US"/>
              </w:rPr>
              <w:t>*</w:t>
            </w:r>
            <w:r w:rsidRPr="00CA5079">
              <w:rPr>
                <w:bCs/>
                <w:i/>
                <w:lang w:val="en-US" w:eastAsia="en-US"/>
              </w:rPr>
              <w:t>Linna ajaleht</w:t>
            </w:r>
            <w:r w:rsidRPr="00C67C74">
              <w:rPr>
                <w:bCs/>
                <w:lang w:val="en-US" w:eastAsia="en-US"/>
              </w:rPr>
              <w:t xml:space="preserve">  “Gorod”</w:t>
            </w:r>
            <w:r>
              <w:rPr>
                <w:bCs/>
                <w:lang w:val="en-US" w:eastAsia="en-US"/>
              </w:rPr>
              <w:t xml:space="preserve"> :</w:t>
            </w:r>
          </w:p>
          <w:p w:rsidR="00BB7260" w:rsidRDefault="00BB7260" w:rsidP="00FC3A67">
            <w:pPr>
              <w:numPr>
                <w:ilvl w:val="0"/>
                <w:numId w:val="9"/>
              </w:numPr>
              <w:spacing w:line="360" w:lineRule="auto"/>
              <w:ind w:left="175" w:hanging="141"/>
              <w:rPr>
                <w:bCs/>
                <w:lang w:val="en-US" w:eastAsia="en-US"/>
              </w:rPr>
            </w:pPr>
            <w:r>
              <w:rPr>
                <w:bCs/>
                <w:lang w:val="en-US" w:eastAsia="en-US"/>
              </w:rPr>
              <w:t xml:space="preserve">artikkel </w:t>
            </w:r>
            <w:r w:rsidRPr="00C67C74">
              <w:rPr>
                <w:bCs/>
                <w:lang w:val="en-US" w:eastAsia="en-US"/>
              </w:rPr>
              <w:t>“Isa kõik saab”</w:t>
            </w:r>
          </w:p>
          <w:p w:rsidR="00BB7260" w:rsidRPr="006247E6" w:rsidRDefault="00BB7260" w:rsidP="00FC3A67">
            <w:pPr>
              <w:numPr>
                <w:ilvl w:val="0"/>
                <w:numId w:val="9"/>
              </w:numPr>
              <w:spacing w:line="360" w:lineRule="auto"/>
              <w:ind w:left="175" w:hanging="141"/>
              <w:rPr>
                <w:bCs/>
                <w:lang w:val="de-DE" w:eastAsia="en-US"/>
              </w:rPr>
            </w:pPr>
            <w:r w:rsidRPr="006247E6">
              <w:rPr>
                <w:bCs/>
                <w:lang w:val="de-DE" w:eastAsia="en-US"/>
              </w:rPr>
              <w:t>artikkel “Muinasjutt nagu kingitus lastele”</w:t>
            </w:r>
          </w:p>
        </w:tc>
        <w:tc>
          <w:tcPr>
            <w:tcW w:w="3544" w:type="dxa"/>
            <w:gridSpan w:val="2"/>
          </w:tcPr>
          <w:p w:rsidR="00BB7260" w:rsidRPr="003B167D" w:rsidRDefault="00BB7260" w:rsidP="00FC3A67">
            <w:pPr>
              <w:spacing w:line="360" w:lineRule="auto"/>
              <w:rPr>
                <w:b/>
                <w:bCs/>
                <w:highlight w:val="green"/>
                <w:lang w:val="et-EE" w:eastAsia="en-US"/>
              </w:rPr>
            </w:pPr>
          </w:p>
        </w:tc>
      </w:tr>
      <w:tr w:rsidR="00BB7260" w:rsidRPr="00F72785" w:rsidTr="00C54BD3">
        <w:tc>
          <w:tcPr>
            <w:tcW w:w="6062" w:type="dxa"/>
          </w:tcPr>
          <w:p w:rsidR="00BB7260" w:rsidRPr="003B167D" w:rsidRDefault="00BB7260" w:rsidP="00FC3A67">
            <w:pPr>
              <w:spacing w:line="360" w:lineRule="auto"/>
              <w:rPr>
                <w:b/>
                <w:lang w:val="et-EE" w:eastAsia="en-US"/>
              </w:rPr>
            </w:pPr>
            <w:r w:rsidRPr="003B167D">
              <w:rPr>
                <w:b/>
                <w:lang w:val="et-EE" w:eastAsia="en-US"/>
              </w:rPr>
              <w:t>Kaasatus otsustamisse</w:t>
            </w:r>
          </w:p>
          <w:p w:rsidR="00BB7260" w:rsidRDefault="00BB7260" w:rsidP="00FC3A67">
            <w:pPr>
              <w:spacing w:line="360" w:lineRule="auto"/>
              <w:rPr>
                <w:lang w:val="et-EE" w:eastAsia="en-US"/>
              </w:rPr>
            </w:pPr>
            <w:r>
              <w:rPr>
                <w:lang w:val="et-EE" w:eastAsia="en-US"/>
              </w:rPr>
              <w:t>Kõik otsused on nähtuv, vanemad ja töötajad saavad vaadata.</w:t>
            </w:r>
          </w:p>
          <w:p w:rsidR="00BB7260" w:rsidRPr="003B167D" w:rsidRDefault="00BB7260" w:rsidP="00FC3A67">
            <w:pPr>
              <w:spacing w:line="360" w:lineRule="auto"/>
              <w:rPr>
                <w:b/>
                <w:bCs/>
                <w:lang w:val="et-EE" w:eastAsia="en-US"/>
              </w:rPr>
            </w:pPr>
            <w:r w:rsidRPr="00B450A1">
              <w:rPr>
                <w:lang w:val="et-EE" w:eastAsia="en-US"/>
              </w:rPr>
              <w:t>Hoolekogu võtab</w:t>
            </w:r>
            <w:r>
              <w:rPr>
                <w:lang w:val="et-EE" w:eastAsia="en-US"/>
              </w:rPr>
              <w:t xml:space="preserve"> osa nõukogu ja lasteasutuse </w:t>
            </w:r>
            <w:r w:rsidRPr="00AC0E1B">
              <w:rPr>
                <w:lang w:val="et-EE" w:eastAsia="en-US"/>
              </w:rPr>
              <w:t>otsustamisse,</w:t>
            </w:r>
            <w:r>
              <w:rPr>
                <w:color w:val="FF0000"/>
                <w:lang w:val="et-EE" w:eastAsia="en-US"/>
              </w:rPr>
              <w:t xml:space="preserve"> </w:t>
            </w:r>
          </w:p>
          <w:p w:rsidR="00BB7260" w:rsidRDefault="00BB7260" w:rsidP="00FC3A67">
            <w:pPr>
              <w:spacing w:line="360" w:lineRule="auto"/>
              <w:rPr>
                <w:lang w:val="et-EE" w:eastAsia="en-US"/>
              </w:rPr>
            </w:pPr>
            <w:r w:rsidRPr="00824A96">
              <w:rPr>
                <w:lang w:val="et-EE" w:eastAsia="en-US"/>
              </w:rPr>
              <w:t>uue õppekava koostamisel</w:t>
            </w:r>
            <w:r>
              <w:rPr>
                <w:lang w:val="et-EE" w:eastAsia="en-US"/>
              </w:rPr>
              <w:t xml:space="preserve"> ja kinnitamisel.</w:t>
            </w:r>
          </w:p>
          <w:p w:rsidR="00BB7260" w:rsidRDefault="00BB7260" w:rsidP="00FC3A67">
            <w:pPr>
              <w:spacing w:line="360" w:lineRule="auto"/>
              <w:rPr>
                <w:lang w:val="et-EE" w:eastAsia="en-US"/>
              </w:rPr>
            </w:pPr>
            <w:r>
              <w:rPr>
                <w:lang w:val="et-EE" w:eastAsia="en-US"/>
              </w:rPr>
              <w:t xml:space="preserve">Vanemad võtavad osa läbirääkimisel ja </w:t>
            </w:r>
            <w:r w:rsidRPr="00AC0E1B">
              <w:rPr>
                <w:lang w:val="et-EE" w:eastAsia="en-US"/>
              </w:rPr>
              <w:t>otsuste</w:t>
            </w:r>
            <w:r>
              <w:rPr>
                <w:lang w:val="et-EE" w:eastAsia="en-US"/>
              </w:rPr>
              <w:t xml:space="preserve"> kinnitamisel.</w:t>
            </w:r>
          </w:p>
          <w:p w:rsidR="00BB7260" w:rsidRPr="00B450A1" w:rsidRDefault="00BB7260" w:rsidP="00FC3A67">
            <w:pPr>
              <w:spacing w:line="360" w:lineRule="auto"/>
              <w:rPr>
                <w:lang w:val="en-US" w:eastAsia="en-US"/>
              </w:rPr>
            </w:pPr>
            <w:r>
              <w:rPr>
                <w:lang w:val="et-EE" w:eastAsia="en-US"/>
              </w:rPr>
              <w:t xml:space="preserve">Vanematel on võimalus vaadata läbi lasteasutuse </w:t>
            </w:r>
            <w:r>
              <w:rPr>
                <w:color w:val="000000"/>
                <w:lang w:val="en-US"/>
              </w:rPr>
              <w:t>veebilehte.</w:t>
            </w:r>
          </w:p>
        </w:tc>
        <w:tc>
          <w:tcPr>
            <w:tcW w:w="3544" w:type="dxa"/>
            <w:gridSpan w:val="2"/>
          </w:tcPr>
          <w:p w:rsidR="00BB7260" w:rsidRPr="00E63923" w:rsidRDefault="00BB7260" w:rsidP="00FC3A67">
            <w:pPr>
              <w:spacing w:line="360" w:lineRule="auto"/>
              <w:rPr>
                <w:bCs/>
                <w:highlight w:val="green"/>
                <w:lang w:val="et-EE" w:eastAsia="en-US"/>
              </w:rPr>
            </w:pPr>
          </w:p>
        </w:tc>
      </w:tr>
      <w:tr w:rsidR="00BB7260" w:rsidRPr="0013647D" w:rsidTr="00C54BD3">
        <w:tc>
          <w:tcPr>
            <w:tcW w:w="6062" w:type="dxa"/>
          </w:tcPr>
          <w:p w:rsidR="00BB7260" w:rsidRDefault="00BB7260" w:rsidP="00FC3A67">
            <w:pPr>
              <w:shd w:val="clear" w:color="auto" w:fill="FFFFFF"/>
              <w:spacing w:line="360" w:lineRule="auto"/>
              <w:rPr>
                <w:bCs/>
                <w:lang w:val="en-US" w:eastAsia="en-US"/>
              </w:rPr>
            </w:pPr>
            <w:r w:rsidRPr="003B167D">
              <w:rPr>
                <w:b/>
                <w:lang w:val="et-EE" w:eastAsia="en-US"/>
              </w:rPr>
              <w:t>Tagasiside ja rahulolu</w:t>
            </w:r>
            <w:r w:rsidRPr="00600A96">
              <w:rPr>
                <w:bCs/>
                <w:lang w:val="en-US" w:eastAsia="en-US"/>
              </w:rPr>
              <w:t xml:space="preserve"> </w:t>
            </w:r>
          </w:p>
          <w:p w:rsidR="00BB7260" w:rsidRPr="006A3C49" w:rsidRDefault="00BB7260" w:rsidP="00FC3A67">
            <w:pPr>
              <w:shd w:val="clear" w:color="auto" w:fill="FFFFFF"/>
              <w:spacing w:line="360" w:lineRule="auto"/>
              <w:rPr>
                <w:bCs/>
                <w:lang w:val="en-US" w:eastAsia="en-US"/>
              </w:rPr>
            </w:pPr>
            <w:r w:rsidRPr="00600A96">
              <w:rPr>
                <w:bCs/>
                <w:lang w:val="en-US" w:eastAsia="en-US"/>
              </w:rPr>
              <w:t>Anketeerimise kaudu</w:t>
            </w:r>
            <w:r>
              <w:rPr>
                <w:bCs/>
                <w:lang w:val="en-US" w:eastAsia="en-US"/>
              </w:rPr>
              <w:t xml:space="preserve"> on vanemate head vastutused ja hinnang.</w:t>
            </w:r>
          </w:p>
        </w:tc>
        <w:tc>
          <w:tcPr>
            <w:tcW w:w="3544" w:type="dxa"/>
            <w:gridSpan w:val="2"/>
          </w:tcPr>
          <w:p w:rsidR="00BB7260" w:rsidRPr="00125A77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</w:p>
        </w:tc>
      </w:tr>
    </w:tbl>
    <w:p w:rsidR="00BB7260" w:rsidRPr="00E6480E" w:rsidRDefault="00BB7260">
      <w:pPr>
        <w:rPr>
          <w:lang w:val="en-US"/>
        </w:rPr>
      </w:pPr>
      <w:r w:rsidRPr="00E6480E">
        <w:rPr>
          <w:lang w:val="en-US"/>
        </w:rPr>
        <w:br w:type="page"/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062"/>
        <w:gridCol w:w="3544"/>
      </w:tblGrid>
      <w:tr w:rsidR="00BB7260" w:rsidRPr="00F72785" w:rsidTr="003C5890">
        <w:tc>
          <w:tcPr>
            <w:tcW w:w="9606" w:type="dxa"/>
            <w:gridSpan w:val="2"/>
            <w:shd w:val="clear" w:color="auto" w:fill="FDE9D9"/>
          </w:tcPr>
          <w:p w:rsidR="00BB7260" w:rsidRPr="006C4806" w:rsidRDefault="00BB7260" w:rsidP="00FC3A67">
            <w:pPr>
              <w:numPr>
                <w:ilvl w:val="0"/>
                <w:numId w:val="18"/>
              </w:numPr>
              <w:spacing w:line="360" w:lineRule="auto"/>
              <w:ind w:left="284" w:hanging="284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R</w:t>
            </w:r>
            <w:r>
              <w:rPr>
                <w:b/>
                <w:bCs/>
                <w:lang w:val="et-EE"/>
              </w:rPr>
              <w:t>ESSURSSIDE  JUHTIMINE</w:t>
            </w:r>
          </w:p>
          <w:p w:rsidR="00BB7260" w:rsidRPr="00FC7987" w:rsidRDefault="00BB7260" w:rsidP="00BA2A46">
            <w:pPr>
              <w:rPr>
                <w:bCs/>
                <w:i/>
                <w:color w:val="FF0000"/>
                <w:lang w:val="et-EE"/>
              </w:rPr>
            </w:pPr>
            <w:r w:rsidRPr="00FC7987">
              <w:rPr>
                <w:i/>
                <w:lang w:val="et-EE"/>
              </w:rPr>
              <w:t>ressursside juhtimine, sealhulgas eelarveliste ressursside juhtimine, materiaal-tehnilise baasi arendamine, inforessursside juhtimine, säästlik majandamine ja keskkonnahoid</w:t>
            </w:r>
          </w:p>
        </w:tc>
      </w:tr>
      <w:tr w:rsidR="00BB7260" w:rsidRPr="0013647D" w:rsidTr="003C5890">
        <w:tc>
          <w:tcPr>
            <w:tcW w:w="9606" w:type="dxa"/>
            <w:gridSpan w:val="2"/>
            <w:shd w:val="clear" w:color="auto" w:fill="DAEEF3"/>
          </w:tcPr>
          <w:p w:rsidR="00BB7260" w:rsidRPr="006C4806" w:rsidRDefault="00BB7260" w:rsidP="00FC3A67">
            <w:pPr>
              <w:numPr>
                <w:ilvl w:val="1"/>
                <w:numId w:val="31"/>
              </w:numPr>
              <w:tabs>
                <w:tab w:val="left" w:pos="567"/>
              </w:tabs>
              <w:spacing w:line="360" w:lineRule="auto"/>
              <w:ind w:left="426" w:hanging="284"/>
              <w:rPr>
                <w:b/>
                <w:bCs/>
                <w:lang w:val="et-EE"/>
              </w:rPr>
            </w:pPr>
            <w:r w:rsidRPr="006C4806">
              <w:rPr>
                <w:b/>
                <w:lang w:val="et-EE"/>
              </w:rPr>
              <w:t>Eelarveliste ressursside juhtimine</w:t>
            </w:r>
            <w:r w:rsidRPr="00656D4B">
              <w:rPr>
                <w:lang w:val="et-EE"/>
              </w:rPr>
              <w:t>.</w:t>
            </w:r>
            <w:r w:rsidRPr="006C4806">
              <w:rPr>
                <w:b/>
                <w:lang w:val="et-EE"/>
              </w:rPr>
              <w:t xml:space="preserve"> Materiaal-tehnilise baasi arendamine</w:t>
            </w:r>
            <w:r w:rsidRPr="00656D4B">
              <w:rPr>
                <w:lang w:val="et-EE"/>
              </w:rPr>
              <w:t>.</w:t>
            </w:r>
          </w:p>
        </w:tc>
      </w:tr>
      <w:tr w:rsidR="00BB7260" w:rsidRPr="001305AE" w:rsidTr="00C54BD3">
        <w:tc>
          <w:tcPr>
            <w:tcW w:w="6062" w:type="dxa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13647D" w:rsidTr="00C54BD3">
        <w:tc>
          <w:tcPr>
            <w:tcW w:w="6062" w:type="dxa"/>
          </w:tcPr>
          <w:p w:rsidR="00BB7260" w:rsidRDefault="00BB7260" w:rsidP="00FC3A67">
            <w:pPr>
              <w:pStyle w:val="Header"/>
              <w:spacing w:line="360" w:lineRule="auto"/>
              <w:rPr>
                <w:sz w:val="24"/>
              </w:rPr>
            </w:pPr>
            <w:r>
              <w:rPr>
                <w:sz w:val="24"/>
              </w:rPr>
              <w:t>Lasteaed töötab  Narva Linnavolikogu poolt kinnitatud eelarve järgi, rahastamine toimub linna eelarvest ja lastevanemate poolt makstavast osalustasust.</w:t>
            </w:r>
          </w:p>
          <w:p w:rsidR="00BB7260" w:rsidRPr="006C4806" w:rsidRDefault="00BB7260" w:rsidP="00FC3A67">
            <w:pPr>
              <w:spacing w:line="360" w:lineRule="auto"/>
              <w:rPr>
                <w:lang w:val="et-EE"/>
              </w:rPr>
            </w:pPr>
            <w:r w:rsidRPr="006C4806">
              <w:rPr>
                <w:lang w:val="et-EE"/>
              </w:rPr>
              <w:t>Eelarve on põhilikult planeeritud, kulud on lahti kirjutatud artiklite kaupa.</w:t>
            </w:r>
          </w:p>
          <w:p w:rsidR="00BB7260" w:rsidRPr="006C4806" w:rsidRDefault="00BB7260" w:rsidP="00FC3A67">
            <w:pPr>
              <w:spacing w:line="360" w:lineRule="auto"/>
              <w:rPr>
                <w:lang w:val="et-EE"/>
              </w:rPr>
            </w:pPr>
            <w:r w:rsidRPr="006C4806">
              <w:rPr>
                <w:lang w:val="et-EE"/>
              </w:rPr>
              <w:t>Riigi- ja linnaeelarve katab pedagoogilise ja tehnilise personali töötasud, täiendkoolitused, õppevahenditega seotud kulud.</w:t>
            </w:r>
          </w:p>
          <w:p w:rsidR="00BB7260" w:rsidRPr="006C4806" w:rsidRDefault="00BB7260" w:rsidP="00FC3A67">
            <w:pPr>
              <w:spacing w:line="360" w:lineRule="auto"/>
              <w:rPr>
                <w:lang w:val="et-EE"/>
              </w:rPr>
            </w:pPr>
            <w:r w:rsidRPr="006C4806">
              <w:rPr>
                <w:lang w:val="et-EE"/>
              </w:rPr>
              <w:t>Ressursse kasutatakse efektiivselt –</w:t>
            </w:r>
          </w:p>
          <w:p w:rsidR="00BB7260" w:rsidRPr="00C2479D" w:rsidRDefault="00BB7260" w:rsidP="00FC3A67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Eelarve realiseeri</w:t>
            </w:r>
            <w:r w:rsidRPr="006C4806">
              <w:rPr>
                <w:lang w:val="et-EE"/>
              </w:rPr>
              <w:t>takse täies mahus ning vastavalt lasteasutuse tegelikele vajadustele.</w:t>
            </w:r>
          </w:p>
          <w:p w:rsidR="00BB7260" w:rsidRDefault="00BB7260" w:rsidP="00FC3A67">
            <w:pPr>
              <w:spacing w:line="360" w:lineRule="auto"/>
              <w:rPr>
                <w:u w:val="single"/>
                <w:lang w:val="et-EE"/>
              </w:rPr>
            </w:pPr>
          </w:p>
          <w:p w:rsidR="00BB7260" w:rsidRPr="00D706E6" w:rsidRDefault="00BB7260" w:rsidP="00FC3A67">
            <w:pPr>
              <w:spacing w:line="360" w:lineRule="auto"/>
              <w:rPr>
                <w:u w:val="single"/>
                <w:lang w:val="et-EE"/>
              </w:rPr>
            </w:pPr>
            <w:r w:rsidRPr="00EF2B23">
              <w:rPr>
                <w:lang w:val="et-EE"/>
              </w:rPr>
              <w:t>Viimasel ajal paremaks muutun</w:t>
            </w:r>
            <w:r>
              <w:rPr>
                <w:lang w:val="et-EE"/>
              </w:rPr>
              <w:t xml:space="preserve">ud on </w:t>
            </w:r>
            <w:r w:rsidRPr="00D706E6">
              <w:rPr>
                <w:u w:val="single"/>
                <w:lang w:val="et-EE"/>
              </w:rPr>
              <w:t>lasteasutuse tingimused:</w:t>
            </w:r>
          </w:p>
          <w:p w:rsidR="00BB7260" w:rsidRDefault="00BB7260" w:rsidP="00FC3A67">
            <w:pPr>
              <w:numPr>
                <w:ilvl w:val="0"/>
                <w:numId w:val="11"/>
              </w:numPr>
              <w:spacing w:line="360" w:lineRule="auto"/>
              <w:ind w:left="142" w:hanging="142"/>
              <w:rPr>
                <w:lang w:val="et-EE"/>
              </w:rPr>
            </w:pPr>
            <w:r>
              <w:rPr>
                <w:lang w:val="et-EE"/>
              </w:rPr>
              <w:t>nüüd on magamisruumid iga rühmas;</w:t>
            </w:r>
          </w:p>
          <w:p w:rsidR="00BB7260" w:rsidRPr="00EF2B23" w:rsidRDefault="00BB7260" w:rsidP="00FC3A67">
            <w:pPr>
              <w:numPr>
                <w:ilvl w:val="0"/>
                <w:numId w:val="11"/>
              </w:numPr>
              <w:spacing w:line="360" w:lineRule="auto"/>
              <w:ind w:left="142" w:hanging="142"/>
              <w:rPr>
                <w:lang w:val="et-EE"/>
              </w:rPr>
            </w:pPr>
            <w:r w:rsidRPr="00EF2B23">
              <w:rPr>
                <w:lang w:val="et-EE"/>
              </w:rPr>
              <w:t>eesti keele õpetam</w:t>
            </w:r>
            <w:r>
              <w:rPr>
                <w:lang w:val="et-EE"/>
              </w:rPr>
              <w:t>ise ruum, logopeedi kabinet;</w:t>
            </w:r>
          </w:p>
          <w:p w:rsidR="00BB7260" w:rsidRPr="00EF2B23" w:rsidRDefault="00BB7260" w:rsidP="00FC3A67">
            <w:pPr>
              <w:numPr>
                <w:ilvl w:val="0"/>
                <w:numId w:val="11"/>
              </w:numPr>
              <w:spacing w:line="360" w:lineRule="auto"/>
              <w:ind w:left="142" w:hanging="142"/>
              <w:rPr>
                <w:lang w:val="et-EE"/>
              </w:rPr>
            </w:pPr>
            <w:r w:rsidRPr="00EF2B23">
              <w:rPr>
                <w:lang w:val="en-US"/>
              </w:rPr>
              <w:t>kõikides</w:t>
            </w:r>
            <w:r w:rsidRPr="00EF2B23">
              <w:rPr>
                <w:lang w:val="et-EE"/>
              </w:rPr>
              <w:t xml:space="preserve"> lasteasutuse ruumides tehakse</w:t>
            </w:r>
            <w:r w:rsidRPr="00EF2B23">
              <w:rPr>
                <w:lang w:val="en-US"/>
              </w:rPr>
              <w:t xml:space="preserve"> omaaegne sanitaarne remont;</w:t>
            </w:r>
          </w:p>
          <w:p w:rsidR="00BB7260" w:rsidRPr="00EF2B23" w:rsidRDefault="00BB7260" w:rsidP="00FC3A67">
            <w:pPr>
              <w:numPr>
                <w:ilvl w:val="0"/>
                <w:numId w:val="11"/>
              </w:numPr>
              <w:spacing w:line="360" w:lineRule="auto"/>
              <w:ind w:left="142" w:hanging="142"/>
              <w:rPr>
                <w:lang w:val="et-EE"/>
              </w:rPr>
            </w:pPr>
            <w:r w:rsidRPr="00EF2B23">
              <w:rPr>
                <w:lang w:val="en-US"/>
              </w:rPr>
              <w:t>vastavalt normidele on vahetatud laevalgustus mõningates rühmades;</w:t>
            </w:r>
          </w:p>
          <w:p w:rsidR="00BB7260" w:rsidRPr="00EF2B23" w:rsidRDefault="00BB7260" w:rsidP="00FC3A67">
            <w:pPr>
              <w:numPr>
                <w:ilvl w:val="0"/>
                <w:numId w:val="11"/>
              </w:numPr>
              <w:spacing w:line="360" w:lineRule="auto"/>
              <w:ind w:left="142" w:hanging="142"/>
              <w:rPr>
                <w:lang w:val="et-EE"/>
              </w:rPr>
            </w:pPr>
            <w:r>
              <w:rPr>
                <w:lang w:val="et-EE"/>
              </w:rPr>
              <w:t>sõime</w:t>
            </w:r>
            <w:r w:rsidRPr="00EF2B23">
              <w:rPr>
                <w:lang w:val="et-EE"/>
              </w:rPr>
              <w:t>rüh</w:t>
            </w:r>
            <w:r>
              <w:rPr>
                <w:lang w:val="et-EE"/>
              </w:rPr>
              <w:t>mades on olemas bakteritsiid</w:t>
            </w:r>
            <w:r w:rsidRPr="00EF2B23">
              <w:rPr>
                <w:lang w:val="et-EE"/>
              </w:rPr>
              <w:t>lambid, mis aitab õhku puhastada vähendades haigustele vastuvõtlikum;</w:t>
            </w:r>
          </w:p>
          <w:p w:rsidR="00BB7260" w:rsidRPr="00EF2B23" w:rsidRDefault="00BB7260" w:rsidP="00FC3A67">
            <w:pPr>
              <w:numPr>
                <w:ilvl w:val="0"/>
                <w:numId w:val="11"/>
              </w:numPr>
              <w:spacing w:line="360" w:lineRule="auto"/>
              <w:ind w:left="142" w:hanging="142"/>
              <w:rPr>
                <w:lang w:val="et-EE"/>
              </w:rPr>
            </w:pPr>
            <w:r w:rsidRPr="00EF2B23">
              <w:rPr>
                <w:lang w:val="en-US"/>
              </w:rPr>
              <w:t>vastavalt normidele täielikult on renoveeritud köögiblokk;</w:t>
            </w:r>
          </w:p>
          <w:p w:rsidR="00BB7260" w:rsidRPr="00D84C7D" w:rsidRDefault="00BB7260" w:rsidP="00FC3A67">
            <w:pPr>
              <w:numPr>
                <w:ilvl w:val="0"/>
                <w:numId w:val="11"/>
              </w:numPr>
              <w:spacing w:line="360" w:lineRule="auto"/>
              <w:ind w:left="142" w:hanging="142"/>
              <w:rPr>
                <w:lang w:val="et-EE"/>
              </w:rPr>
            </w:pPr>
            <w:r w:rsidRPr="00EF2B23">
              <w:rPr>
                <w:lang w:val="et-EE"/>
              </w:rPr>
              <w:t>o</w:t>
            </w:r>
            <w:r w:rsidRPr="00EF2B23">
              <w:rPr>
                <w:lang w:val="en-US"/>
              </w:rPr>
              <w:t>n renoveeritud ülekäigu</w:t>
            </w:r>
            <w:r w:rsidRPr="00EF2B23">
              <w:rPr>
                <w:lang w:val="et-EE"/>
              </w:rPr>
              <w:t xml:space="preserve"> </w:t>
            </w:r>
            <w:r w:rsidRPr="00EF2B23">
              <w:rPr>
                <w:lang w:val="en-US"/>
              </w:rPr>
              <w:t>sild, mis ühendab l</w:t>
            </w:r>
            <w:r>
              <w:rPr>
                <w:lang w:val="en-US"/>
              </w:rPr>
              <w:t>asteasutuse hoone ja mänguplats.</w:t>
            </w:r>
          </w:p>
        </w:tc>
        <w:tc>
          <w:tcPr>
            <w:tcW w:w="3544" w:type="dxa"/>
          </w:tcPr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6A0B0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6A0B00">
              <w:rPr>
                <w:lang w:val="et-EE"/>
              </w:rPr>
              <w:t>Rahaliste vahendite tõmbamine koolieelse lasteasutuse tingimuste arendamiseks ja paremustamiseks.</w:t>
            </w:r>
          </w:p>
          <w:p w:rsidR="00BB7260" w:rsidRPr="00FC7987" w:rsidRDefault="00BB7260" w:rsidP="00FC3A67">
            <w:pPr>
              <w:shd w:val="clear" w:color="auto" w:fill="FFFFFF"/>
              <w:spacing w:line="360" w:lineRule="auto"/>
              <w:rPr>
                <w:bCs/>
                <w:color w:val="FF0000"/>
                <w:lang w:val="en-US"/>
              </w:rPr>
            </w:pPr>
          </w:p>
        </w:tc>
      </w:tr>
      <w:tr w:rsidR="00BB7260" w:rsidRPr="006C4806" w:rsidTr="003C5890">
        <w:tc>
          <w:tcPr>
            <w:tcW w:w="9606" w:type="dxa"/>
            <w:gridSpan w:val="2"/>
            <w:shd w:val="clear" w:color="auto" w:fill="DAEEF3"/>
          </w:tcPr>
          <w:p w:rsidR="00BB7260" w:rsidRPr="006C4806" w:rsidRDefault="00BB7260" w:rsidP="00FC3A67">
            <w:pPr>
              <w:numPr>
                <w:ilvl w:val="1"/>
                <w:numId w:val="31"/>
              </w:numPr>
              <w:spacing w:line="360" w:lineRule="auto"/>
              <w:ind w:left="426" w:hanging="426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Inforessurs</w:t>
            </w:r>
            <w:r>
              <w:rPr>
                <w:b/>
                <w:bCs/>
                <w:lang w:val="et-EE"/>
              </w:rPr>
              <w:t>s</w:t>
            </w:r>
            <w:r w:rsidRPr="006C4806">
              <w:rPr>
                <w:b/>
                <w:bCs/>
                <w:lang w:val="et-EE"/>
              </w:rPr>
              <w:t>ide juhtimine</w:t>
            </w:r>
            <w:r w:rsidRPr="00656D4B">
              <w:rPr>
                <w:bCs/>
                <w:lang w:val="et-EE"/>
              </w:rPr>
              <w:t>.</w:t>
            </w:r>
          </w:p>
        </w:tc>
      </w:tr>
      <w:tr w:rsidR="00BB7260" w:rsidRPr="001305AE" w:rsidTr="00C54BD3">
        <w:tc>
          <w:tcPr>
            <w:tcW w:w="6062" w:type="dxa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125A77" w:rsidTr="00C54BD3">
        <w:tc>
          <w:tcPr>
            <w:tcW w:w="6062" w:type="dxa"/>
          </w:tcPr>
          <w:p w:rsidR="00BB7260" w:rsidRPr="00113F66" w:rsidRDefault="00BB7260" w:rsidP="00FC3A67">
            <w:pPr>
              <w:spacing w:line="360" w:lineRule="auto"/>
              <w:rPr>
                <w:lang w:val="et-EE"/>
              </w:rPr>
            </w:pPr>
            <w:r w:rsidRPr="00113F66">
              <w:rPr>
                <w:lang w:val="et-EE"/>
              </w:rPr>
              <w:t>Lastea</w:t>
            </w:r>
            <w:r>
              <w:rPr>
                <w:lang w:val="et-EE"/>
              </w:rPr>
              <w:t>s</w:t>
            </w:r>
            <w:r w:rsidRPr="00113F66">
              <w:rPr>
                <w:lang w:val="et-EE"/>
              </w:rPr>
              <w:t xml:space="preserve">utuses </w:t>
            </w:r>
            <w:r>
              <w:rPr>
                <w:lang w:val="et-EE"/>
              </w:rPr>
              <w:t xml:space="preserve">aktiivselt kasutatakse </w:t>
            </w:r>
            <w:r w:rsidRPr="006A3C49">
              <w:rPr>
                <w:u w:val="single"/>
                <w:lang w:val="et-EE"/>
              </w:rPr>
              <w:t>infotehnoloogiat.</w:t>
            </w:r>
          </w:p>
          <w:p w:rsidR="00BB7260" w:rsidRPr="00061033" w:rsidRDefault="00BB7260" w:rsidP="00FC3A67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 xml:space="preserve">Lasteasutuses on 6 arvutit. </w:t>
            </w:r>
            <w:r w:rsidRPr="006C4806">
              <w:rPr>
                <w:bCs/>
                <w:lang w:val="et-EE"/>
              </w:rPr>
              <w:t>Internetiühendu</w:t>
            </w:r>
            <w:r>
              <w:rPr>
                <w:bCs/>
                <w:lang w:val="et-EE"/>
              </w:rPr>
              <w:t xml:space="preserve">s on olemas kolmas kabinettides. </w:t>
            </w:r>
            <w:r w:rsidRPr="00061033">
              <w:rPr>
                <w:bCs/>
                <w:lang w:val="et-EE"/>
              </w:rPr>
              <w:t>Igal õpetajal on võimalus kasutada arvutit.</w:t>
            </w:r>
          </w:p>
          <w:p w:rsidR="00BB7260" w:rsidRPr="00113F66" w:rsidRDefault="00BB7260" w:rsidP="00FC3A67">
            <w:pPr>
              <w:spacing w:line="360" w:lineRule="auto"/>
              <w:rPr>
                <w:lang w:val="et-EE"/>
              </w:rPr>
            </w:pPr>
            <w:r w:rsidRPr="00113F66">
              <w:rPr>
                <w:lang w:val="et-EE"/>
              </w:rPr>
              <w:t xml:space="preserve">Viimasel ajal on uuendatud lasteasutuse </w:t>
            </w:r>
            <w:r w:rsidRPr="006C4806">
              <w:rPr>
                <w:bCs/>
                <w:lang w:val="et-EE"/>
              </w:rPr>
              <w:t>ametnik</w:t>
            </w:r>
            <w:r w:rsidRPr="00113F66">
              <w:rPr>
                <w:lang w:val="et-EE"/>
              </w:rPr>
              <w:t xml:space="preserve"> veebileht. </w:t>
            </w:r>
          </w:p>
          <w:p w:rsidR="00BB7260" w:rsidRPr="00061033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061033">
              <w:rPr>
                <w:bCs/>
                <w:lang w:val="et-EE"/>
              </w:rPr>
              <w:t>Asjaajamine toimub interneti kasutades</w:t>
            </w:r>
            <w:r>
              <w:rPr>
                <w:bCs/>
                <w:lang w:val="et-EE"/>
              </w:rPr>
              <w:t>.</w:t>
            </w:r>
          </w:p>
          <w:p w:rsidR="00BB7260" w:rsidRDefault="00BB7260" w:rsidP="00FC3A67">
            <w:pPr>
              <w:pStyle w:val="Heading2"/>
              <w:spacing w:line="360" w:lineRule="auto"/>
              <w:jc w:val="left"/>
              <w:rPr>
                <w:b w:val="0"/>
                <w:lang w:val="et-EE"/>
              </w:rPr>
            </w:pPr>
            <w:r>
              <w:rPr>
                <w:b w:val="0"/>
                <w:lang w:val="et-EE"/>
              </w:rPr>
              <w:t>Alates 2008.-</w:t>
            </w:r>
            <w:r w:rsidRPr="00C2479D">
              <w:rPr>
                <w:b w:val="0"/>
                <w:lang w:val="et-EE"/>
              </w:rPr>
              <w:t>2009</w:t>
            </w:r>
            <w:r>
              <w:rPr>
                <w:b w:val="0"/>
                <w:lang w:val="et-EE"/>
              </w:rPr>
              <w:t>. õppeaastast lasteasutuse dokumentatsioon (sh rühmade dokumentatsioon)</w:t>
            </w:r>
          </w:p>
          <w:p w:rsidR="00BB7260" w:rsidRDefault="00BB7260" w:rsidP="00FC3A67">
            <w:pPr>
              <w:pStyle w:val="Heading2"/>
              <w:spacing w:line="360" w:lineRule="auto"/>
              <w:jc w:val="left"/>
              <w:rPr>
                <w:b w:val="0"/>
                <w:lang w:val="et-EE"/>
              </w:rPr>
            </w:pPr>
            <w:r>
              <w:rPr>
                <w:b w:val="0"/>
                <w:lang w:val="et-EE"/>
              </w:rPr>
              <w:t>koostatakse  arvutu kasutades, pärast paberil.</w:t>
            </w:r>
          </w:p>
          <w:p w:rsidR="00BB7260" w:rsidRPr="00A50E49" w:rsidRDefault="00BB7260" w:rsidP="00FC3A67">
            <w:pPr>
              <w:spacing w:line="360" w:lineRule="auto"/>
              <w:rPr>
                <w:lang w:val="et-EE"/>
              </w:rPr>
            </w:pPr>
            <w:r w:rsidRPr="00A50E49">
              <w:rPr>
                <w:lang w:val="et-EE"/>
              </w:rPr>
              <w:t xml:space="preserve">Alates 2009. aastast seminarid ja </w:t>
            </w:r>
            <w:r>
              <w:rPr>
                <w:lang w:val="et-EE"/>
              </w:rPr>
              <w:t>p</w:t>
            </w:r>
            <w:r w:rsidRPr="00A50E49">
              <w:rPr>
                <w:lang w:val="et-EE"/>
              </w:rPr>
              <w:t>edagoogilis</w:t>
            </w:r>
            <w:r>
              <w:rPr>
                <w:lang w:val="et-EE"/>
              </w:rPr>
              <w:t>t</w:t>
            </w:r>
            <w:r w:rsidRPr="00A50E49">
              <w:rPr>
                <w:lang w:val="et-EE"/>
              </w:rPr>
              <w:t>e nõukogu</w:t>
            </w:r>
            <w:r>
              <w:rPr>
                <w:lang w:val="et-EE"/>
              </w:rPr>
              <w:t>d viiakse läbi presentatsioonide näitamisega.</w:t>
            </w:r>
          </w:p>
          <w:p w:rsidR="00BB7260" w:rsidRPr="005F01FD" w:rsidRDefault="00BB7260" w:rsidP="00FC3A67">
            <w:pPr>
              <w:pStyle w:val="Heading2"/>
              <w:spacing w:line="360" w:lineRule="auto"/>
              <w:jc w:val="left"/>
              <w:rPr>
                <w:b w:val="0"/>
                <w:u w:val="single"/>
                <w:lang w:val="et-EE"/>
              </w:rPr>
            </w:pPr>
            <w:r w:rsidRPr="005F01FD">
              <w:rPr>
                <w:b w:val="0"/>
                <w:u w:val="single"/>
                <w:lang w:val="et-EE"/>
              </w:rPr>
              <w:t>Ostetud:</w:t>
            </w:r>
          </w:p>
          <w:p w:rsidR="00BB7260" w:rsidRDefault="00BB7260" w:rsidP="00FC3A67">
            <w:pPr>
              <w:pStyle w:val="Heading2"/>
              <w:spacing w:line="360" w:lineRule="auto"/>
              <w:jc w:val="left"/>
              <w:rPr>
                <w:b w:val="0"/>
                <w:lang w:val="et-EE"/>
              </w:rPr>
            </w:pPr>
            <w:r w:rsidRPr="005F01FD">
              <w:rPr>
                <w:b w:val="0"/>
                <w:lang w:val="et-EE"/>
              </w:rPr>
              <w:t>arvutid, printerid,</w:t>
            </w:r>
          </w:p>
          <w:p w:rsidR="00BB7260" w:rsidRDefault="00BB7260" w:rsidP="00FC3A67">
            <w:pPr>
              <w:pStyle w:val="Heading2"/>
              <w:spacing w:line="360" w:lineRule="auto"/>
              <w:jc w:val="left"/>
              <w:rPr>
                <w:rStyle w:val="shorttext"/>
                <w:b w:val="0"/>
                <w:shd w:val="clear" w:color="auto" w:fill="FFFFFF"/>
                <w:lang w:val="et-EE"/>
              </w:rPr>
            </w:pPr>
            <w:r w:rsidRPr="005F01FD">
              <w:rPr>
                <w:rStyle w:val="shorttext"/>
                <w:b w:val="0"/>
                <w:shd w:val="clear" w:color="auto" w:fill="FFFFFF"/>
                <w:lang w:val="et-EE"/>
              </w:rPr>
              <w:t xml:space="preserve">videoprojektor ja </w:t>
            </w:r>
            <w:r>
              <w:rPr>
                <w:rStyle w:val="shorttext"/>
                <w:b w:val="0"/>
                <w:shd w:val="clear" w:color="auto" w:fill="FFFFFF"/>
                <w:lang w:val="et-EE"/>
              </w:rPr>
              <w:t>ekraan,</w:t>
            </w:r>
          </w:p>
          <w:p w:rsidR="00BB7260" w:rsidRPr="00A748DC" w:rsidRDefault="00BB7260" w:rsidP="00A748DC">
            <w:pPr>
              <w:pStyle w:val="Heading2"/>
              <w:spacing w:line="360" w:lineRule="auto"/>
              <w:jc w:val="left"/>
              <w:rPr>
                <w:b w:val="0"/>
                <w:lang w:val="et-EE"/>
              </w:rPr>
            </w:pPr>
            <w:r w:rsidRPr="005F01FD">
              <w:rPr>
                <w:rStyle w:val="shorttext"/>
                <w:b w:val="0"/>
                <w:shd w:val="clear" w:color="auto" w:fill="FFFFFF"/>
                <w:lang w:val="et-EE"/>
              </w:rPr>
              <w:t>CD-mängija</w:t>
            </w:r>
            <w:r w:rsidRPr="005F01FD">
              <w:rPr>
                <w:b w:val="0"/>
                <w:lang w:val="et-EE"/>
              </w:rPr>
              <w:t>, flash-meedia</w:t>
            </w:r>
          </w:p>
        </w:tc>
        <w:tc>
          <w:tcPr>
            <w:tcW w:w="3544" w:type="dxa"/>
          </w:tcPr>
          <w:p w:rsidR="00BB7260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</w:p>
          <w:p w:rsidR="00BB7260" w:rsidRPr="005F01FD" w:rsidRDefault="00BB7260" w:rsidP="00FC3A67">
            <w:pPr>
              <w:numPr>
                <w:ilvl w:val="0"/>
                <w:numId w:val="9"/>
              </w:numPr>
              <w:spacing w:line="360" w:lineRule="auto"/>
              <w:ind w:left="210" w:hanging="210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 xml:space="preserve">Osta </w:t>
            </w:r>
            <w:r w:rsidRPr="005F01FD">
              <w:rPr>
                <w:bCs/>
                <w:lang w:val="et-EE"/>
              </w:rPr>
              <w:t>sülearvuti</w:t>
            </w:r>
            <w:r>
              <w:rPr>
                <w:bCs/>
                <w:lang w:val="et-EE"/>
              </w:rPr>
              <w:t>t</w:t>
            </w:r>
            <w:r w:rsidRPr="005F01FD">
              <w:rPr>
                <w:bCs/>
                <w:lang w:val="et-EE"/>
              </w:rPr>
              <w:t xml:space="preserve"> modemiga</w:t>
            </w:r>
            <w:r>
              <w:rPr>
                <w:bCs/>
                <w:lang w:val="et-EE"/>
              </w:rPr>
              <w:t>;</w:t>
            </w:r>
          </w:p>
          <w:p w:rsidR="00BB7260" w:rsidRPr="005F01FD" w:rsidRDefault="00BB7260" w:rsidP="00FC3A67">
            <w:pPr>
              <w:numPr>
                <w:ilvl w:val="0"/>
                <w:numId w:val="9"/>
              </w:numPr>
              <w:spacing w:line="360" w:lineRule="auto"/>
              <w:ind w:left="210" w:hanging="210"/>
              <w:rPr>
                <w:bCs/>
                <w:lang w:val="et-EE"/>
              </w:rPr>
            </w:pPr>
            <w:r w:rsidRPr="005F01FD">
              <w:rPr>
                <w:bCs/>
                <w:lang w:val="et-EE"/>
              </w:rPr>
              <w:t>arvuti igas rühmas</w:t>
            </w:r>
            <w:r>
              <w:rPr>
                <w:bCs/>
                <w:lang w:val="et-EE"/>
              </w:rPr>
              <w:t>;</w:t>
            </w:r>
          </w:p>
          <w:p w:rsidR="00BB7260" w:rsidRPr="005F01FD" w:rsidRDefault="00BB7260" w:rsidP="00FC3A67">
            <w:pPr>
              <w:numPr>
                <w:ilvl w:val="0"/>
                <w:numId w:val="9"/>
              </w:numPr>
              <w:spacing w:line="360" w:lineRule="auto"/>
              <w:ind w:left="210" w:hanging="210"/>
              <w:rPr>
                <w:bCs/>
                <w:lang w:val="et-EE"/>
              </w:rPr>
            </w:pPr>
            <w:r w:rsidRPr="005F01FD">
              <w:rPr>
                <w:bCs/>
                <w:lang w:val="et-EE"/>
              </w:rPr>
              <w:t>arengu Internet</w:t>
            </w:r>
            <w:r>
              <w:rPr>
                <w:bCs/>
                <w:lang w:val="et-EE"/>
              </w:rPr>
              <w:t>.</w:t>
            </w:r>
          </w:p>
          <w:p w:rsidR="00BB7260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</w:p>
          <w:p w:rsidR="00BB7260" w:rsidRPr="005F01FD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</w:p>
        </w:tc>
      </w:tr>
      <w:tr w:rsidR="00BB7260" w:rsidRPr="006C4806" w:rsidTr="003C5890">
        <w:tc>
          <w:tcPr>
            <w:tcW w:w="9606" w:type="dxa"/>
            <w:gridSpan w:val="2"/>
            <w:shd w:val="clear" w:color="auto" w:fill="DAEEF3"/>
          </w:tcPr>
          <w:p w:rsidR="00BB7260" w:rsidRPr="006C4806" w:rsidRDefault="00BB7260" w:rsidP="00FC3A67">
            <w:pPr>
              <w:numPr>
                <w:ilvl w:val="1"/>
                <w:numId w:val="31"/>
              </w:numPr>
              <w:spacing w:line="360" w:lineRule="auto"/>
              <w:ind w:left="426" w:hanging="426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Säästlik majandamine</w:t>
            </w:r>
            <w:r w:rsidRPr="00656D4B">
              <w:rPr>
                <w:bCs/>
                <w:lang w:val="et-EE"/>
              </w:rPr>
              <w:t>.</w:t>
            </w:r>
          </w:p>
        </w:tc>
      </w:tr>
      <w:tr w:rsidR="00BB7260" w:rsidRPr="001305AE" w:rsidTr="00C54BD3">
        <w:tc>
          <w:tcPr>
            <w:tcW w:w="6062" w:type="dxa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305A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1305A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F72785" w:rsidTr="00C54BD3">
        <w:tc>
          <w:tcPr>
            <w:tcW w:w="6062" w:type="dxa"/>
          </w:tcPr>
          <w:p w:rsidR="00BB7260" w:rsidRPr="005F01FD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6C4806">
              <w:rPr>
                <w:bCs/>
                <w:lang w:val="et-EE"/>
              </w:rPr>
              <w:t>Lasteasutus on ökoloogilis</w:t>
            </w:r>
            <w:r>
              <w:rPr>
                <w:bCs/>
                <w:lang w:val="et-EE"/>
              </w:rPr>
              <w:t>e kallakuga, keskkonnasõbralikk</w:t>
            </w:r>
            <w:r w:rsidRPr="006C4806">
              <w:rPr>
                <w:bCs/>
                <w:lang w:val="et-EE"/>
              </w:rPr>
              <w:t xml:space="preserve">u eluviisi propageeriv </w:t>
            </w:r>
            <w:r w:rsidRPr="005F01FD">
              <w:rPr>
                <w:bCs/>
                <w:lang w:val="et-EE"/>
              </w:rPr>
              <w:t>õppeasutus.</w:t>
            </w:r>
          </w:p>
          <w:p w:rsidR="00BB7260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5F01FD">
              <w:rPr>
                <w:bCs/>
                <w:lang w:val="et-EE"/>
              </w:rPr>
              <w:t>Käsitletak</w:t>
            </w:r>
            <w:r>
              <w:rPr>
                <w:bCs/>
                <w:lang w:val="et-EE"/>
              </w:rPr>
              <w:t>se energiasäästu programmiga ühi</w:t>
            </w:r>
            <w:r w:rsidRPr="005F01FD">
              <w:rPr>
                <w:bCs/>
                <w:lang w:val="et-EE"/>
              </w:rPr>
              <w:t>nemise võimalusi.</w:t>
            </w:r>
          </w:p>
          <w:p w:rsidR="00BB7260" w:rsidRPr="005F01FD" w:rsidRDefault="00BB7260" w:rsidP="00FC3A67">
            <w:pPr>
              <w:spacing w:line="360" w:lineRule="auto"/>
              <w:rPr>
                <w:bCs/>
                <w:lang w:val="et-EE"/>
              </w:rPr>
            </w:pPr>
          </w:p>
        </w:tc>
        <w:tc>
          <w:tcPr>
            <w:tcW w:w="3544" w:type="dxa"/>
          </w:tcPr>
          <w:p w:rsidR="00BB7260" w:rsidRPr="006247E6" w:rsidRDefault="00BB7260" w:rsidP="00FC3A67">
            <w:pPr>
              <w:spacing w:line="360" w:lineRule="auto"/>
              <w:rPr>
                <w:bCs/>
                <w:lang w:val="de-DE"/>
              </w:rPr>
            </w:pPr>
            <w:r>
              <w:rPr>
                <w:bCs/>
                <w:lang w:val="et-EE"/>
              </w:rPr>
              <w:t>*</w:t>
            </w:r>
            <w:r w:rsidRPr="005F01FD">
              <w:rPr>
                <w:bCs/>
                <w:lang w:val="et-EE"/>
              </w:rPr>
              <w:t>Puudub säästliku majandamise eesmärgistatud terviklik plaan.</w:t>
            </w:r>
          </w:p>
          <w:p w:rsidR="00BB7260" w:rsidRPr="00125A77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 w:rsidRPr="006247E6">
              <w:rPr>
                <w:bCs/>
                <w:lang w:val="de-DE"/>
              </w:rPr>
              <w:t>*</w:t>
            </w:r>
            <w:r w:rsidRPr="005F01FD">
              <w:rPr>
                <w:bCs/>
                <w:lang w:val="et-EE"/>
              </w:rPr>
              <w:t>Koostada energiasäästu terviklik ja eesmärgistatud tegevuskava, mis tagab säästliku  majandamise.</w:t>
            </w:r>
          </w:p>
        </w:tc>
      </w:tr>
    </w:tbl>
    <w:p w:rsidR="00BB7260" w:rsidRPr="006247E6" w:rsidRDefault="00BB7260">
      <w:pPr>
        <w:rPr>
          <w:lang w:val="de-DE"/>
        </w:rPr>
      </w:pPr>
      <w:r w:rsidRPr="006247E6">
        <w:rPr>
          <w:lang w:val="de-DE"/>
        </w:rPr>
        <w:br w:type="page"/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062"/>
        <w:gridCol w:w="3544"/>
      </w:tblGrid>
      <w:tr w:rsidR="00BB7260" w:rsidRPr="00F72785" w:rsidTr="003C5890">
        <w:tc>
          <w:tcPr>
            <w:tcW w:w="9606" w:type="dxa"/>
            <w:gridSpan w:val="2"/>
            <w:shd w:val="clear" w:color="auto" w:fill="FDE9D9"/>
          </w:tcPr>
          <w:p w:rsidR="00BB7260" w:rsidRPr="006C4806" w:rsidRDefault="00BB7260" w:rsidP="00FC3A67">
            <w:pPr>
              <w:numPr>
                <w:ilvl w:val="0"/>
                <w:numId w:val="31"/>
              </w:numPr>
              <w:spacing w:line="360" w:lineRule="auto"/>
              <w:ind w:left="284" w:hanging="284"/>
              <w:rPr>
                <w:b/>
                <w:bCs/>
                <w:lang w:val="et-EE"/>
              </w:rPr>
            </w:pPr>
            <w:r w:rsidRPr="006C4806">
              <w:rPr>
                <w:b/>
                <w:bCs/>
                <w:lang w:val="et-EE"/>
              </w:rPr>
              <w:t>Õ</w:t>
            </w:r>
            <w:r>
              <w:rPr>
                <w:b/>
                <w:bCs/>
                <w:lang w:val="et-EE"/>
              </w:rPr>
              <w:t>PPE- JA  KASVATUSPROTSESS</w:t>
            </w:r>
          </w:p>
          <w:p w:rsidR="00BB7260" w:rsidRPr="00FC7987" w:rsidRDefault="00BB7260" w:rsidP="00BA2A46">
            <w:pPr>
              <w:rPr>
                <w:bCs/>
                <w:i/>
                <w:color w:val="FF0000"/>
                <w:lang w:val="et-EE"/>
              </w:rPr>
            </w:pPr>
            <w:r w:rsidRPr="00FC7987">
              <w:rPr>
                <w:i/>
                <w:lang w:val="et-EE"/>
              </w:rPr>
              <w:t>õppe- ja kasvatusprotsess, sealhulgas lapse areng, õppekava, õppekorraldus ja -meetodid, väärtused ja eetika; lastega seotud tulemused, sealhulgas hariduslike erivajadustega lastega arvestamine, huvitegevus, tervise</w:t>
            </w:r>
            <w:r>
              <w:rPr>
                <w:i/>
                <w:lang w:val="et-EE"/>
              </w:rPr>
              <w:t>e</w:t>
            </w:r>
            <w:r w:rsidRPr="00FC7987">
              <w:rPr>
                <w:i/>
                <w:lang w:val="et-EE"/>
              </w:rPr>
              <w:t>dendus, lastega seotud statistika, laste rahulolu.</w:t>
            </w:r>
          </w:p>
        </w:tc>
      </w:tr>
      <w:tr w:rsidR="00BB7260" w:rsidRPr="00F72785" w:rsidTr="00FA4997">
        <w:tc>
          <w:tcPr>
            <w:tcW w:w="6062" w:type="dxa"/>
          </w:tcPr>
          <w:p w:rsidR="00BB7260" w:rsidRDefault="00BB7260" w:rsidP="00FC3A67">
            <w:pPr>
              <w:spacing w:line="360" w:lineRule="auto"/>
              <w:rPr>
                <w:bCs/>
                <w:lang w:val="fi-FI"/>
              </w:rPr>
            </w:pPr>
          </w:p>
          <w:p w:rsidR="00BB7260" w:rsidRPr="00A748DC" w:rsidRDefault="00BB7260" w:rsidP="00A748DC">
            <w:pPr>
              <w:spacing w:line="360" w:lineRule="auto"/>
              <w:rPr>
                <w:u w:val="single"/>
                <w:lang w:val="et-EE"/>
              </w:rPr>
            </w:pPr>
            <w:r w:rsidRPr="00FA4997">
              <w:rPr>
                <w:bCs/>
                <w:lang w:val="fi-FI"/>
              </w:rPr>
              <w:t xml:space="preserve">Koolieelse lasteasutuse </w:t>
            </w:r>
            <w:r w:rsidRPr="00FA4997">
              <w:rPr>
                <w:lang w:val="et-EE"/>
              </w:rPr>
              <w:t>õppe- ja kasvatusprotsess</w:t>
            </w:r>
            <w:r w:rsidRPr="00FA4997">
              <w:rPr>
                <w:bCs/>
                <w:lang w:val="fi-FI"/>
              </w:rPr>
              <w:t xml:space="preserve"> toimus </w:t>
            </w:r>
            <w:r>
              <w:rPr>
                <w:bCs/>
                <w:lang w:val="fi-FI"/>
              </w:rPr>
              <w:t xml:space="preserve">Alushariduse </w:t>
            </w:r>
            <w:r w:rsidRPr="00FA4997">
              <w:rPr>
                <w:bCs/>
                <w:lang w:val="fi-FI"/>
              </w:rPr>
              <w:t>raamõppekava,  K</w:t>
            </w:r>
            <w:r>
              <w:rPr>
                <w:bCs/>
                <w:lang w:val="fi-FI"/>
              </w:rPr>
              <w:t>oolieelse L</w:t>
            </w:r>
            <w:r w:rsidRPr="00FA4997">
              <w:rPr>
                <w:bCs/>
                <w:lang w:val="fi-FI"/>
              </w:rPr>
              <w:t xml:space="preserve">asteasutuse Pääsuke </w:t>
            </w:r>
            <w:r w:rsidRPr="00FA4997">
              <w:rPr>
                <w:bCs/>
                <w:lang w:val="et-EE"/>
              </w:rPr>
              <w:t>arengukava ning tegevuskava</w:t>
            </w:r>
            <w:r w:rsidRPr="00FA4997">
              <w:rPr>
                <w:bCs/>
                <w:lang w:val="fi-FI"/>
              </w:rPr>
              <w:t xml:space="preserve"> </w:t>
            </w:r>
            <w:r>
              <w:rPr>
                <w:bCs/>
                <w:lang w:val="fi-FI"/>
              </w:rPr>
              <w:t>alusel, lähtudes</w:t>
            </w:r>
            <w:r>
              <w:rPr>
                <w:u w:val="single"/>
                <w:lang w:val="et-EE"/>
              </w:rPr>
              <w:t xml:space="preserve"> </w:t>
            </w:r>
            <w:r w:rsidRPr="00FA4997">
              <w:rPr>
                <w:lang w:val="et-EE"/>
              </w:rPr>
              <w:t>Koo</w:t>
            </w:r>
            <w:r>
              <w:rPr>
                <w:lang w:val="et-EE"/>
              </w:rPr>
              <w:t>lieelse lasteasutuse seadusest.</w:t>
            </w:r>
          </w:p>
        </w:tc>
        <w:tc>
          <w:tcPr>
            <w:tcW w:w="3544" w:type="dxa"/>
          </w:tcPr>
          <w:p w:rsidR="00BB7260" w:rsidRPr="00FA4997" w:rsidRDefault="00BB7260" w:rsidP="00FC3A67">
            <w:pPr>
              <w:spacing w:line="360" w:lineRule="auto"/>
              <w:ind w:left="15"/>
              <w:rPr>
                <w:color w:val="FF0000"/>
                <w:lang w:val="et-EE"/>
              </w:rPr>
            </w:pPr>
            <w:r w:rsidRPr="003408C2">
              <w:rPr>
                <w:color w:val="FF0000"/>
                <w:lang w:val="et-EE"/>
              </w:rPr>
              <w:t xml:space="preserve"> </w:t>
            </w:r>
          </w:p>
        </w:tc>
      </w:tr>
      <w:tr w:rsidR="00BB7260" w:rsidRPr="007B7768" w:rsidTr="003C5890">
        <w:tc>
          <w:tcPr>
            <w:tcW w:w="9606" w:type="dxa"/>
            <w:gridSpan w:val="2"/>
            <w:shd w:val="clear" w:color="auto" w:fill="DAEEF3"/>
          </w:tcPr>
          <w:p w:rsidR="00BB7260" w:rsidRPr="007B7768" w:rsidRDefault="00BB7260" w:rsidP="00FC3A67">
            <w:pPr>
              <w:numPr>
                <w:ilvl w:val="1"/>
                <w:numId w:val="31"/>
              </w:numPr>
              <w:spacing w:line="360" w:lineRule="auto"/>
              <w:ind w:left="426" w:hanging="426"/>
              <w:rPr>
                <w:b/>
                <w:bCs/>
                <w:lang w:val="et-EE"/>
              </w:rPr>
            </w:pPr>
            <w:r w:rsidRPr="007B7768">
              <w:rPr>
                <w:b/>
                <w:bCs/>
                <w:lang w:val="et-EE"/>
              </w:rPr>
              <w:t>Õpilase areng</w:t>
            </w:r>
            <w:r>
              <w:rPr>
                <w:bCs/>
              </w:rPr>
              <w:t>.</w:t>
            </w:r>
          </w:p>
        </w:tc>
      </w:tr>
      <w:tr w:rsidR="00BB7260" w:rsidRPr="00125A77" w:rsidTr="00C54BD3">
        <w:tc>
          <w:tcPr>
            <w:tcW w:w="6062" w:type="dxa"/>
          </w:tcPr>
          <w:p w:rsidR="00BB7260" w:rsidRPr="006C4806" w:rsidRDefault="00BB7260" w:rsidP="00FC3A67">
            <w:pPr>
              <w:spacing w:line="360" w:lineRule="auto"/>
              <w:jc w:val="center"/>
              <w:rPr>
                <w:bCs/>
                <w:color w:val="C00000"/>
                <w:lang w:val="et-EE"/>
              </w:rPr>
            </w:pPr>
            <w:r w:rsidRPr="006C4806">
              <w:rPr>
                <w:bCs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125A77" w:rsidRDefault="00BB7260" w:rsidP="00FC3A67">
            <w:pPr>
              <w:spacing w:line="360" w:lineRule="auto"/>
              <w:jc w:val="center"/>
              <w:rPr>
                <w:bCs/>
                <w:color w:val="C00000"/>
                <w:lang w:val="et-EE"/>
              </w:rPr>
            </w:pPr>
            <w:r w:rsidRPr="00125A77">
              <w:rPr>
                <w:bCs/>
                <w:u w:val="single"/>
                <w:lang w:val="et-EE"/>
              </w:rPr>
              <w:t>Parendustegevused</w:t>
            </w:r>
          </w:p>
        </w:tc>
      </w:tr>
      <w:tr w:rsidR="00BB7260" w:rsidRPr="0013647D" w:rsidTr="00C54BD3">
        <w:tc>
          <w:tcPr>
            <w:tcW w:w="6062" w:type="dxa"/>
          </w:tcPr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n-US"/>
              </w:rPr>
            </w:pP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n-US"/>
              </w:rPr>
            </w:pPr>
            <w:r>
              <w:rPr>
                <w:lang w:val="et-EE"/>
              </w:rPr>
              <w:t>*Lapse arengu jälgimis- ja hindamistulemused säilitatakse portfoolios.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n-US"/>
              </w:rPr>
            </w:pPr>
            <w:r w:rsidRPr="005B41BB">
              <w:rPr>
                <w:lang w:val="en-US"/>
              </w:rPr>
              <w:t xml:space="preserve">On välja töötatud süsteem lapse arengust tagasiside andmiseks ja nõustamiseks </w:t>
            </w:r>
            <w:r>
              <w:rPr>
                <w:lang w:val="en-US"/>
              </w:rPr>
              <w:t>aren</w:t>
            </w:r>
            <w:r w:rsidRPr="005B41BB">
              <w:rPr>
                <w:lang w:val="en-US"/>
              </w:rPr>
              <w:t>guvestluse kaudu.</w:t>
            </w:r>
          </w:p>
          <w:p w:rsidR="00BB7260" w:rsidRPr="00BA2A46" w:rsidRDefault="00BB7260" w:rsidP="00FC3A67">
            <w:pPr>
              <w:spacing w:line="360" w:lineRule="auto"/>
              <w:rPr>
                <w:lang w:val="en-US"/>
              </w:rPr>
            </w:pPr>
            <w:r w:rsidRPr="005B41BB">
              <w:rPr>
                <w:lang w:val="en-US"/>
              </w:rPr>
              <w:t>*Koolivalmiduse hindamine.</w:t>
            </w:r>
          </w:p>
        </w:tc>
        <w:tc>
          <w:tcPr>
            <w:tcW w:w="3544" w:type="dxa"/>
          </w:tcPr>
          <w:p w:rsidR="00BB7260" w:rsidRPr="005B41BB" w:rsidRDefault="00BB7260" w:rsidP="00FC3A67">
            <w:pPr>
              <w:spacing w:line="360" w:lineRule="auto"/>
              <w:rPr>
                <w:lang w:val="et-EE"/>
              </w:rPr>
            </w:pPr>
          </w:p>
          <w:p w:rsidR="00BB7260" w:rsidRPr="005B41BB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>Tugisüsteemide loomine ja rakendamine erivajadustega laste toitmiseks.</w:t>
            </w:r>
          </w:p>
        </w:tc>
      </w:tr>
      <w:tr w:rsidR="00BB7260" w:rsidRPr="00125A77" w:rsidTr="00C54BD3">
        <w:tc>
          <w:tcPr>
            <w:tcW w:w="6062" w:type="dxa"/>
          </w:tcPr>
          <w:p w:rsidR="00BB7260" w:rsidRPr="005B41BB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jc w:val="right"/>
              <w:rPr>
                <w:u w:val="single"/>
                <w:lang w:val="et-EE"/>
              </w:rPr>
            </w:pPr>
            <w:r w:rsidRPr="005B41BB">
              <w:rPr>
                <w:u w:val="single"/>
                <w:lang w:val="et-EE"/>
              </w:rPr>
              <w:t>Füüsiline areng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Füüsilise koormuse varieerumine vastavalt lapse eripärale.</w:t>
            </w:r>
          </w:p>
          <w:p w:rsidR="00BB7260" w:rsidRPr="00E63923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*Erinevate programmide ja metoodikate kasutamine.</w:t>
            </w:r>
          </w:p>
          <w:p w:rsidR="00BB7260" w:rsidRPr="00E63923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*Tervisliku eluviisi propageerimine.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E63923">
              <w:rPr>
                <w:lang w:val="et-EE"/>
              </w:rPr>
              <w:t>*</w:t>
            </w:r>
            <w:r w:rsidRPr="005B41BB">
              <w:rPr>
                <w:lang w:val="et-EE"/>
              </w:rPr>
              <w:t xml:space="preserve"> Koostöö vanematega, ühiste spordipeode ja meelelahutuste korraldamine.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*Linna spordiüritustes osalemine.</w:t>
            </w:r>
          </w:p>
        </w:tc>
        <w:tc>
          <w:tcPr>
            <w:tcW w:w="3544" w:type="dxa"/>
          </w:tcPr>
          <w:p w:rsidR="00BB7260" w:rsidRPr="005B41BB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</w:p>
        </w:tc>
      </w:tr>
      <w:tr w:rsidR="00BB7260" w:rsidRPr="00F72785" w:rsidTr="00C54BD3">
        <w:tc>
          <w:tcPr>
            <w:tcW w:w="6062" w:type="dxa"/>
          </w:tcPr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On loodud tingimused laste füüsiliseks arenguks, erinevad liigutusaktiivsuse korra liigid ja vormid.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 Iga päev korraldatakse jalutuskäigud ja õhukarastamine.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E3F86">
              <w:rPr>
                <w:lang w:val="en-US"/>
              </w:rPr>
              <w:t>*</w:t>
            </w:r>
            <w:r w:rsidRPr="005B41BB">
              <w:rPr>
                <w:lang w:val="et-EE"/>
              </w:rPr>
              <w:t>Liikuvad mängud</w:t>
            </w:r>
            <w:r w:rsidRPr="008E3F86">
              <w:rPr>
                <w:lang w:val="en-US"/>
              </w:rPr>
              <w:t>.</w:t>
            </w:r>
            <w:r w:rsidRPr="005B41BB">
              <w:rPr>
                <w:lang w:val="et-EE"/>
              </w:rPr>
              <w:t xml:space="preserve">  </w:t>
            </w:r>
          </w:p>
          <w:p w:rsidR="00BB7260" w:rsidRPr="00BA2A46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</w:t>
            </w:r>
            <w:r w:rsidRPr="005B41BB">
              <w:rPr>
                <w:lang w:val="en-US"/>
              </w:rPr>
              <w:t>Lõbusad stardid  -</w:t>
            </w:r>
            <w:r w:rsidRPr="005B41BB">
              <w:rPr>
                <w:color w:val="FF0000"/>
                <w:lang w:val="en-US"/>
              </w:rPr>
              <w:t xml:space="preserve"> </w:t>
            </w:r>
            <w:r w:rsidRPr="005B41BB">
              <w:rPr>
                <w:lang w:val="et-EE"/>
              </w:rPr>
              <w:t>Linna spordiüritustes osalemine.</w:t>
            </w:r>
          </w:p>
        </w:tc>
        <w:tc>
          <w:tcPr>
            <w:tcW w:w="3544" w:type="dxa"/>
          </w:tcPr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>Jätkama tööd laste tervise tugevdamisel, tervisliku eluviisi propageerimist.</w:t>
            </w:r>
          </w:p>
          <w:p w:rsidR="00BB7260" w:rsidRPr="005B41BB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it-IT"/>
              </w:rPr>
              <w:t>*</w:t>
            </w:r>
            <w:r w:rsidRPr="005B41BB">
              <w:rPr>
                <w:lang w:val="et-EE"/>
              </w:rPr>
              <w:t>Jätkama füüsilise arengu soodustavate tingimuste loomist nii lasteaia ruumides kui ka õuealal</w:t>
            </w:r>
          </w:p>
        </w:tc>
      </w:tr>
      <w:tr w:rsidR="00BB7260" w:rsidRPr="005B41BB" w:rsidTr="006F5B26">
        <w:trPr>
          <w:trHeight w:val="4416"/>
        </w:trPr>
        <w:tc>
          <w:tcPr>
            <w:tcW w:w="6062" w:type="dxa"/>
          </w:tcPr>
          <w:p w:rsidR="00BB7260" w:rsidRPr="005B41BB" w:rsidRDefault="00BB7260" w:rsidP="00FC3A67">
            <w:pPr>
              <w:shd w:val="clear" w:color="auto" w:fill="FFFFFF"/>
              <w:spacing w:line="360" w:lineRule="auto"/>
              <w:jc w:val="right"/>
              <w:rPr>
                <w:u w:val="single"/>
                <w:lang w:val="et-EE"/>
              </w:rPr>
            </w:pPr>
            <w:r w:rsidRPr="005B41BB">
              <w:rPr>
                <w:u w:val="single"/>
                <w:lang w:val="et-EE"/>
              </w:rPr>
              <w:t>Vaimne areng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Lapsi arendava keskkonna ja atmosfääri loomine.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 Metoodilise materjali, õppevah</w:t>
            </w:r>
            <w:r>
              <w:rPr>
                <w:lang w:val="et-EE"/>
              </w:rPr>
              <w:t>endite, arengu mängude uuendamin</w:t>
            </w:r>
            <w:r w:rsidRPr="005B41BB">
              <w:rPr>
                <w:lang w:val="et-EE"/>
              </w:rPr>
              <w:t>e ja täiendamine.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*Laste õpetamine toimub Koolieelse Lasteasutuse õppekava alusel.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 xml:space="preserve">*Erinevate meetodite ja võtete kasutamine töös. </w:t>
            </w:r>
          </w:p>
          <w:p w:rsidR="00BB7260" w:rsidRPr="005B41BB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*Laste ettevalmistus kooliks</w:t>
            </w:r>
            <w:r w:rsidRPr="00C2479D">
              <w:rPr>
                <w:lang w:val="et-EE"/>
              </w:rPr>
              <w:t>.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 xml:space="preserve">Lapsed juhtivad oma tunnetusprotsesse – taju, tähelepanu, mälu, mõtlemist, loogikat, emotsioone ja motivatsiooni.  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ind w:left="142" w:hanging="142"/>
              <w:rPr>
                <w:lang w:val="et-EE"/>
              </w:rPr>
            </w:pPr>
            <w:r w:rsidRPr="005B41BB">
              <w:rPr>
                <w:lang w:val="et-EE"/>
              </w:rPr>
              <w:t>* Lapsed omandavad teadmisi ja oskusi ning oskavad uurida ja katsetada.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 xml:space="preserve">*Lapsed kuulavad ja saavad täiskasvanu kõnet aru. Sõnavara rikastatakse. </w:t>
            </w:r>
          </w:p>
          <w:p w:rsidR="00BB7260" w:rsidRPr="005B41BB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*Lapsed tulevad õppekavaga toime.</w:t>
            </w:r>
          </w:p>
        </w:tc>
        <w:tc>
          <w:tcPr>
            <w:tcW w:w="3544" w:type="dxa"/>
          </w:tcPr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 xml:space="preserve">Jätkama tööd vastastikuse abi ja lugupidamise alusel. 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>Valmistada või omastada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didaktil</w:t>
            </w:r>
            <w:r>
              <w:rPr>
                <w:lang w:val="et-EE"/>
              </w:rPr>
              <w:t>i</w:t>
            </w:r>
            <w:r w:rsidRPr="005B41BB">
              <w:rPr>
                <w:lang w:val="et-EE"/>
              </w:rPr>
              <w:t>si vahendeid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(Djeneši</w:t>
            </w:r>
            <w:r w:rsidRPr="005B41BB">
              <w:rPr>
                <w:lang w:val="et-EE"/>
              </w:rPr>
              <w:t xml:space="preserve"> plokid, Kjuzeneri kepike</w:t>
            </w:r>
            <w:r>
              <w:rPr>
                <w:lang w:val="et-EE"/>
              </w:rPr>
              <w:t>se</w:t>
            </w:r>
            <w:r w:rsidRPr="005B41BB">
              <w:rPr>
                <w:lang w:val="et-EE"/>
              </w:rPr>
              <w:t>d jne.)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5B41BB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>Andekate laste uurimise läbiviibimine.</w:t>
            </w:r>
          </w:p>
        </w:tc>
      </w:tr>
      <w:tr w:rsidR="00BB7260" w:rsidRPr="00F72785" w:rsidTr="000F672A">
        <w:trPr>
          <w:trHeight w:val="4978"/>
        </w:trPr>
        <w:tc>
          <w:tcPr>
            <w:tcW w:w="6062" w:type="dxa"/>
          </w:tcPr>
          <w:p w:rsidR="00BB7260" w:rsidRPr="005B41BB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jc w:val="right"/>
              <w:rPr>
                <w:u w:val="single"/>
                <w:lang w:val="et-EE"/>
              </w:rPr>
            </w:pPr>
            <w:r w:rsidRPr="005B41BB">
              <w:rPr>
                <w:u w:val="single"/>
                <w:lang w:val="et-EE"/>
              </w:rPr>
              <w:t>Sotsiaalne areng</w:t>
            </w:r>
          </w:p>
          <w:p w:rsidR="00BB7260" w:rsidRPr="005B41BB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u w:val="single"/>
                <w:lang w:val="et-EE"/>
              </w:rPr>
            </w:pPr>
            <w:r w:rsidRPr="005B41BB">
              <w:rPr>
                <w:lang w:val="et-EE"/>
              </w:rPr>
              <w:t>Lapsed õpivad käituda vastavalt üldtunnustatud normidele ja analüüsida oma käitumist, olla oma kaaslastega sõbr</w:t>
            </w:r>
            <w:r>
              <w:rPr>
                <w:lang w:val="et-EE"/>
              </w:rPr>
              <w:t>alik ja heasoovlik, suhelda täis</w:t>
            </w:r>
            <w:r w:rsidRPr="005B41BB">
              <w:rPr>
                <w:lang w:val="et-EE"/>
              </w:rPr>
              <w:t>kasvanutega, täita nende verbaalsed juhendid, korrigeerida oma tegevust vajaduse korral.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 xml:space="preserve">Lapsed arvestavad oma kaaslaste ja täiskasvanute tunded, oskavad abi küsida. 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  <w:r w:rsidRPr="005B41BB">
              <w:rPr>
                <w:lang w:val="et-EE"/>
              </w:rPr>
              <w:t xml:space="preserve">*Suurem osa nendest suhtub täiskasvanutesse lugupidamisega. 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 On tutvunud erivajaduste lastega Laste Keskusest</w:t>
            </w:r>
            <w:r w:rsidRPr="005B41BB">
              <w:rPr>
                <w:lang w:val="en-US"/>
              </w:rPr>
              <w:t xml:space="preserve"> </w:t>
            </w:r>
            <w:r w:rsidRPr="005B41BB">
              <w:rPr>
                <w:lang w:val="et-EE"/>
              </w:rPr>
              <w:t>„Lad”</w:t>
            </w:r>
          </w:p>
          <w:p w:rsidR="00BB7260" w:rsidRPr="005B41BB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u w:val="single"/>
                <w:lang w:val="et-EE"/>
              </w:rPr>
            </w:pPr>
            <w:r w:rsidRPr="005B41BB">
              <w:rPr>
                <w:lang w:val="en-US"/>
              </w:rPr>
              <w:t xml:space="preserve">- </w:t>
            </w:r>
            <w:r w:rsidRPr="005B41BB">
              <w:rPr>
                <w:color w:val="000000"/>
                <w:lang w:val="et-EE"/>
              </w:rPr>
              <w:t>Tolerantsuse</w:t>
            </w:r>
            <w:r w:rsidRPr="005B41BB">
              <w:rPr>
                <w:color w:val="000000"/>
                <w:lang w:val="en-US"/>
              </w:rPr>
              <w:t xml:space="preserve"> </w:t>
            </w:r>
            <w:r w:rsidRPr="005B41BB">
              <w:rPr>
                <w:color w:val="000000"/>
                <w:lang w:val="et-EE"/>
              </w:rPr>
              <w:t>k</w:t>
            </w:r>
            <w:r w:rsidRPr="005B41BB">
              <w:rPr>
                <w:lang w:val="et-EE"/>
              </w:rPr>
              <w:t>asvatamine lasteasutuse lastel (arusaamine, osalemine erivajadustega laste jaoks).</w:t>
            </w:r>
          </w:p>
        </w:tc>
        <w:tc>
          <w:tcPr>
            <w:tcW w:w="3544" w:type="dxa"/>
          </w:tcPr>
          <w:p w:rsidR="00BB7260" w:rsidRDefault="00BB7260" w:rsidP="00FC3A67">
            <w:pPr>
              <w:spacing w:line="360" w:lineRule="auto"/>
              <w:rPr>
                <w:lang w:val="et-EE"/>
              </w:rPr>
            </w:pPr>
          </w:p>
          <w:p w:rsidR="00BB7260" w:rsidRPr="005B41BB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>Jätkama tööd laste sotsiaalse arengu alal.</w:t>
            </w:r>
          </w:p>
        </w:tc>
      </w:tr>
      <w:tr w:rsidR="00BB7260" w:rsidRPr="00F72785" w:rsidTr="00B64624">
        <w:trPr>
          <w:trHeight w:val="3726"/>
        </w:trPr>
        <w:tc>
          <w:tcPr>
            <w:tcW w:w="6062" w:type="dxa"/>
          </w:tcPr>
          <w:p w:rsidR="00BB7260" w:rsidRPr="005B41BB" w:rsidRDefault="00BB7260" w:rsidP="00FC3A67">
            <w:pPr>
              <w:shd w:val="clear" w:color="auto" w:fill="FFFFFF"/>
              <w:spacing w:line="360" w:lineRule="auto"/>
              <w:jc w:val="right"/>
              <w:rPr>
                <w:u w:val="single"/>
                <w:lang w:val="et-EE"/>
              </w:rPr>
            </w:pPr>
            <w:r w:rsidRPr="005B41BB">
              <w:rPr>
                <w:u w:val="single"/>
                <w:lang w:val="et-EE"/>
              </w:rPr>
              <w:t>Muusikaline areng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 xml:space="preserve">Kollektiivsed ja individuaalsed tegevused. 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 xml:space="preserve">*Muusikaürituste korraldamine. 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*Koostöö Narva Muusikakooliga. *Erinevates linna muusukaüritustes osalemine.</w:t>
            </w:r>
          </w:p>
          <w:p w:rsidR="00BB7260" w:rsidRPr="00C71609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*Asutuse rühma õpetajate ja spetsialistidega koostöö</w:t>
            </w:r>
            <w:r>
              <w:rPr>
                <w:lang w:val="et-EE"/>
              </w:rPr>
              <w:t>.</w:t>
            </w:r>
          </w:p>
          <w:p w:rsidR="00BB7260" w:rsidRPr="00C71609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Lapsed saavad muusikast õigesti aru, reageerivad emotsionaalselt, täidavad ülesanded kvaliteetselt, teevad liigitusi muusika saatel.</w:t>
            </w:r>
          </w:p>
        </w:tc>
        <w:tc>
          <w:tcPr>
            <w:tcW w:w="3544" w:type="dxa"/>
          </w:tcPr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>Rohkem kasutama oma töös klassikalist ja instrumentaalset muusikat, rohkem kasutama sõrme-, arendavad ja liikuvad mängud.</w:t>
            </w:r>
          </w:p>
          <w:p w:rsidR="00BB7260" w:rsidRPr="005B41BB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>Korraldama integreeritud tunnid muusika saatel</w:t>
            </w:r>
            <w:r w:rsidRPr="008E3F86">
              <w:rPr>
                <w:lang w:val="en-US"/>
              </w:rPr>
              <w:t>.</w:t>
            </w:r>
          </w:p>
        </w:tc>
      </w:tr>
      <w:tr w:rsidR="00BB7260" w:rsidRPr="00F72785" w:rsidTr="00A748DC">
        <w:trPr>
          <w:trHeight w:val="420"/>
        </w:trPr>
        <w:tc>
          <w:tcPr>
            <w:tcW w:w="6062" w:type="dxa"/>
          </w:tcPr>
          <w:p w:rsidR="00BB7260" w:rsidRPr="00FC7987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jc w:val="right"/>
              <w:rPr>
                <w:u w:val="single"/>
                <w:lang w:val="et-EE"/>
              </w:rPr>
            </w:pPr>
            <w:r w:rsidRPr="00FC7987">
              <w:rPr>
                <w:u w:val="single"/>
                <w:lang w:val="et-EE"/>
              </w:rPr>
              <w:t>Eesti keele kui teine keel</w:t>
            </w:r>
          </w:p>
          <w:p w:rsidR="00BB7260" w:rsidRPr="00564737" w:rsidRDefault="00BB7260" w:rsidP="00FC3A67">
            <w:pPr>
              <w:spacing w:line="360" w:lineRule="auto"/>
              <w:rPr>
                <w:lang w:val="et-EE"/>
              </w:rPr>
            </w:pPr>
            <w:r w:rsidRPr="00564737">
              <w:rPr>
                <w:lang w:val="et-EE"/>
              </w:rPr>
              <w:t>Alates 2009.a</w:t>
            </w:r>
            <w:r w:rsidRPr="00564737">
              <w:rPr>
                <w:b/>
                <w:lang w:val="et-EE"/>
              </w:rPr>
              <w:t xml:space="preserve"> </w:t>
            </w:r>
            <w:r w:rsidRPr="00564737">
              <w:rPr>
                <w:lang w:val="et-EE"/>
              </w:rPr>
              <w:t xml:space="preserve">lasteasutuses alustatakse laste </w:t>
            </w:r>
            <w:r w:rsidRPr="00564737">
              <w:rPr>
                <w:u w:val="single"/>
                <w:lang w:val="et-EE"/>
              </w:rPr>
              <w:t>eesti keele õpetamine</w:t>
            </w:r>
            <w:r w:rsidRPr="00564737">
              <w:rPr>
                <w:lang w:val="et-EE"/>
              </w:rPr>
              <w:t xml:space="preserve"> kolmeaastaselt kas:</w:t>
            </w:r>
            <w:r w:rsidRPr="00564737">
              <w:rPr>
                <w:lang w:val="et-EE"/>
              </w:rPr>
              <w:br/>
              <w:t>- eraldi keeletegevuste kaudu;</w:t>
            </w:r>
            <w:r w:rsidRPr="00564737">
              <w:rPr>
                <w:lang w:val="et-EE"/>
              </w:rPr>
              <w:br/>
              <w:t>- keeleõpet teiste tegevustega lõimides.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Eesti keele õppimise vastu huvi äratava keskkonna loomine.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 xml:space="preserve">*Laste elava huvi, initsiatiivi, individuaalsuse ja teadmiste saamise soovi toetamine. </w:t>
            </w:r>
          </w:p>
          <w:p w:rsidR="00BB7260" w:rsidRPr="005B41BB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u w:val="single"/>
                <w:lang w:val="et-EE"/>
              </w:rPr>
            </w:pPr>
            <w:r w:rsidRPr="005B41BB">
              <w:rPr>
                <w:lang w:val="et-EE"/>
              </w:rPr>
              <w:t>*Muusikaliste ja mänguliste võtete kasutamine õpetamises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*Õppetööde korraldamine väikeste rühmade kaupa alates varematest east eesti keele õpetamise suuremaks efektiivsuseks.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*Individuaaltööde lastega korraldamine.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* Lapsed said ettekujutust eesti rahvapeodest ja kom</w:t>
            </w:r>
            <w:r>
              <w:rPr>
                <w:lang w:val="et-EE"/>
              </w:rPr>
              <w:t>m</w:t>
            </w:r>
            <w:r w:rsidRPr="005B41BB">
              <w:rPr>
                <w:lang w:val="et-EE"/>
              </w:rPr>
              <w:t xml:space="preserve">etest, teavad palju sõnu ja väljendeid, püüavad kasutada neid mängudes, harjutustes, vastavad õpetaja küsimustele mõistusega, mitte aga mehaaniliselt, </w:t>
            </w:r>
          </w:p>
          <w:p w:rsidR="00BB7260" w:rsidRDefault="00BB7260" w:rsidP="00A748DC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loevad õpitud luuletuseid, laulavad laule, mängivad mänge dialoogidega, nimetavad erinevaid asju, pilte, mänguasju õigesti.</w:t>
            </w:r>
          </w:p>
          <w:p w:rsidR="00BB7260" w:rsidRDefault="00BB7260" w:rsidP="00BA2A46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A</w:t>
            </w:r>
            <w:r w:rsidRPr="00123B49">
              <w:rPr>
                <w:lang w:val="et-EE"/>
              </w:rPr>
              <w:t xml:space="preserve">lates 2009. </w:t>
            </w:r>
            <w:r>
              <w:rPr>
                <w:lang w:val="et-EE"/>
              </w:rPr>
              <w:t>a</w:t>
            </w:r>
            <w:r w:rsidRPr="00123B49">
              <w:rPr>
                <w:lang w:val="et-EE"/>
              </w:rPr>
              <w:t xml:space="preserve">astast </w:t>
            </w:r>
            <w:r>
              <w:rPr>
                <w:lang w:val="et-EE"/>
              </w:rPr>
              <w:t>p</w:t>
            </w:r>
            <w:r w:rsidRPr="00123B49">
              <w:rPr>
                <w:lang w:val="et-EE"/>
              </w:rPr>
              <w:t>öördusime tähelepanu laste ee</w:t>
            </w:r>
            <w:r>
              <w:rPr>
                <w:lang w:val="et-EE"/>
              </w:rPr>
              <w:t>sti keele õpetamise poole mängu kaudu.</w:t>
            </w:r>
          </w:p>
          <w:p w:rsidR="00BB7260" w:rsidRPr="00BA2A46" w:rsidRDefault="00BB7260" w:rsidP="00BA2A46">
            <w:pPr>
              <w:spacing w:line="360" w:lineRule="auto"/>
              <w:rPr>
                <w:lang w:val="et-EE"/>
              </w:rPr>
            </w:pPr>
          </w:p>
        </w:tc>
        <w:tc>
          <w:tcPr>
            <w:tcW w:w="3544" w:type="dxa"/>
          </w:tcPr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>Soodustama vanemate kaasamist nende laste eesti keele õppemisele, selle protsessi tähtsuse arusaamale.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it-IT"/>
              </w:rPr>
              <w:t>*</w:t>
            </w:r>
            <w:r w:rsidRPr="005B41BB">
              <w:rPr>
                <w:lang w:val="et-EE"/>
              </w:rPr>
              <w:t xml:space="preserve">Koostöö teiste koolieelsete lasteasutuste ja koolide eesti keele õpetajatega. 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</w:p>
          <w:p w:rsidR="00BB7260" w:rsidRPr="005B41BB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it-IT"/>
              </w:rPr>
              <w:t>*</w:t>
            </w:r>
            <w:r w:rsidRPr="005B41BB">
              <w:rPr>
                <w:lang w:val="et-EE"/>
              </w:rPr>
              <w:t>Uusi tehnoloogiate leidmine ja kasutamine</w:t>
            </w:r>
          </w:p>
        </w:tc>
      </w:tr>
    </w:tbl>
    <w:p w:rsidR="00BB7260" w:rsidRPr="00425759" w:rsidRDefault="00BB7260">
      <w:pPr>
        <w:rPr>
          <w:lang w:val="it-IT"/>
        </w:rPr>
      </w:pPr>
      <w:r w:rsidRPr="00425759">
        <w:rPr>
          <w:lang w:val="it-IT"/>
        </w:rPr>
        <w:br w:type="page"/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062"/>
        <w:gridCol w:w="3544"/>
      </w:tblGrid>
      <w:tr w:rsidR="00BB7260" w:rsidRPr="005B41BB" w:rsidTr="00C54BD3">
        <w:tc>
          <w:tcPr>
            <w:tcW w:w="6062" w:type="dxa"/>
          </w:tcPr>
          <w:p w:rsidR="00BB7260" w:rsidRPr="008620DF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rPr>
                <w:b/>
                <w:lang w:val="et-EE"/>
              </w:rPr>
            </w:pPr>
            <w:r w:rsidRPr="008620DF">
              <w:rPr>
                <w:b/>
                <w:lang w:val="et-EE"/>
              </w:rPr>
              <w:t>Rühmatöö korraldamine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B41BB">
              <w:rPr>
                <w:lang w:val="et-EE"/>
              </w:rPr>
              <w:t>Lastel tekib rõõm</w:t>
            </w:r>
            <w:r>
              <w:rPr>
                <w:lang w:val="et-EE"/>
              </w:rPr>
              <w:t>s</w:t>
            </w:r>
            <w:r w:rsidRPr="005B41BB">
              <w:rPr>
                <w:lang w:val="et-EE"/>
              </w:rPr>
              <w:t>use, erutuse ja rahuldustunne oma töö pärast, kindlustatakse uurimisprotsess ja loomise kogemus.</w:t>
            </w:r>
          </w:p>
        </w:tc>
        <w:tc>
          <w:tcPr>
            <w:tcW w:w="3544" w:type="dxa"/>
          </w:tcPr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5B41BB">
              <w:rPr>
                <w:lang w:val="et-EE"/>
              </w:rPr>
              <w:t>Vanemate rühmatöö kaasa võtmine, lapsi ja vanemaid loodusmaterjali korjamisele kaasamine.</w:t>
            </w:r>
          </w:p>
          <w:p w:rsidR="00BB7260" w:rsidRPr="005B41BB" w:rsidRDefault="00BB7260" w:rsidP="00FC3A67">
            <w:pPr>
              <w:shd w:val="clear" w:color="auto" w:fill="FFFFFF"/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*</w:t>
            </w:r>
            <w:r w:rsidRPr="005B41BB">
              <w:rPr>
                <w:lang w:val="en-US"/>
              </w:rPr>
              <w:t>Tööks vajalikke materjalide soetamine.</w:t>
            </w:r>
          </w:p>
        </w:tc>
      </w:tr>
      <w:tr w:rsidR="00BB7260" w:rsidRPr="008620DF" w:rsidTr="00C54BD3">
        <w:tc>
          <w:tcPr>
            <w:tcW w:w="6062" w:type="dxa"/>
          </w:tcPr>
          <w:p w:rsidR="00BB7260" w:rsidRPr="008620DF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jc w:val="right"/>
              <w:rPr>
                <w:u w:val="single"/>
                <w:lang w:val="et-EE"/>
              </w:rPr>
            </w:pPr>
            <w:r>
              <w:rPr>
                <w:u w:val="single"/>
                <w:lang w:val="et-EE"/>
              </w:rPr>
              <w:t>Sünnimaa</w:t>
            </w:r>
            <w:r w:rsidRPr="008620DF">
              <w:rPr>
                <w:u w:val="single"/>
                <w:lang w:val="et-EE"/>
              </w:rPr>
              <w:t>ga tutvumine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Tutvumine eesti kultuuri ja traditsioonidega.</w:t>
            </w:r>
          </w:p>
        </w:tc>
        <w:tc>
          <w:tcPr>
            <w:tcW w:w="3544" w:type="dxa"/>
          </w:tcPr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>*</w:t>
            </w:r>
            <w:r w:rsidRPr="008620DF">
              <w:rPr>
                <w:lang w:val="en-US"/>
              </w:rPr>
              <w:t>Laste teadmised eesti kultuurist laiendamine.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n-US"/>
              </w:rPr>
            </w:pPr>
            <w:r>
              <w:rPr>
                <w:lang w:val="en-US"/>
              </w:rPr>
              <w:t xml:space="preserve">* </w:t>
            </w:r>
            <w:r w:rsidRPr="008620DF">
              <w:t>Е</w:t>
            </w:r>
            <w:r>
              <w:rPr>
                <w:lang w:val="en-US"/>
              </w:rPr>
              <w:t>esmärgiliste ja</w:t>
            </w:r>
            <w:r w:rsidRPr="008620DF">
              <w:rPr>
                <w:lang w:val="en-US"/>
              </w:rPr>
              <w:t>lutuskäikude vanematega organiseerimine.</w:t>
            </w:r>
          </w:p>
        </w:tc>
      </w:tr>
      <w:tr w:rsidR="00BB7260" w:rsidRPr="008620DF" w:rsidTr="00C54BD3">
        <w:tc>
          <w:tcPr>
            <w:tcW w:w="6062" w:type="dxa"/>
          </w:tcPr>
          <w:p w:rsidR="00BB7260" w:rsidRPr="008620DF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jc w:val="right"/>
              <w:rPr>
                <w:u w:val="single"/>
                <w:lang w:val="et-EE"/>
              </w:rPr>
            </w:pPr>
            <w:r w:rsidRPr="008620DF">
              <w:rPr>
                <w:u w:val="single"/>
                <w:lang w:val="et-EE"/>
              </w:rPr>
              <w:t>„Imeniidike“ ja „Imepintslike</w:t>
            </w:r>
            <w:r w:rsidRPr="008620DF">
              <w:rPr>
                <w:lang w:val="et-EE"/>
              </w:rPr>
              <w:t>“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*Laste huvi ergutamine kunsti ja käsitöö vastu.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n-US"/>
              </w:rPr>
            </w:pPr>
            <w:r w:rsidRPr="008620DF">
              <w:rPr>
                <w:lang w:val="et-EE"/>
              </w:rPr>
              <w:t>*Laste loomingu näituste korraldamine</w:t>
            </w:r>
            <w:r w:rsidRPr="008620DF">
              <w:rPr>
                <w:lang w:val="en-US"/>
              </w:rPr>
              <w:t>.</w:t>
            </w:r>
          </w:p>
        </w:tc>
        <w:tc>
          <w:tcPr>
            <w:tcW w:w="3544" w:type="dxa"/>
          </w:tcPr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U</w:t>
            </w:r>
            <w:r w:rsidRPr="008620DF">
              <w:rPr>
                <w:lang w:val="it-IT"/>
              </w:rPr>
              <w:t>usi tööviise kasutusele võtm</w:t>
            </w:r>
            <w:r w:rsidRPr="008620DF">
              <w:rPr>
                <w:lang w:val="et-EE"/>
              </w:rPr>
              <w:t>ine.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Uusi tehnoloogiate leidmine.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n-US"/>
              </w:rPr>
            </w:pPr>
            <w:r>
              <w:rPr>
                <w:lang w:val="it-IT"/>
              </w:rPr>
              <w:t>*</w:t>
            </w:r>
            <w:r w:rsidRPr="008620DF">
              <w:rPr>
                <w:lang w:val="et-EE"/>
              </w:rPr>
              <w:t>Uudishimu ja tunnetushuvi soodustamine</w:t>
            </w:r>
            <w:r w:rsidRPr="008620DF">
              <w:rPr>
                <w:lang w:val="en-US"/>
              </w:rPr>
              <w:t>.</w:t>
            </w:r>
          </w:p>
        </w:tc>
      </w:tr>
      <w:tr w:rsidR="00BB7260" w:rsidRPr="00F72785" w:rsidTr="00C54BD3">
        <w:tc>
          <w:tcPr>
            <w:tcW w:w="6062" w:type="dxa"/>
          </w:tcPr>
          <w:p w:rsidR="00BB7260" w:rsidRPr="008620DF" w:rsidRDefault="00BB7260" w:rsidP="00FC3A67">
            <w:pPr>
              <w:shd w:val="clear" w:color="auto" w:fill="FFFFFF"/>
              <w:tabs>
                <w:tab w:val="num" w:pos="720"/>
              </w:tabs>
              <w:spacing w:line="360" w:lineRule="auto"/>
              <w:jc w:val="right"/>
              <w:rPr>
                <w:lang w:val="it-IT"/>
              </w:rPr>
            </w:pPr>
            <w:r w:rsidRPr="008620DF">
              <w:rPr>
                <w:u w:val="single"/>
                <w:lang w:val="et-EE"/>
              </w:rPr>
              <w:t>Teatraalne tegevus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  <w:r w:rsidRPr="008620DF">
              <w:rPr>
                <w:lang w:val="et-EE"/>
              </w:rPr>
              <w:t>Laste teatrietendustes aktiivne osavõtmine</w:t>
            </w:r>
            <w:r w:rsidRPr="008620DF">
              <w:rPr>
                <w:lang w:val="it-IT"/>
              </w:rPr>
              <w:t>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it-IT"/>
              </w:rPr>
            </w:pPr>
            <w:r w:rsidRPr="008620DF">
              <w:rPr>
                <w:lang w:val="it-IT"/>
              </w:rPr>
              <w:t>*Nende kunstikujundlikke esinemisoskuste täiustamine *</w:t>
            </w:r>
            <w:r w:rsidRPr="008620DF">
              <w:rPr>
                <w:lang w:val="et-EE"/>
              </w:rPr>
              <w:t>Lapsed ei karda auditooriumi ees esinema.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*</w:t>
            </w:r>
            <w:r>
              <w:rPr>
                <w:lang w:val="et-EE"/>
              </w:rPr>
              <w:t>Teatri nädala igaaastane läbivii</w:t>
            </w:r>
            <w:r w:rsidRPr="008620DF">
              <w:rPr>
                <w:lang w:val="et-EE"/>
              </w:rPr>
              <w:t>mine.</w:t>
            </w:r>
          </w:p>
        </w:tc>
        <w:tc>
          <w:tcPr>
            <w:tcW w:w="3544" w:type="dxa"/>
          </w:tcPr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Jätkama teatritegevust. Koostöö „Ilmarine“ teatriga.</w:t>
            </w:r>
          </w:p>
          <w:p w:rsidR="00BB7260" w:rsidRPr="008620DF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Kostüümide soetamine.</w:t>
            </w:r>
          </w:p>
        </w:tc>
      </w:tr>
      <w:tr w:rsidR="00BB7260" w:rsidRPr="007B7768" w:rsidTr="003C5890">
        <w:tc>
          <w:tcPr>
            <w:tcW w:w="9606" w:type="dxa"/>
            <w:gridSpan w:val="2"/>
            <w:shd w:val="clear" w:color="auto" w:fill="DAEEF3"/>
          </w:tcPr>
          <w:p w:rsidR="00BB7260" w:rsidRPr="007B7768" w:rsidRDefault="00BB7260" w:rsidP="00FC3A67">
            <w:pPr>
              <w:numPr>
                <w:ilvl w:val="1"/>
                <w:numId w:val="31"/>
              </w:numPr>
              <w:spacing w:line="360" w:lineRule="auto"/>
              <w:ind w:left="426" w:hanging="426"/>
              <w:rPr>
                <w:b/>
                <w:bCs/>
                <w:lang w:val="et-EE"/>
              </w:rPr>
            </w:pPr>
            <w:r w:rsidRPr="007B7768">
              <w:rPr>
                <w:b/>
                <w:bCs/>
                <w:lang w:val="et-EE"/>
              </w:rPr>
              <w:t>Õppekava</w:t>
            </w:r>
            <w:r>
              <w:rPr>
                <w:bCs/>
              </w:rPr>
              <w:t>.</w:t>
            </w:r>
          </w:p>
        </w:tc>
      </w:tr>
      <w:tr w:rsidR="00BB7260" w:rsidRPr="0003665E" w:rsidTr="00C54BD3">
        <w:tc>
          <w:tcPr>
            <w:tcW w:w="6062" w:type="dxa"/>
          </w:tcPr>
          <w:p w:rsidR="00BB7260" w:rsidRPr="0003665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03665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03665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03665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125A77" w:rsidTr="00C54BD3">
        <w:tc>
          <w:tcPr>
            <w:tcW w:w="6062" w:type="dxa"/>
          </w:tcPr>
          <w:p w:rsidR="00BB7260" w:rsidRPr="00564737" w:rsidRDefault="00BB7260" w:rsidP="00FC3A67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564737">
              <w:rPr>
                <w:lang w:val="et-EE"/>
              </w:rPr>
              <w:t xml:space="preserve">Alates 2009.a </w:t>
            </w:r>
            <w:r w:rsidRPr="008620DF">
              <w:rPr>
                <w:lang w:val="et-EE"/>
              </w:rPr>
              <w:t>töötati välja</w:t>
            </w:r>
            <w:r w:rsidRPr="00564737">
              <w:rPr>
                <w:lang w:val="et-EE"/>
              </w:rPr>
              <w:t xml:space="preserve"> uus </w:t>
            </w:r>
            <w:r w:rsidRPr="00564737">
              <w:rPr>
                <w:u w:val="single"/>
                <w:lang w:val="et-EE"/>
              </w:rPr>
              <w:t>Narva Koolieelse Lasteasutuse Pääsuke õppekava</w:t>
            </w:r>
            <w:r w:rsidRPr="00564737">
              <w:rPr>
                <w:lang w:val="et-EE"/>
              </w:rPr>
              <w:t xml:space="preserve"> – </w:t>
            </w:r>
          </w:p>
          <w:p w:rsidR="00BB7260" w:rsidRPr="00564737" w:rsidRDefault="00BB7260" w:rsidP="00FC3A67">
            <w:pPr>
              <w:spacing w:line="360" w:lineRule="auto"/>
              <w:rPr>
                <w:lang w:val="et-EE"/>
              </w:rPr>
            </w:pPr>
            <w:r w:rsidRPr="00564737">
              <w:rPr>
                <w:lang w:val="et-EE"/>
              </w:rPr>
              <w:t>õppe- ja kasvatustegevuse alusdokument, mis on koostatud riikliku õppekava alusel.</w:t>
            </w:r>
          </w:p>
          <w:p w:rsidR="00BB7260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564737">
              <w:rPr>
                <w:lang w:val="en-US"/>
              </w:rPr>
              <w:t>Lasteasutuse õppekava koostamisest ja arendamisest võtsid osa lasteasutuse pedagoogid, kaasates vanemaid. Lasteasutuse õppekava kinnitas lasteasutuse juhataja pedagoogilise nõukogu ettepanekul, kuulates ära hoolekogu arvamuse (26.02.2009.a.  protokoll nr 6)</w:t>
            </w:r>
            <w:r w:rsidRPr="00564737">
              <w:rPr>
                <w:lang w:val="et-EE"/>
              </w:rPr>
              <w:t>.</w:t>
            </w:r>
            <w:r w:rsidRPr="008620DF">
              <w:rPr>
                <w:lang w:val="et-EE"/>
              </w:rPr>
              <w:t xml:space="preserve"> 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Rühmade õppekavad koostatud vastavalt laste vanusele.</w:t>
            </w:r>
          </w:p>
          <w:p w:rsidR="00BB7260" w:rsidRDefault="00BB7260" w:rsidP="00FC3A67">
            <w:pPr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*Õppe- ja kasvatustege</w:t>
            </w:r>
            <w:r>
              <w:rPr>
                <w:lang w:val="et-EE"/>
              </w:rPr>
              <w:t>vuse valdkondade integratsioon.</w:t>
            </w:r>
          </w:p>
          <w:p w:rsidR="00BB7260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 w:rsidRPr="008620DF">
              <w:rPr>
                <w:lang w:val="et-EE"/>
              </w:rPr>
              <w:t>*Individuaalsete õppekavade koostamine.</w:t>
            </w:r>
            <w:r w:rsidRPr="005F4D1B">
              <w:rPr>
                <w:bCs/>
                <w:color w:val="FF0000"/>
                <w:lang w:val="et-EE"/>
              </w:rPr>
              <w:t xml:space="preserve"> </w:t>
            </w:r>
          </w:p>
          <w:p w:rsidR="00BB7260" w:rsidRPr="00564737" w:rsidRDefault="00BB7260" w:rsidP="00FC3A67">
            <w:pPr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Õppekava arendamine lähtuvalt lapse vajadustest ja soovidest ning laste ealiste, sooliste, kultuuriliste ja individuaalsete iseärasustega arvestamine.</w:t>
            </w:r>
          </w:p>
        </w:tc>
        <w:tc>
          <w:tcPr>
            <w:tcW w:w="3544" w:type="dxa"/>
          </w:tcPr>
          <w:p w:rsidR="00BB7260" w:rsidRPr="005F4D1B" w:rsidRDefault="00BB7260" w:rsidP="00FC3A67">
            <w:pPr>
              <w:spacing w:line="360" w:lineRule="auto"/>
              <w:rPr>
                <w:bCs/>
                <w:lang w:val="en-US"/>
              </w:rPr>
            </w:pPr>
            <w:r>
              <w:rPr>
                <w:bCs/>
                <w:lang w:val="et-EE"/>
              </w:rPr>
              <w:t>*</w:t>
            </w:r>
            <w:r w:rsidRPr="005F4D1B">
              <w:rPr>
                <w:bCs/>
                <w:lang w:val="et-EE"/>
              </w:rPr>
              <w:t>Õppekava on loodud 2009. aastal ning teatu</w:t>
            </w:r>
            <w:r>
              <w:rPr>
                <w:bCs/>
                <w:lang w:val="et-EE"/>
              </w:rPr>
              <w:t>d</w:t>
            </w:r>
            <w:r w:rsidRPr="005F4D1B">
              <w:rPr>
                <w:bCs/>
                <w:lang w:val="et-EE"/>
              </w:rPr>
              <w:t xml:space="preserve"> kohtades </w:t>
            </w:r>
            <w:r>
              <w:rPr>
                <w:bCs/>
                <w:lang w:val="et-EE"/>
              </w:rPr>
              <w:t xml:space="preserve">vajas </w:t>
            </w:r>
            <w:r w:rsidRPr="005F4D1B">
              <w:rPr>
                <w:bCs/>
                <w:lang w:val="et-EE"/>
              </w:rPr>
              <w:t>ümbervaatamist.</w:t>
            </w:r>
          </w:p>
          <w:p w:rsidR="00BB7260" w:rsidRDefault="00BB7260" w:rsidP="00FC3A67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n-US"/>
              </w:rPr>
              <w:t xml:space="preserve">* </w:t>
            </w:r>
            <w:r w:rsidRPr="005F4D1B">
              <w:rPr>
                <w:bCs/>
                <w:lang w:val="et-EE"/>
              </w:rPr>
              <w:t>Ümber</w:t>
            </w:r>
            <w:r>
              <w:rPr>
                <w:bCs/>
                <w:lang w:val="et-EE"/>
              </w:rPr>
              <w:t xml:space="preserve"> </w:t>
            </w:r>
            <w:r w:rsidRPr="005F4D1B">
              <w:rPr>
                <w:bCs/>
                <w:lang w:val="et-EE"/>
              </w:rPr>
              <w:t>vaadata o</w:t>
            </w:r>
            <w:r>
              <w:rPr>
                <w:bCs/>
                <w:lang w:val="et-EE"/>
              </w:rPr>
              <w:t>lemasolevat õppekava, täiendada.</w:t>
            </w:r>
          </w:p>
          <w:p w:rsidR="00BB7260" w:rsidRPr="005F4D1B" w:rsidRDefault="00BB7260" w:rsidP="00FC3A67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5F4D1B">
              <w:rPr>
                <w:bCs/>
                <w:lang w:val="et-EE"/>
              </w:rPr>
              <w:t>Õppekava uuendamisel on vaja kohustuslikus korras tutvustada muudatusi ja argumenteerida nende vajalikkust nõukogu koosolekul</w:t>
            </w:r>
            <w:r>
              <w:rPr>
                <w:bCs/>
                <w:lang w:val="et-EE"/>
              </w:rPr>
              <w:t>.</w:t>
            </w:r>
          </w:p>
          <w:p w:rsidR="00BB7260" w:rsidRPr="005F4D1B" w:rsidRDefault="00BB7260" w:rsidP="00FC3A67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5F4D1B">
              <w:rPr>
                <w:bCs/>
                <w:lang w:val="et-EE"/>
              </w:rPr>
              <w:t>Puuduvad individuaalsed õppekavad, mis on toetaksid võimekaid, andekaid lapsi.</w:t>
            </w:r>
          </w:p>
          <w:p w:rsidR="00BB7260" w:rsidRPr="00125A77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5F4D1B">
              <w:rPr>
                <w:bCs/>
                <w:lang w:val="et-EE"/>
              </w:rPr>
              <w:t>Vajadusel koostada individuaalsed õppekavad</w:t>
            </w:r>
            <w:r>
              <w:rPr>
                <w:bCs/>
                <w:lang w:val="et-EE"/>
              </w:rPr>
              <w:t>.</w:t>
            </w:r>
          </w:p>
        </w:tc>
      </w:tr>
      <w:tr w:rsidR="00BB7260" w:rsidRPr="007B7768" w:rsidTr="003C5890">
        <w:tc>
          <w:tcPr>
            <w:tcW w:w="9606" w:type="dxa"/>
            <w:gridSpan w:val="2"/>
            <w:shd w:val="clear" w:color="auto" w:fill="DAEEF3"/>
          </w:tcPr>
          <w:p w:rsidR="00BB7260" w:rsidRPr="007B7768" w:rsidRDefault="00BB7260" w:rsidP="00FC3A67">
            <w:pPr>
              <w:numPr>
                <w:ilvl w:val="1"/>
                <w:numId w:val="31"/>
              </w:numPr>
              <w:spacing w:line="360" w:lineRule="auto"/>
              <w:ind w:left="426" w:hanging="426"/>
              <w:rPr>
                <w:b/>
                <w:bCs/>
                <w:lang w:val="et-EE"/>
              </w:rPr>
            </w:pPr>
            <w:r>
              <w:rPr>
                <w:b/>
                <w:lang w:val="et-EE"/>
              </w:rPr>
              <w:t>Õ</w:t>
            </w:r>
            <w:r w:rsidRPr="005C0F15">
              <w:rPr>
                <w:b/>
                <w:lang w:val="et-EE"/>
              </w:rPr>
              <w:t xml:space="preserve">ppekorraldus ja </w:t>
            </w:r>
            <w:r>
              <w:rPr>
                <w:b/>
                <w:lang w:val="et-EE"/>
              </w:rPr>
              <w:t>–</w:t>
            </w:r>
            <w:r w:rsidRPr="005C0F15">
              <w:rPr>
                <w:b/>
                <w:lang w:val="et-EE"/>
              </w:rPr>
              <w:t>meetodid</w:t>
            </w:r>
            <w:r>
              <w:t>.</w:t>
            </w:r>
          </w:p>
        </w:tc>
      </w:tr>
      <w:tr w:rsidR="00BB7260" w:rsidRPr="0003665E" w:rsidTr="00C54BD3">
        <w:tc>
          <w:tcPr>
            <w:tcW w:w="6062" w:type="dxa"/>
          </w:tcPr>
          <w:p w:rsidR="00BB7260" w:rsidRPr="0003665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03665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03665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03665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F72785" w:rsidTr="00C54BD3">
        <w:tc>
          <w:tcPr>
            <w:tcW w:w="6062" w:type="dxa"/>
          </w:tcPr>
          <w:p w:rsidR="00BB7260" w:rsidRPr="00C276C6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8620DF">
              <w:rPr>
                <w:lang w:val="et-EE"/>
              </w:rPr>
              <w:t>Õppe- ja kasvatustegevuse</w:t>
            </w:r>
            <w:r w:rsidRPr="003408C2">
              <w:rPr>
                <w:bCs/>
                <w:lang w:val="et-EE"/>
              </w:rPr>
              <w:t>töö on plane</w:t>
            </w:r>
            <w:r>
              <w:rPr>
                <w:bCs/>
                <w:lang w:val="et-EE"/>
              </w:rPr>
              <w:t>e</w:t>
            </w:r>
            <w:r w:rsidRPr="003408C2">
              <w:rPr>
                <w:bCs/>
                <w:lang w:val="et-EE"/>
              </w:rPr>
              <w:t>ritav lähtudes soovitatavatest õppe- ja kasvatustöö tulemustest ning arvestades eelmise õppeaasta tulemusi.</w:t>
            </w:r>
          </w:p>
          <w:p w:rsidR="00BB7260" w:rsidRPr="0078302D" w:rsidRDefault="00BB7260" w:rsidP="00FC3A67">
            <w:pPr>
              <w:spacing w:line="360" w:lineRule="auto"/>
              <w:rPr>
                <w:bCs/>
                <w:lang w:val="en-US"/>
              </w:rPr>
            </w:pPr>
            <w:r w:rsidRPr="0078302D">
              <w:rPr>
                <w:bCs/>
                <w:lang w:val="en-US"/>
              </w:rPr>
              <w:t>Iga õpetajal on loominguline töö (suunatud töö).</w:t>
            </w:r>
          </w:p>
          <w:p w:rsidR="00BB7260" w:rsidRPr="00615344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78302D">
              <w:rPr>
                <w:bCs/>
                <w:lang w:val="et-EE"/>
              </w:rPr>
              <w:t>Vajaduse korral kaastakse ka vanemaid.</w:t>
            </w:r>
          </w:p>
          <w:p w:rsidR="00BB7260" w:rsidRDefault="00BB7260" w:rsidP="00FC3A67">
            <w:pPr>
              <w:spacing w:line="360" w:lineRule="auto"/>
              <w:rPr>
                <w:bCs/>
                <w:color w:val="000000"/>
                <w:lang w:val="et-EE"/>
              </w:rPr>
            </w:pPr>
            <w:r>
              <w:rPr>
                <w:bCs/>
                <w:color w:val="000000"/>
                <w:lang w:val="et-EE"/>
              </w:rPr>
              <w:t>*Õpetajad kasutavad erinevaid metoodikaid:</w:t>
            </w:r>
          </w:p>
          <w:p w:rsidR="00BB7260" w:rsidRPr="009632DC" w:rsidRDefault="00BB7260" w:rsidP="00FC3A67">
            <w:pPr>
              <w:spacing w:line="360" w:lineRule="auto"/>
              <w:rPr>
                <w:bCs/>
                <w:color w:val="000000"/>
                <w:lang w:val="et-EE"/>
              </w:rPr>
            </w:pPr>
            <w:r>
              <w:rPr>
                <w:bCs/>
                <w:color w:val="000000"/>
                <w:lang w:val="et-EE"/>
              </w:rPr>
              <w:t>rühmatööd, mänge, loovtööd, arengumängud</w:t>
            </w:r>
            <w:r w:rsidRPr="009632DC">
              <w:rPr>
                <w:bCs/>
                <w:color w:val="000000"/>
                <w:lang w:val="et-EE"/>
              </w:rPr>
              <w:t xml:space="preserve">, </w:t>
            </w:r>
            <w:r>
              <w:rPr>
                <w:bCs/>
                <w:color w:val="000000"/>
                <w:lang w:val="et-EE"/>
              </w:rPr>
              <w:t>ringitöö jne.</w:t>
            </w:r>
          </w:p>
          <w:p w:rsidR="00BB7260" w:rsidRPr="00615344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bCs/>
                <w:color w:val="000000"/>
                <w:lang w:val="et-EE"/>
              </w:rPr>
              <w:t xml:space="preserve">Alates </w:t>
            </w:r>
            <w:r w:rsidRPr="006A291D">
              <w:rPr>
                <w:bCs/>
                <w:color w:val="000000"/>
                <w:lang w:val="et-EE"/>
              </w:rPr>
              <w:t xml:space="preserve"> 2008</w:t>
            </w:r>
            <w:r>
              <w:rPr>
                <w:bCs/>
                <w:color w:val="000000"/>
                <w:lang w:val="et-EE"/>
              </w:rPr>
              <w:t>.-</w:t>
            </w:r>
            <w:r w:rsidRPr="006A291D">
              <w:rPr>
                <w:bCs/>
                <w:color w:val="000000"/>
                <w:lang w:val="et-EE"/>
              </w:rPr>
              <w:t>2009</w:t>
            </w:r>
            <w:r>
              <w:rPr>
                <w:bCs/>
                <w:color w:val="000000"/>
                <w:lang w:val="et-EE"/>
              </w:rPr>
              <w:t>.</w:t>
            </w:r>
            <w:r w:rsidRPr="006A291D">
              <w:rPr>
                <w:bCs/>
                <w:color w:val="000000"/>
                <w:lang w:val="et-EE"/>
              </w:rPr>
              <w:t xml:space="preserve"> </w:t>
            </w:r>
            <w:r>
              <w:rPr>
                <w:bCs/>
                <w:color w:val="000000"/>
                <w:lang w:val="et-EE"/>
              </w:rPr>
              <w:t xml:space="preserve">õppeaasast on </w:t>
            </w:r>
            <w:r w:rsidRPr="00382498">
              <w:rPr>
                <w:bCs/>
                <w:u w:val="single"/>
                <w:lang w:val="et-EE"/>
              </w:rPr>
              <w:t>õueõppimine</w:t>
            </w:r>
            <w:r>
              <w:rPr>
                <w:bCs/>
                <w:lang w:val="et-EE"/>
              </w:rPr>
              <w:t xml:space="preserve"> ning </w:t>
            </w:r>
            <w:r w:rsidRPr="0078302D">
              <w:rPr>
                <w:bCs/>
                <w:u w:val="single"/>
                <w:lang w:val="et-EE"/>
              </w:rPr>
              <w:t>temaatilised</w:t>
            </w:r>
            <w:r w:rsidRPr="0078302D">
              <w:rPr>
                <w:bCs/>
                <w:u w:val="single"/>
                <w:lang w:val="en-US"/>
              </w:rPr>
              <w:t xml:space="preserve"> nädal</w:t>
            </w:r>
            <w:r w:rsidRPr="0078302D">
              <w:rPr>
                <w:bCs/>
                <w:u w:val="single"/>
                <w:lang w:val="et-EE"/>
              </w:rPr>
              <w:t>ad</w:t>
            </w:r>
            <w:r w:rsidRPr="006A291D">
              <w:rPr>
                <w:bCs/>
                <w:lang w:val="en-US"/>
              </w:rPr>
              <w:t>: tervist</w:t>
            </w:r>
            <w:r w:rsidRPr="00382498">
              <w:rPr>
                <w:bCs/>
                <w:lang w:val="en-US"/>
              </w:rPr>
              <w:t>,</w:t>
            </w:r>
            <w:r w:rsidRPr="00C0762C">
              <w:rPr>
                <w:bCs/>
                <w:color w:val="C00000"/>
                <w:lang w:val="en-US"/>
              </w:rPr>
              <w:t xml:space="preserve"> </w:t>
            </w:r>
            <w:r w:rsidRPr="0078302D">
              <w:rPr>
                <w:bCs/>
                <w:lang w:val="en-US"/>
              </w:rPr>
              <w:t>teater.</w:t>
            </w:r>
          </w:p>
          <w:p w:rsidR="00BB7260" w:rsidRPr="0097134D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425759">
              <w:rPr>
                <w:bCs/>
                <w:lang w:val="et-EE"/>
              </w:rPr>
              <w:t>Samal ajal e</w:t>
            </w:r>
            <w:r w:rsidRPr="0097134D">
              <w:rPr>
                <w:bCs/>
                <w:lang w:val="et-EE"/>
              </w:rPr>
              <w:t>elistatak</w:t>
            </w:r>
            <w:r>
              <w:rPr>
                <w:bCs/>
                <w:lang w:val="et-EE"/>
              </w:rPr>
              <w:t>se lapsele lähedasi metoodikaid -</w:t>
            </w:r>
          </w:p>
          <w:p w:rsidR="00BB7260" w:rsidRDefault="00BB7260" w:rsidP="00FC3A67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l</w:t>
            </w:r>
            <w:r w:rsidRPr="008620DF">
              <w:rPr>
                <w:lang w:val="et-EE"/>
              </w:rPr>
              <w:t>apsest lähtuvate õpetamis- ja kasvatusmeetodite rakendamine.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On uuendatud ja rakendub lapse arengu hindamise süsteem.</w:t>
            </w:r>
          </w:p>
          <w:p w:rsidR="00BB7260" w:rsidRPr="008620DF" w:rsidRDefault="00BB7260" w:rsidP="00FC3A67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*On parendatud õppe- ja kasvatustegevuse hindamine.</w:t>
            </w:r>
          </w:p>
          <w:p w:rsidR="00BB7260" w:rsidRPr="00DA26BD" w:rsidRDefault="00BB7260" w:rsidP="00FC3A67">
            <w:pPr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* Individuaaltööde lastega korraldamine.</w:t>
            </w:r>
          </w:p>
        </w:tc>
        <w:tc>
          <w:tcPr>
            <w:tcW w:w="3544" w:type="dxa"/>
          </w:tcPr>
          <w:p w:rsidR="00BB7260" w:rsidRPr="00615344" w:rsidRDefault="00BB7260" w:rsidP="00FC3A67">
            <w:pPr>
              <w:spacing w:line="360" w:lineRule="auto"/>
              <w:rPr>
                <w:bCs/>
                <w:lang w:val="en-US"/>
              </w:rPr>
            </w:pPr>
            <w:r>
              <w:rPr>
                <w:bCs/>
                <w:color w:val="000000"/>
                <w:lang w:val="et-EE"/>
              </w:rPr>
              <w:t>*</w:t>
            </w:r>
            <w:r w:rsidRPr="005C0F15">
              <w:rPr>
                <w:bCs/>
                <w:color w:val="000000"/>
                <w:lang w:val="et-EE"/>
              </w:rPr>
              <w:t xml:space="preserve">Igal õpetajal on kavandatud </w:t>
            </w:r>
            <w:r w:rsidRPr="00C276C6">
              <w:rPr>
                <w:bCs/>
                <w:lang w:val="et-EE"/>
              </w:rPr>
              <w:t>oma projektne tegevus</w:t>
            </w:r>
            <w:r w:rsidRPr="00C276C6">
              <w:rPr>
                <w:bCs/>
                <w:lang w:val="en-US"/>
              </w:rPr>
              <w:t>.</w:t>
            </w:r>
          </w:p>
          <w:p w:rsidR="00BB7260" w:rsidRPr="00615344" w:rsidRDefault="00BB7260" w:rsidP="00FC3A67">
            <w:pPr>
              <w:spacing w:line="360" w:lineRule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*</w:t>
            </w:r>
            <w:r w:rsidRPr="00C276C6">
              <w:rPr>
                <w:bCs/>
                <w:lang w:val="en-US"/>
              </w:rPr>
              <w:t xml:space="preserve">Laiendada ja täiendada </w:t>
            </w:r>
            <w:r>
              <w:rPr>
                <w:bCs/>
                <w:lang w:val="et-EE"/>
              </w:rPr>
              <w:t>temaatilisi</w:t>
            </w:r>
            <w:r w:rsidRPr="00C276C6">
              <w:rPr>
                <w:bCs/>
                <w:lang w:val="en-US"/>
              </w:rPr>
              <w:t xml:space="preserve"> nädal</w:t>
            </w:r>
            <w:r w:rsidRPr="00C276C6">
              <w:rPr>
                <w:bCs/>
                <w:lang w:val="et-EE"/>
              </w:rPr>
              <w:t>aid</w:t>
            </w:r>
            <w:r>
              <w:rPr>
                <w:bCs/>
                <w:lang w:val="et-EE"/>
              </w:rPr>
              <w:t xml:space="preserve"> (eesti keele, mängude, perekonna, maatundmise kaudu - nt </w:t>
            </w:r>
            <w:r w:rsidRPr="00C276C6">
              <w:rPr>
                <w:bCs/>
                <w:lang w:val="en-US"/>
              </w:rPr>
              <w:t>kohalik ajalugu</w:t>
            </w:r>
            <w:r>
              <w:rPr>
                <w:bCs/>
                <w:lang w:val="et-EE"/>
              </w:rPr>
              <w:t>).</w:t>
            </w:r>
          </w:p>
          <w:p w:rsidR="00BB7260" w:rsidRPr="0086352A" w:rsidRDefault="00BB7260" w:rsidP="00FC3A67">
            <w:pPr>
              <w:spacing w:line="360" w:lineRule="auto"/>
              <w:rPr>
                <w:bCs/>
                <w:u w:val="single"/>
                <w:lang w:val="et-EE"/>
              </w:rPr>
            </w:pPr>
            <w:r>
              <w:rPr>
                <w:bCs/>
                <w:u w:val="single"/>
                <w:lang w:val="et-EE"/>
              </w:rPr>
              <w:t>*</w:t>
            </w:r>
            <w:r w:rsidRPr="0086352A">
              <w:rPr>
                <w:bCs/>
                <w:u w:val="single"/>
                <w:lang w:val="et-EE"/>
              </w:rPr>
              <w:t xml:space="preserve">Jätkama töö </w:t>
            </w:r>
          </w:p>
          <w:p w:rsidR="00BB7260" w:rsidRPr="0086352A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86352A">
              <w:rPr>
                <w:bCs/>
                <w:lang w:val="et-EE"/>
              </w:rPr>
              <w:t>-</w:t>
            </w:r>
            <w:r>
              <w:rPr>
                <w:bCs/>
                <w:lang w:val="et-EE"/>
              </w:rPr>
              <w:t xml:space="preserve"> </w:t>
            </w:r>
            <w:r w:rsidRPr="0086352A">
              <w:rPr>
                <w:bCs/>
                <w:lang w:val="et-EE"/>
              </w:rPr>
              <w:t>lapsele lähedasi metoodikaid</w:t>
            </w:r>
          </w:p>
          <w:p w:rsidR="00BB7260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86352A">
              <w:rPr>
                <w:bCs/>
                <w:lang w:val="et-EE"/>
              </w:rPr>
              <w:t>- temaatilised</w:t>
            </w:r>
            <w:r>
              <w:rPr>
                <w:bCs/>
                <w:lang w:val="et-EE"/>
              </w:rPr>
              <w:t>.</w:t>
            </w:r>
          </w:p>
          <w:p w:rsidR="00BB7260" w:rsidRPr="006A291D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Kaasaegse metoodikat kasutamine õppe- ja kasvatustegevuses.</w:t>
            </w:r>
            <w:r w:rsidRPr="00C276C6">
              <w:rPr>
                <w:bCs/>
                <w:lang w:val="et-EE"/>
              </w:rPr>
              <w:t>nädal</w:t>
            </w:r>
            <w:r w:rsidRPr="0086352A">
              <w:rPr>
                <w:bCs/>
                <w:lang w:val="et-EE"/>
              </w:rPr>
              <w:t>ad</w:t>
            </w:r>
          </w:p>
        </w:tc>
      </w:tr>
      <w:tr w:rsidR="00BB7260" w:rsidRPr="005C0F15" w:rsidTr="00D84C7D">
        <w:tc>
          <w:tcPr>
            <w:tcW w:w="9606" w:type="dxa"/>
            <w:gridSpan w:val="2"/>
            <w:shd w:val="clear" w:color="auto" w:fill="DAEEF3"/>
            <w:vAlign w:val="center"/>
          </w:tcPr>
          <w:p w:rsidR="00BB7260" w:rsidRPr="005C0F15" w:rsidRDefault="00BB7260" w:rsidP="00D84C7D">
            <w:pPr>
              <w:numPr>
                <w:ilvl w:val="1"/>
                <w:numId w:val="31"/>
              </w:numPr>
              <w:spacing w:line="360" w:lineRule="auto"/>
              <w:ind w:left="426" w:hanging="426"/>
              <w:rPr>
                <w:b/>
                <w:bCs/>
                <w:lang w:val="et-EE"/>
              </w:rPr>
            </w:pPr>
            <w:r w:rsidRPr="005C0F15">
              <w:rPr>
                <w:b/>
                <w:lang w:val="et-EE"/>
              </w:rPr>
              <w:t>Väärtused ja eetika</w:t>
            </w:r>
            <w:r>
              <w:t>.</w:t>
            </w:r>
          </w:p>
        </w:tc>
      </w:tr>
      <w:tr w:rsidR="00BB7260" w:rsidRPr="0003665E" w:rsidTr="00C54BD3">
        <w:tc>
          <w:tcPr>
            <w:tcW w:w="6062" w:type="dxa"/>
          </w:tcPr>
          <w:p w:rsidR="00BB7260" w:rsidRPr="0003665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03665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03665E" w:rsidRDefault="00BB7260" w:rsidP="00FC3A67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03665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F72785" w:rsidTr="00C54BD3">
        <w:tc>
          <w:tcPr>
            <w:tcW w:w="6062" w:type="dxa"/>
          </w:tcPr>
          <w:p w:rsidR="00BB7260" w:rsidRPr="007B670D" w:rsidRDefault="00BB7260" w:rsidP="00FC3A67">
            <w:pPr>
              <w:spacing w:line="360" w:lineRule="auto"/>
              <w:rPr>
                <w:bCs/>
                <w:u w:val="single"/>
                <w:lang w:val="en-US"/>
              </w:rPr>
            </w:pPr>
            <w:r w:rsidRPr="007B670D">
              <w:rPr>
                <w:bCs/>
                <w:u w:val="single"/>
                <w:lang w:val="en-US"/>
              </w:rPr>
              <w:t>Lasteasutuse saavused</w:t>
            </w:r>
          </w:p>
          <w:p w:rsidR="00BB7260" w:rsidRPr="006247E6" w:rsidRDefault="00BB7260" w:rsidP="00FC3A67">
            <w:pPr>
              <w:spacing w:line="360" w:lineRule="auto"/>
              <w:rPr>
                <w:bCs/>
                <w:lang w:val="de-DE"/>
              </w:rPr>
            </w:pPr>
            <w:r w:rsidRPr="006247E6">
              <w:rPr>
                <w:bCs/>
                <w:lang w:val="de-DE"/>
              </w:rPr>
              <w:t>2007</w:t>
            </w:r>
            <w:r w:rsidRPr="007B670D">
              <w:rPr>
                <w:bCs/>
                <w:lang w:val="et-EE"/>
              </w:rPr>
              <w:t>.a</w:t>
            </w:r>
            <w:r w:rsidRPr="006247E6">
              <w:rPr>
                <w:bCs/>
                <w:lang w:val="de-DE"/>
              </w:rPr>
              <w:t xml:space="preserve"> </w:t>
            </w:r>
            <w:r w:rsidRPr="007B670D">
              <w:rPr>
                <w:bCs/>
                <w:lang w:val="et-EE"/>
              </w:rPr>
              <w:t xml:space="preserve"> </w:t>
            </w:r>
            <w:r>
              <w:rPr>
                <w:bCs/>
                <w:lang w:val="et-EE"/>
              </w:rPr>
              <w:t>- Linna konkursi „</w:t>
            </w:r>
            <w:r w:rsidRPr="006247E6">
              <w:rPr>
                <w:bCs/>
                <w:lang w:val="de-DE"/>
              </w:rPr>
              <w:t>Kodu kauniks”</w:t>
            </w:r>
            <w:r>
              <w:rPr>
                <w:bCs/>
                <w:lang w:val="et-EE"/>
              </w:rPr>
              <w:t>osalemine</w:t>
            </w:r>
            <w:r w:rsidRPr="006247E6">
              <w:rPr>
                <w:bCs/>
                <w:lang w:val="de-DE"/>
              </w:rPr>
              <w:t xml:space="preserve"> – 1 koht</w:t>
            </w:r>
          </w:p>
          <w:p w:rsidR="00BB7260" w:rsidRPr="00425759" w:rsidRDefault="00BB7260" w:rsidP="00FC3A67">
            <w:pPr>
              <w:spacing w:line="360" w:lineRule="auto"/>
              <w:rPr>
                <w:bCs/>
                <w:lang w:val="it-IT"/>
              </w:rPr>
            </w:pPr>
            <w:r w:rsidRPr="00425759">
              <w:rPr>
                <w:bCs/>
                <w:lang w:val="it-IT"/>
              </w:rPr>
              <w:t>2009</w:t>
            </w:r>
            <w:r w:rsidRPr="007B670D">
              <w:rPr>
                <w:bCs/>
                <w:lang w:val="et-EE"/>
              </w:rPr>
              <w:t xml:space="preserve">.a </w:t>
            </w:r>
            <w:r w:rsidRPr="00425759">
              <w:rPr>
                <w:bCs/>
                <w:lang w:val="it-IT"/>
              </w:rPr>
              <w:t xml:space="preserve"> – </w:t>
            </w:r>
            <w:r>
              <w:rPr>
                <w:bCs/>
                <w:lang w:val="et-EE"/>
              </w:rPr>
              <w:t>Linna konkursi „</w:t>
            </w:r>
            <w:r w:rsidRPr="00425759">
              <w:rPr>
                <w:bCs/>
                <w:lang w:val="it-IT"/>
              </w:rPr>
              <w:t xml:space="preserve">Narva linna kaunis kodu” </w:t>
            </w:r>
            <w:r>
              <w:rPr>
                <w:bCs/>
                <w:lang w:val="et-EE"/>
              </w:rPr>
              <w:t>osalemine</w:t>
            </w:r>
            <w:r w:rsidRPr="00425759">
              <w:rPr>
                <w:bCs/>
                <w:lang w:val="it-IT"/>
              </w:rPr>
              <w:t xml:space="preserve"> – eripreemia.</w:t>
            </w:r>
          </w:p>
          <w:p w:rsidR="00BB7260" w:rsidRPr="00DA26BD" w:rsidRDefault="00BB7260" w:rsidP="00FC3A67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Muusika festivali</w:t>
            </w:r>
            <w:r w:rsidRPr="00F55C6A">
              <w:rPr>
                <w:bCs/>
                <w:lang w:val="et-EE"/>
              </w:rPr>
              <w:t>s osalemine</w:t>
            </w:r>
            <w:r>
              <w:rPr>
                <w:bCs/>
                <w:lang w:val="et-EE"/>
              </w:rPr>
              <w:t>.</w:t>
            </w:r>
          </w:p>
          <w:p w:rsidR="00BB7260" w:rsidRDefault="00BB7260" w:rsidP="00FC3A67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3709CA">
              <w:rPr>
                <w:bCs/>
                <w:u w:val="single"/>
                <w:lang w:val="et-EE"/>
              </w:rPr>
              <w:t>Lasteasutuses on oma traditsioonid</w:t>
            </w:r>
            <w:r>
              <w:rPr>
                <w:bCs/>
                <w:lang w:val="et-EE"/>
              </w:rPr>
              <w:t>.</w:t>
            </w:r>
          </w:p>
          <w:p w:rsidR="00BB7260" w:rsidRPr="00DA26BD" w:rsidRDefault="00BB7260" w:rsidP="00FC3A67">
            <w:pPr>
              <w:spacing w:line="360" w:lineRule="auto"/>
              <w:rPr>
                <w:bCs/>
                <w:color w:val="C00000"/>
                <w:lang w:val="et-EE"/>
              </w:rPr>
            </w:pPr>
            <w:r w:rsidRPr="003709CA">
              <w:rPr>
                <w:bCs/>
                <w:lang w:val="et-EE"/>
              </w:rPr>
              <w:t>Õ</w:t>
            </w:r>
            <w:r w:rsidRPr="00BD0CC3">
              <w:rPr>
                <w:bCs/>
                <w:lang w:val="et-EE"/>
              </w:rPr>
              <w:t>petajate heaks traditsioonid koos laste ja vanematega.</w:t>
            </w:r>
          </w:p>
          <w:p w:rsidR="00BB7260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BD0CC3">
              <w:rPr>
                <w:bCs/>
                <w:lang w:val="et-EE"/>
              </w:rPr>
              <w:t>Läbi viidud seminarid</w:t>
            </w:r>
            <w:r>
              <w:rPr>
                <w:bCs/>
                <w:lang w:val="et-EE"/>
              </w:rPr>
              <w:t>:</w:t>
            </w:r>
          </w:p>
          <w:p w:rsidR="00BB7260" w:rsidRPr="00BD0CC3" w:rsidRDefault="00BB7260" w:rsidP="00FC3A67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142" w:hanging="142"/>
              <w:rPr>
                <w:bCs/>
                <w:sz w:val="24"/>
                <w:szCs w:val="24"/>
                <w:lang w:val="et-EE"/>
              </w:rPr>
            </w:pPr>
            <w:r w:rsidRPr="00BD0CC3">
              <w:rPr>
                <w:bCs/>
                <w:sz w:val="24"/>
                <w:szCs w:val="24"/>
                <w:lang w:val="et-EE"/>
              </w:rPr>
              <w:t>"Äri etikett".</w:t>
            </w:r>
          </w:p>
          <w:p w:rsidR="00BB7260" w:rsidRDefault="00BB7260" w:rsidP="00FC3A67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142" w:hanging="142"/>
              <w:rPr>
                <w:bCs/>
                <w:sz w:val="24"/>
                <w:szCs w:val="24"/>
                <w:lang w:val="et-EE"/>
              </w:rPr>
            </w:pPr>
            <w:r>
              <w:rPr>
                <w:bCs/>
                <w:sz w:val="24"/>
                <w:szCs w:val="24"/>
                <w:lang w:val="et-EE"/>
              </w:rPr>
              <w:t>„Kostöö kool”</w:t>
            </w:r>
          </w:p>
          <w:p w:rsidR="00BB7260" w:rsidRPr="00BD0CC3" w:rsidRDefault="00BB7260" w:rsidP="00FC3A67">
            <w:pPr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H</w:t>
            </w:r>
            <w:r w:rsidRPr="00BD0CC3">
              <w:rPr>
                <w:bCs/>
                <w:lang w:val="et-EE"/>
              </w:rPr>
              <w:t>arivad mängud teemal eetika ja esteetika</w:t>
            </w:r>
            <w:r>
              <w:rPr>
                <w:bCs/>
                <w:lang w:val="et-EE"/>
              </w:rPr>
              <w:t>.</w:t>
            </w:r>
          </w:p>
          <w:p w:rsidR="00BB7260" w:rsidRPr="00FC7987" w:rsidRDefault="00BB7260" w:rsidP="00FC3A67">
            <w:pPr>
              <w:spacing w:line="360" w:lineRule="auto"/>
              <w:rPr>
                <w:bCs/>
                <w:lang w:val="et-EE"/>
              </w:rPr>
            </w:pPr>
            <w:r w:rsidRPr="00FC7987">
              <w:rPr>
                <w:bCs/>
                <w:lang w:val="et-EE"/>
              </w:rPr>
              <w:t>*Osa õpetajatest ignoreerib etiketi sätete täitmist.</w:t>
            </w:r>
          </w:p>
        </w:tc>
        <w:tc>
          <w:tcPr>
            <w:tcW w:w="3544" w:type="dxa"/>
          </w:tcPr>
          <w:p w:rsidR="00BB7260" w:rsidRPr="008D58B0" w:rsidRDefault="00BB7260" w:rsidP="00FC3A67">
            <w:pPr>
              <w:tabs>
                <w:tab w:val="left" w:pos="0"/>
              </w:tabs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8D58B0">
              <w:rPr>
                <w:bCs/>
                <w:lang w:val="et-EE"/>
              </w:rPr>
              <w:t xml:space="preserve">Luua </w:t>
            </w:r>
            <w:r w:rsidRPr="008D58B0">
              <w:rPr>
                <w:lang w:val="et-EE"/>
              </w:rPr>
              <w:t>Koolieelse Lasteasutuse Pääsuke</w:t>
            </w:r>
            <w:r>
              <w:rPr>
                <w:bCs/>
                <w:lang w:val="et-EE"/>
              </w:rPr>
              <w:t xml:space="preserve"> ajaloo esitlus.</w:t>
            </w:r>
          </w:p>
          <w:p w:rsidR="00BB7260" w:rsidRPr="00615344" w:rsidRDefault="00BB7260" w:rsidP="00615344">
            <w:pPr>
              <w:tabs>
                <w:tab w:val="left" w:pos="0"/>
              </w:tabs>
              <w:spacing w:line="360" w:lineRule="auto"/>
              <w:rPr>
                <w:bCs/>
                <w:lang w:val="et-EE"/>
              </w:rPr>
            </w:pPr>
            <w:r>
              <w:rPr>
                <w:bCs/>
                <w:lang w:val="et-EE"/>
              </w:rPr>
              <w:t>*</w:t>
            </w:r>
            <w:r w:rsidRPr="007B670D">
              <w:rPr>
                <w:bCs/>
                <w:lang w:val="et-EE"/>
              </w:rPr>
              <w:t>Viia läbi</w:t>
            </w:r>
            <w:r>
              <w:rPr>
                <w:bCs/>
                <w:lang w:val="et-EE"/>
              </w:rPr>
              <w:t xml:space="preserve"> projektide temaatilised nädalad.</w:t>
            </w:r>
          </w:p>
          <w:p w:rsidR="00BB7260" w:rsidRPr="00FC7987" w:rsidRDefault="00BB7260" w:rsidP="00FC3A67">
            <w:pPr>
              <w:spacing w:line="360" w:lineRule="auto"/>
              <w:rPr>
                <w:bCs/>
                <w:u w:val="single"/>
                <w:lang w:val="et-EE"/>
              </w:rPr>
            </w:pPr>
            <w:r>
              <w:rPr>
                <w:bCs/>
                <w:u w:val="single"/>
                <w:lang w:val="et-EE"/>
              </w:rPr>
              <w:t>*Töötada välja „Pedagoog</w:t>
            </w:r>
            <w:r w:rsidRPr="00FC7987">
              <w:rPr>
                <w:bCs/>
                <w:u w:val="single"/>
                <w:lang w:val="et-EE"/>
              </w:rPr>
              <w:t>ilise töötaja kodeks”</w:t>
            </w:r>
          </w:p>
          <w:p w:rsidR="00BB7260" w:rsidRPr="00125A77" w:rsidRDefault="00BB7260" w:rsidP="00FC3A67">
            <w:pPr>
              <w:spacing w:line="360" w:lineRule="auto"/>
              <w:rPr>
                <w:bCs/>
                <w:color w:val="FF0000"/>
                <w:lang w:val="et-EE"/>
              </w:rPr>
            </w:pPr>
            <w:r w:rsidRPr="00FC7987">
              <w:rPr>
                <w:bCs/>
                <w:lang w:val="et-EE"/>
              </w:rPr>
              <w:t>Koodeksi väljatöötamise kallal peab osalema terve pedagoogiline kollektiiv (selle normid on aktsepteeritavad kogu kollektiivi poolt).</w:t>
            </w:r>
          </w:p>
        </w:tc>
      </w:tr>
    </w:tbl>
    <w:p w:rsidR="00BB7260" w:rsidRPr="00425759" w:rsidRDefault="00BB7260" w:rsidP="00FC3A67">
      <w:pPr>
        <w:spacing w:line="360" w:lineRule="auto"/>
        <w:rPr>
          <w:lang w:val="et-EE"/>
        </w:rPr>
      </w:pPr>
      <w:r w:rsidRPr="00425759">
        <w:rPr>
          <w:lang w:val="et-EE"/>
        </w:rPr>
        <w:br w:type="page"/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606"/>
      </w:tblGrid>
      <w:tr w:rsidR="00BB7260" w:rsidRPr="00DD2AF6" w:rsidTr="003C5890">
        <w:tc>
          <w:tcPr>
            <w:tcW w:w="9606" w:type="dxa"/>
            <w:shd w:val="clear" w:color="auto" w:fill="DAEEF3"/>
          </w:tcPr>
          <w:p w:rsidR="00BB7260" w:rsidRPr="00DD2AF6" w:rsidRDefault="00BB7260" w:rsidP="007F75C8">
            <w:pPr>
              <w:numPr>
                <w:ilvl w:val="1"/>
                <w:numId w:val="31"/>
              </w:numPr>
              <w:ind w:left="426" w:hanging="426"/>
              <w:rPr>
                <w:b/>
                <w:bCs/>
                <w:lang w:val="et-EE"/>
              </w:rPr>
            </w:pPr>
            <w:r w:rsidRPr="00DD2AF6">
              <w:rPr>
                <w:b/>
                <w:lang w:val="et-EE"/>
              </w:rPr>
              <w:t>Lastega seotud tulemused</w:t>
            </w:r>
            <w:r>
              <w:t>.</w:t>
            </w:r>
          </w:p>
        </w:tc>
      </w:tr>
    </w:tbl>
    <w:p w:rsidR="00BB7260" w:rsidRPr="005D6746" w:rsidRDefault="00BB7260" w:rsidP="005D6746">
      <w:pPr>
        <w:pStyle w:val="ListParagraph"/>
        <w:ind w:left="284"/>
        <w:rPr>
          <w:b/>
          <w:sz w:val="24"/>
          <w:szCs w:val="24"/>
          <w:lang w:val="ru-RU"/>
        </w:rPr>
      </w:pPr>
    </w:p>
    <w:p w:rsidR="00BB7260" w:rsidRPr="005D6746" w:rsidRDefault="00BB7260" w:rsidP="005D6746">
      <w:pPr>
        <w:pStyle w:val="ListParagraph"/>
        <w:ind w:left="284"/>
        <w:rPr>
          <w:b/>
          <w:sz w:val="24"/>
          <w:szCs w:val="24"/>
          <w:lang w:val="ru-RU"/>
        </w:rPr>
      </w:pPr>
    </w:p>
    <w:p w:rsidR="00BB7260" w:rsidRDefault="00BB7260" w:rsidP="001A02BA">
      <w:pPr>
        <w:pStyle w:val="ListParagraph"/>
        <w:numPr>
          <w:ilvl w:val="0"/>
          <w:numId w:val="33"/>
        </w:numPr>
        <w:ind w:left="284" w:hanging="28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et-EE"/>
        </w:rPr>
        <w:t>Laste arengu tulemused  2008.-2009. õppeaasta</w:t>
      </w:r>
    </w:p>
    <w:p w:rsidR="00BB7260" w:rsidRPr="00BC6427" w:rsidRDefault="00BB7260" w:rsidP="001A02BA">
      <w:pPr>
        <w:rPr>
          <w:lang w:val="et-EE"/>
        </w:rPr>
      </w:pPr>
    </w:p>
    <w:tbl>
      <w:tblPr>
        <w:tblW w:w="1077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19"/>
        <w:gridCol w:w="850"/>
        <w:gridCol w:w="851"/>
        <w:gridCol w:w="850"/>
        <w:gridCol w:w="709"/>
        <w:gridCol w:w="709"/>
        <w:gridCol w:w="850"/>
        <w:gridCol w:w="851"/>
        <w:gridCol w:w="708"/>
        <w:gridCol w:w="709"/>
        <w:gridCol w:w="851"/>
        <w:gridCol w:w="708"/>
        <w:gridCol w:w="708"/>
      </w:tblGrid>
      <w:tr w:rsidR="00BB7260" w:rsidRPr="00B4631A" w:rsidTr="00936806">
        <w:tc>
          <w:tcPr>
            <w:tcW w:w="1419" w:type="dxa"/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36806">
              <w:rPr>
                <w:b/>
                <w:sz w:val="20"/>
                <w:szCs w:val="20"/>
                <w:lang w:val="en-US"/>
              </w:rPr>
              <w:t>Arenduse</w:t>
            </w:r>
          </w:p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36806">
              <w:rPr>
                <w:b/>
                <w:sz w:val="20"/>
                <w:szCs w:val="20"/>
                <w:lang w:val="en-US"/>
              </w:rPr>
              <w:t>ala</w:t>
            </w:r>
          </w:p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  <w:lang w:val="en-US"/>
              </w:rPr>
              <w:t>Vanus</w:t>
            </w:r>
            <w:r w:rsidRPr="00936806">
              <w:rPr>
                <w:b/>
                <w:sz w:val="20"/>
                <w:szCs w:val="20"/>
              </w:rPr>
              <w:t xml:space="preserve"> 2-3 </w:t>
            </w:r>
          </w:p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 xml:space="preserve">(8 </w:t>
            </w:r>
            <w:r w:rsidRPr="00936806">
              <w:rPr>
                <w:sz w:val="20"/>
                <w:szCs w:val="20"/>
                <w:lang w:val="en-US"/>
              </w:rPr>
              <w:t>last</w:t>
            </w:r>
            <w:r w:rsidRPr="00936806"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gridSpan w:val="3"/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  <w:lang w:val="en-US"/>
              </w:rPr>
              <w:t>Vanus</w:t>
            </w:r>
            <w:r w:rsidRPr="00936806">
              <w:rPr>
                <w:b/>
                <w:sz w:val="20"/>
                <w:szCs w:val="20"/>
              </w:rPr>
              <w:t xml:space="preserve"> 3-4</w:t>
            </w:r>
          </w:p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 xml:space="preserve">(13 </w:t>
            </w:r>
            <w:r w:rsidRPr="00936806">
              <w:rPr>
                <w:sz w:val="20"/>
                <w:szCs w:val="20"/>
                <w:lang w:val="en-US"/>
              </w:rPr>
              <w:t>last</w:t>
            </w:r>
            <w:r w:rsidRPr="00936806">
              <w:rPr>
                <w:sz w:val="20"/>
                <w:szCs w:val="20"/>
              </w:rPr>
              <w:t>)</w:t>
            </w:r>
          </w:p>
        </w:tc>
        <w:tc>
          <w:tcPr>
            <w:tcW w:w="2268" w:type="dxa"/>
            <w:gridSpan w:val="3"/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  <w:lang w:val="en-US"/>
              </w:rPr>
              <w:t>Vanus</w:t>
            </w:r>
            <w:r w:rsidRPr="00936806">
              <w:rPr>
                <w:b/>
                <w:sz w:val="20"/>
                <w:szCs w:val="20"/>
              </w:rPr>
              <w:t xml:space="preserve"> 4-6 </w:t>
            </w:r>
          </w:p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 xml:space="preserve">(18 </w:t>
            </w:r>
            <w:r w:rsidRPr="00936806">
              <w:rPr>
                <w:sz w:val="20"/>
                <w:szCs w:val="20"/>
                <w:lang w:val="en-US"/>
              </w:rPr>
              <w:t>last</w:t>
            </w:r>
            <w:r w:rsidRPr="00936806">
              <w:rPr>
                <w:sz w:val="20"/>
                <w:szCs w:val="20"/>
              </w:rPr>
              <w:t>)</w:t>
            </w:r>
          </w:p>
        </w:tc>
        <w:tc>
          <w:tcPr>
            <w:tcW w:w="2267" w:type="dxa"/>
            <w:gridSpan w:val="3"/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  <w:lang w:val="en-US"/>
              </w:rPr>
              <w:t>Vanus</w:t>
            </w:r>
            <w:r w:rsidRPr="00936806">
              <w:rPr>
                <w:b/>
                <w:sz w:val="20"/>
                <w:szCs w:val="20"/>
              </w:rPr>
              <w:t xml:space="preserve"> </w:t>
            </w:r>
            <w:r w:rsidRPr="00936806">
              <w:rPr>
                <w:b/>
                <w:sz w:val="20"/>
                <w:szCs w:val="20"/>
                <w:lang w:val="en-US"/>
              </w:rPr>
              <w:t>5</w:t>
            </w:r>
            <w:r w:rsidRPr="00936806">
              <w:rPr>
                <w:b/>
                <w:sz w:val="20"/>
                <w:szCs w:val="20"/>
              </w:rPr>
              <w:t>-7</w:t>
            </w:r>
          </w:p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  <w:lang w:val="en-US"/>
              </w:rPr>
              <w:t>(17</w:t>
            </w:r>
            <w:r w:rsidRPr="00936806">
              <w:rPr>
                <w:sz w:val="20"/>
                <w:szCs w:val="20"/>
              </w:rPr>
              <w:t xml:space="preserve"> </w:t>
            </w:r>
            <w:r w:rsidRPr="00936806">
              <w:rPr>
                <w:sz w:val="20"/>
                <w:szCs w:val="20"/>
                <w:lang w:val="en-US"/>
              </w:rPr>
              <w:t>last</w:t>
            </w:r>
            <w:r w:rsidRPr="00936806">
              <w:rPr>
                <w:sz w:val="20"/>
                <w:szCs w:val="20"/>
              </w:rPr>
              <w:t>)</w:t>
            </w:r>
          </w:p>
        </w:tc>
      </w:tr>
      <w:tr w:rsidR="00BB7260" w:rsidRPr="00B4631A" w:rsidTr="00936806">
        <w:tc>
          <w:tcPr>
            <w:tcW w:w="1419" w:type="dxa"/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36806">
              <w:rPr>
                <w:b/>
                <w:sz w:val="20"/>
                <w:szCs w:val="20"/>
                <w:lang w:val="en-US"/>
              </w:rPr>
              <w:t xml:space="preserve">Tase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с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с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с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в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с</w:t>
            </w:r>
          </w:p>
        </w:tc>
      </w:tr>
      <w:tr w:rsidR="00BB7260" w:rsidRPr="00B4631A" w:rsidTr="00936806">
        <w:tc>
          <w:tcPr>
            <w:tcW w:w="1419" w:type="dxa"/>
            <w:vAlign w:val="center"/>
          </w:tcPr>
          <w:p w:rsidR="00BB7260" w:rsidRPr="00936806" w:rsidRDefault="00BB7260" w:rsidP="005D6746">
            <w:pPr>
              <w:rPr>
                <w:sz w:val="20"/>
                <w:szCs w:val="20"/>
              </w:rPr>
            </w:pPr>
            <w:r w:rsidRPr="00936806">
              <w:rPr>
                <w:bCs/>
                <w:sz w:val="20"/>
                <w:szCs w:val="20"/>
                <w:lang w:val="et-EE" w:eastAsia="en-US"/>
              </w:rPr>
              <w:t>Vaimne areng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50%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33%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12%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13%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37%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45%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36%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48%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16%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71%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29%</w:t>
            </w:r>
          </w:p>
        </w:tc>
      </w:tr>
      <w:tr w:rsidR="00BB7260" w:rsidRPr="00B4631A" w:rsidTr="00936806">
        <w:trPr>
          <w:trHeight w:val="180"/>
        </w:trPr>
        <w:tc>
          <w:tcPr>
            <w:tcW w:w="1419" w:type="dxa"/>
            <w:vAlign w:val="center"/>
          </w:tcPr>
          <w:p w:rsidR="00BB7260" w:rsidRPr="00936806" w:rsidRDefault="00BB7260" w:rsidP="005D6746">
            <w:pPr>
              <w:rPr>
                <w:sz w:val="20"/>
                <w:szCs w:val="20"/>
              </w:rPr>
            </w:pPr>
            <w:r w:rsidRPr="00936806">
              <w:rPr>
                <w:bCs/>
                <w:sz w:val="20"/>
                <w:szCs w:val="20"/>
                <w:lang w:val="et-EE" w:eastAsia="en-US"/>
              </w:rPr>
              <w:t>Sotsiaalne areng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50%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33%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12%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13%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37%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47%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18%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56%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26%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71%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29%</w:t>
            </w:r>
          </w:p>
        </w:tc>
      </w:tr>
      <w:tr w:rsidR="00BB7260" w:rsidRPr="00B4631A" w:rsidTr="00936806">
        <w:tc>
          <w:tcPr>
            <w:tcW w:w="1419" w:type="dxa"/>
            <w:vAlign w:val="center"/>
          </w:tcPr>
          <w:p w:rsidR="00BB7260" w:rsidRPr="00936806" w:rsidRDefault="00BB7260" w:rsidP="005D6746">
            <w:pPr>
              <w:rPr>
                <w:sz w:val="20"/>
                <w:szCs w:val="20"/>
                <w:lang w:val="et-EE"/>
              </w:rPr>
            </w:pPr>
            <w:r w:rsidRPr="00936806">
              <w:rPr>
                <w:sz w:val="20"/>
                <w:szCs w:val="20"/>
                <w:lang w:val="et-EE"/>
              </w:rPr>
              <w:t xml:space="preserve">Kunst </w:t>
            </w:r>
          </w:p>
          <w:p w:rsidR="00BB7260" w:rsidRPr="00936806" w:rsidRDefault="00BB7260" w:rsidP="005D6746">
            <w:pPr>
              <w:rPr>
                <w:sz w:val="20"/>
                <w:szCs w:val="20"/>
                <w:lang w:val="et-EE"/>
              </w:rPr>
            </w:pPr>
            <w:r w:rsidRPr="00936806">
              <w:rPr>
                <w:sz w:val="20"/>
                <w:szCs w:val="20"/>
                <w:lang w:val="et-EE"/>
              </w:rPr>
              <w:t>Esteetiline areng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50%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33%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12%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15%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33%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42%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24%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56%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20%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74%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26%</w:t>
            </w:r>
          </w:p>
        </w:tc>
      </w:tr>
      <w:tr w:rsidR="00BB7260" w:rsidRPr="00B4631A" w:rsidTr="00936806">
        <w:tc>
          <w:tcPr>
            <w:tcW w:w="1419" w:type="dxa"/>
            <w:vAlign w:val="center"/>
          </w:tcPr>
          <w:p w:rsidR="00BB7260" w:rsidRPr="00936806" w:rsidRDefault="00BB7260" w:rsidP="005D6746">
            <w:pPr>
              <w:rPr>
                <w:sz w:val="20"/>
                <w:szCs w:val="20"/>
              </w:rPr>
            </w:pPr>
            <w:r w:rsidRPr="00936806">
              <w:rPr>
                <w:bCs/>
                <w:sz w:val="20"/>
                <w:szCs w:val="20"/>
                <w:lang w:val="et-EE" w:eastAsia="en-US"/>
              </w:rPr>
              <w:t>Kehaline areng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50%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33%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12%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20%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25%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45%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50%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36%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14%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74%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26%</w:t>
            </w:r>
          </w:p>
        </w:tc>
      </w:tr>
      <w:tr w:rsidR="00BB7260" w:rsidRPr="00B4631A" w:rsidTr="00936806">
        <w:trPr>
          <w:trHeight w:val="585"/>
        </w:trPr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:rsidR="00BB7260" w:rsidRPr="00936806" w:rsidRDefault="00BB7260" w:rsidP="005D6746">
            <w:pPr>
              <w:rPr>
                <w:sz w:val="20"/>
                <w:szCs w:val="20"/>
                <w:lang w:val="et-EE"/>
              </w:rPr>
            </w:pPr>
            <w:r w:rsidRPr="00936806">
              <w:rPr>
                <w:sz w:val="20"/>
                <w:szCs w:val="20"/>
                <w:lang w:val="et-EE"/>
              </w:rPr>
              <w:t xml:space="preserve">Muusikaareng 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5</w:t>
            </w:r>
            <w:r w:rsidRPr="00936806">
              <w:rPr>
                <w:sz w:val="20"/>
                <w:szCs w:val="20"/>
                <w:lang w:val="en-US"/>
              </w:rPr>
              <w:t>5</w:t>
            </w:r>
            <w:r w:rsidRPr="00936806"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33%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12%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54%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36%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10%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22%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67%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31%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23%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65%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12%</w:t>
            </w:r>
          </w:p>
        </w:tc>
      </w:tr>
      <w:tr w:rsidR="00BB7260" w:rsidRPr="00B4631A" w:rsidTr="00936806">
        <w:trPr>
          <w:trHeight w:val="555"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B7260" w:rsidRPr="00936806" w:rsidRDefault="00BB7260" w:rsidP="005D6746">
            <w:pPr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 xml:space="preserve">Haigestumine </w:t>
            </w:r>
          </w:p>
          <w:p w:rsidR="00BB7260" w:rsidRPr="00936806" w:rsidRDefault="00BB7260" w:rsidP="005D6746">
            <w:pPr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(</w:t>
            </w:r>
            <w:r w:rsidRPr="00936806">
              <w:rPr>
                <w:sz w:val="20"/>
                <w:szCs w:val="20"/>
                <w:lang w:val="et-EE"/>
              </w:rPr>
              <w:t>kesk</w:t>
            </w:r>
            <w:r w:rsidRPr="00936806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25%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21.3%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</w:rPr>
            </w:pPr>
            <w:r w:rsidRPr="00936806">
              <w:rPr>
                <w:sz w:val="20"/>
                <w:szCs w:val="20"/>
              </w:rPr>
              <w:t>26,2%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sz w:val="20"/>
                <w:szCs w:val="20"/>
                <w:lang w:val="en-US"/>
              </w:rPr>
            </w:pPr>
            <w:r w:rsidRPr="00936806">
              <w:rPr>
                <w:sz w:val="20"/>
                <w:szCs w:val="20"/>
                <w:lang w:val="en-US"/>
              </w:rPr>
              <w:t>-</w:t>
            </w:r>
          </w:p>
        </w:tc>
      </w:tr>
      <w:tr w:rsidR="00BB7260" w:rsidRPr="00B4631A" w:rsidTr="00936806">
        <w:tc>
          <w:tcPr>
            <w:tcW w:w="1419" w:type="dxa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936806">
              <w:rPr>
                <w:b/>
                <w:sz w:val="20"/>
                <w:szCs w:val="20"/>
                <w:lang w:val="en-US"/>
              </w:rPr>
              <w:t>Üld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30,8%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30,8%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38,5%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13%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40%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46,6%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50%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35%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15%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70%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  <w:lang w:val="et-EE"/>
              </w:rPr>
            </w:pPr>
            <w:r w:rsidRPr="00936806">
              <w:rPr>
                <w:b/>
                <w:sz w:val="20"/>
                <w:szCs w:val="20"/>
                <w:lang w:val="et-EE"/>
              </w:rPr>
              <w:t>13%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:rsidR="00BB7260" w:rsidRPr="00936806" w:rsidRDefault="00BB7260" w:rsidP="00936806">
            <w:pPr>
              <w:jc w:val="center"/>
              <w:rPr>
                <w:b/>
                <w:sz w:val="20"/>
                <w:szCs w:val="20"/>
              </w:rPr>
            </w:pPr>
            <w:r w:rsidRPr="00936806">
              <w:rPr>
                <w:b/>
                <w:sz w:val="20"/>
                <w:szCs w:val="20"/>
              </w:rPr>
              <w:t>27%</w:t>
            </w:r>
          </w:p>
        </w:tc>
      </w:tr>
    </w:tbl>
    <w:p w:rsidR="00BB7260" w:rsidRDefault="00BB7260" w:rsidP="001A02BA">
      <w:pPr>
        <w:rPr>
          <w:b/>
          <w:i/>
          <w:lang w:val="et-EE"/>
        </w:rPr>
      </w:pPr>
    </w:p>
    <w:p w:rsidR="00BB7260" w:rsidRPr="001F063B" w:rsidRDefault="00BB7260" w:rsidP="001A02BA">
      <w:pPr>
        <w:pStyle w:val="ListParagraph"/>
        <w:numPr>
          <w:ilvl w:val="0"/>
          <w:numId w:val="33"/>
        </w:numPr>
        <w:ind w:left="284" w:hanging="28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et-EE"/>
        </w:rPr>
        <w:t>Rühma külastamine 2008.-2009. õppeaasta</w:t>
      </w:r>
    </w:p>
    <w:p w:rsidR="00BB7260" w:rsidRPr="00D803C7" w:rsidRDefault="00BB7260" w:rsidP="001A02BA">
      <w:pPr>
        <w:rPr>
          <w:b/>
          <w:lang w:val="et-EE"/>
        </w:rPr>
      </w:pPr>
      <w:r>
        <w:rPr>
          <w:b/>
          <w:lang w:val="et-EE"/>
        </w:rPr>
        <w:t>13%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42"/>
        <w:gridCol w:w="851"/>
        <w:gridCol w:w="850"/>
        <w:gridCol w:w="851"/>
        <w:gridCol w:w="850"/>
        <w:gridCol w:w="823"/>
        <w:gridCol w:w="909"/>
        <w:gridCol w:w="909"/>
        <w:gridCol w:w="910"/>
        <w:gridCol w:w="1190"/>
      </w:tblGrid>
      <w:tr w:rsidR="00BB7260" w:rsidRPr="001F063B" w:rsidTr="00936806">
        <w:tc>
          <w:tcPr>
            <w:tcW w:w="1242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  <w:lang w:val="en-US"/>
              </w:rPr>
              <w:t>Laste arv</w:t>
            </w:r>
            <w:r w:rsidRPr="00936806">
              <w:rPr>
                <w:b/>
              </w:rPr>
              <w:t xml:space="preserve"> %</w:t>
            </w:r>
          </w:p>
        </w:tc>
        <w:tc>
          <w:tcPr>
            <w:tcW w:w="851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09</w:t>
            </w:r>
          </w:p>
        </w:tc>
        <w:tc>
          <w:tcPr>
            <w:tcW w:w="850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10</w:t>
            </w:r>
          </w:p>
        </w:tc>
        <w:tc>
          <w:tcPr>
            <w:tcW w:w="851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11</w:t>
            </w:r>
          </w:p>
        </w:tc>
        <w:tc>
          <w:tcPr>
            <w:tcW w:w="850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12</w:t>
            </w:r>
          </w:p>
        </w:tc>
        <w:tc>
          <w:tcPr>
            <w:tcW w:w="823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01</w:t>
            </w:r>
          </w:p>
        </w:tc>
        <w:tc>
          <w:tcPr>
            <w:tcW w:w="909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02</w:t>
            </w:r>
          </w:p>
        </w:tc>
        <w:tc>
          <w:tcPr>
            <w:tcW w:w="909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03</w:t>
            </w:r>
          </w:p>
        </w:tc>
        <w:tc>
          <w:tcPr>
            <w:tcW w:w="910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04</w:t>
            </w:r>
          </w:p>
        </w:tc>
        <w:tc>
          <w:tcPr>
            <w:tcW w:w="1093" w:type="dxa"/>
          </w:tcPr>
          <w:p w:rsidR="00BB7260" w:rsidRPr="00936806" w:rsidRDefault="00BB7260" w:rsidP="00936806">
            <w:pPr>
              <w:jc w:val="center"/>
              <w:rPr>
                <w:b/>
                <w:lang w:val="et-EE"/>
              </w:rPr>
            </w:pPr>
            <w:r w:rsidRPr="00936806">
              <w:rPr>
                <w:b/>
                <w:lang w:val="et-EE"/>
              </w:rPr>
              <w:t>keskmine</w:t>
            </w:r>
          </w:p>
          <w:p w:rsidR="00BB7260" w:rsidRPr="00936806" w:rsidRDefault="00BB7260" w:rsidP="00936806">
            <w:pPr>
              <w:jc w:val="center"/>
              <w:rPr>
                <w:b/>
                <w:lang w:val="et-EE"/>
              </w:rPr>
            </w:pPr>
            <w:r w:rsidRPr="00936806">
              <w:rPr>
                <w:b/>
                <w:lang w:val="et-EE"/>
              </w:rPr>
              <w:t>arv</w:t>
            </w:r>
          </w:p>
        </w:tc>
      </w:tr>
      <w:tr w:rsidR="00BB7260" w:rsidRPr="0055300B" w:rsidTr="00936806">
        <w:trPr>
          <w:trHeight w:val="641"/>
        </w:trPr>
        <w:tc>
          <w:tcPr>
            <w:tcW w:w="1242" w:type="dxa"/>
            <w:vAlign w:val="center"/>
          </w:tcPr>
          <w:p w:rsidR="00BB7260" w:rsidRPr="00936806" w:rsidRDefault="00BB7260" w:rsidP="00800BD0">
            <w:pPr>
              <w:rPr>
                <w:lang w:val="et-EE"/>
              </w:rPr>
            </w:pPr>
            <w:r w:rsidRPr="00936806">
              <w:rPr>
                <w:b/>
                <w:lang w:val="et-EE"/>
              </w:rPr>
              <w:t>87</w:t>
            </w:r>
            <w:r w:rsidRPr="00936806">
              <w:rPr>
                <w:lang w:val="et-EE"/>
              </w:rPr>
              <w:t>- 128%</w:t>
            </w:r>
          </w:p>
        </w:tc>
        <w:tc>
          <w:tcPr>
            <w:tcW w:w="851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81%</w:t>
            </w:r>
          </w:p>
        </w:tc>
        <w:tc>
          <w:tcPr>
            <w:tcW w:w="850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81%</w:t>
            </w:r>
          </w:p>
        </w:tc>
        <w:tc>
          <w:tcPr>
            <w:tcW w:w="851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81%</w:t>
            </w:r>
          </w:p>
        </w:tc>
        <w:tc>
          <w:tcPr>
            <w:tcW w:w="850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81%</w:t>
            </w:r>
          </w:p>
        </w:tc>
        <w:tc>
          <w:tcPr>
            <w:tcW w:w="823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79%</w:t>
            </w:r>
          </w:p>
        </w:tc>
        <w:tc>
          <w:tcPr>
            <w:tcW w:w="909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80%</w:t>
            </w:r>
          </w:p>
        </w:tc>
        <w:tc>
          <w:tcPr>
            <w:tcW w:w="909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80%</w:t>
            </w:r>
          </w:p>
        </w:tc>
        <w:tc>
          <w:tcPr>
            <w:tcW w:w="910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80%</w:t>
            </w:r>
          </w:p>
        </w:tc>
        <w:tc>
          <w:tcPr>
            <w:tcW w:w="1093" w:type="dxa"/>
            <w:vAlign w:val="center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80%</w:t>
            </w:r>
          </w:p>
        </w:tc>
      </w:tr>
    </w:tbl>
    <w:p w:rsidR="00BB7260" w:rsidRPr="001F063B" w:rsidRDefault="00BB7260" w:rsidP="001A02BA">
      <w:r w:rsidRPr="001F063B">
        <w:t xml:space="preserve"> </w:t>
      </w:r>
    </w:p>
    <w:p w:rsidR="00BB7260" w:rsidRPr="001F063B" w:rsidRDefault="00BB7260" w:rsidP="001A02BA">
      <w:pPr>
        <w:pStyle w:val="ListParagraph"/>
        <w:numPr>
          <w:ilvl w:val="0"/>
          <w:numId w:val="33"/>
        </w:numPr>
        <w:ind w:left="284" w:hanging="28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en-US"/>
        </w:rPr>
        <w:t xml:space="preserve">Laste haigestumine </w:t>
      </w:r>
      <w:r>
        <w:rPr>
          <w:b/>
          <w:sz w:val="24"/>
          <w:szCs w:val="24"/>
          <w:lang w:val="et-EE"/>
        </w:rPr>
        <w:t>2008.-2009. õppeaasta</w:t>
      </w:r>
    </w:p>
    <w:p w:rsidR="00BB7260" w:rsidRPr="001F063B" w:rsidRDefault="00BB7260" w:rsidP="001A02BA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242"/>
        <w:gridCol w:w="851"/>
        <w:gridCol w:w="850"/>
        <w:gridCol w:w="851"/>
        <w:gridCol w:w="836"/>
        <w:gridCol w:w="893"/>
        <w:gridCol w:w="893"/>
        <w:gridCol w:w="893"/>
        <w:gridCol w:w="894"/>
        <w:gridCol w:w="1190"/>
      </w:tblGrid>
      <w:tr w:rsidR="00BB7260" w:rsidRPr="001F063B" w:rsidTr="00936806">
        <w:tc>
          <w:tcPr>
            <w:tcW w:w="1242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  <w:lang w:val="en-US"/>
              </w:rPr>
              <w:t>Laste arv</w:t>
            </w:r>
            <w:r w:rsidRPr="00936806">
              <w:rPr>
                <w:b/>
              </w:rPr>
              <w:t xml:space="preserve"> %</w:t>
            </w:r>
          </w:p>
        </w:tc>
        <w:tc>
          <w:tcPr>
            <w:tcW w:w="851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09</w:t>
            </w:r>
          </w:p>
        </w:tc>
        <w:tc>
          <w:tcPr>
            <w:tcW w:w="850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10</w:t>
            </w:r>
          </w:p>
        </w:tc>
        <w:tc>
          <w:tcPr>
            <w:tcW w:w="851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11</w:t>
            </w:r>
          </w:p>
        </w:tc>
        <w:tc>
          <w:tcPr>
            <w:tcW w:w="828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12</w:t>
            </w:r>
          </w:p>
        </w:tc>
        <w:tc>
          <w:tcPr>
            <w:tcW w:w="893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01</w:t>
            </w:r>
          </w:p>
        </w:tc>
        <w:tc>
          <w:tcPr>
            <w:tcW w:w="893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02</w:t>
            </w:r>
          </w:p>
        </w:tc>
        <w:tc>
          <w:tcPr>
            <w:tcW w:w="893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03</w:t>
            </w:r>
          </w:p>
        </w:tc>
        <w:tc>
          <w:tcPr>
            <w:tcW w:w="894" w:type="dxa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04</w:t>
            </w:r>
          </w:p>
        </w:tc>
        <w:tc>
          <w:tcPr>
            <w:tcW w:w="1093" w:type="dxa"/>
          </w:tcPr>
          <w:p w:rsidR="00BB7260" w:rsidRPr="00936806" w:rsidRDefault="00BB7260" w:rsidP="00936806">
            <w:pPr>
              <w:jc w:val="center"/>
              <w:rPr>
                <w:b/>
                <w:lang w:val="et-EE"/>
              </w:rPr>
            </w:pPr>
            <w:r w:rsidRPr="00936806">
              <w:rPr>
                <w:b/>
                <w:lang w:val="et-EE"/>
              </w:rPr>
              <w:t>keskmine</w:t>
            </w:r>
          </w:p>
          <w:p w:rsidR="00BB7260" w:rsidRPr="00936806" w:rsidRDefault="00BB7260" w:rsidP="00936806">
            <w:pPr>
              <w:jc w:val="center"/>
              <w:rPr>
                <w:b/>
                <w:lang w:val="et-EE"/>
              </w:rPr>
            </w:pPr>
            <w:r w:rsidRPr="00936806">
              <w:rPr>
                <w:b/>
                <w:lang w:val="et-EE"/>
              </w:rPr>
              <w:t>arv</w:t>
            </w:r>
            <w:r w:rsidRPr="00936806">
              <w:rPr>
                <w:b/>
              </w:rPr>
              <w:t xml:space="preserve"> </w:t>
            </w:r>
          </w:p>
        </w:tc>
      </w:tr>
      <w:tr w:rsidR="00BB7260" w:rsidRPr="0055300B" w:rsidTr="00936806">
        <w:trPr>
          <w:trHeight w:val="570"/>
        </w:trPr>
        <w:tc>
          <w:tcPr>
            <w:tcW w:w="1242" w:type="dxa"/>
            <w:vAlign w:val="center"/>
          </w:tcPr>
          <w:p w:rsidR="00BB7260" w:rsidRPr="00936806" w:rsidRDefault="00BB7260" w:rsidP="00936806">
            <w:pPr>
              <w:jc w:val="center"/>
              <w:rPr>
                <w:lang w:val="et-EE"/>
              </w:rPr>
            </w:pPr>
            <w:r w:rsidRPr="00936806">
              <w:rPr>
                <w:b/>
                <w:lang w:val="et-EE"/>
              </w:rPr>
              <w:t>87</w:t>
            </w:r>
            <w:r w:rsidRPr="00936806">
              <w:rPr>
                <w:lang w:val="et-EE"/>
              </w:rPr>
              <w:t>- 128%</w:t>
            </w:r>
          </w:p>
        </w:tc>
        <w:tc>
          <w:tcPr>
            <w:tcW w:w="851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38,9%</w:t>
            </w:r>
          </w:p>
        </w:tc>
        <w:tc>
          <w:tcPr>
            <w:tcW w:w="850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5,3%</w:t>
            </w:r>
          </w:p>
        </w:tc>
        <w:tc>
          <w:tcPr>
            <w:tcW w:w="851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26,3%</w:t>
            </w:r>
          </w:p>
        </w:tc>
        <w:tc>
          <w:tcPr>
            <w:tcW w:w="828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10,5%</w:t>
            </w:r>
          </w:p>
        </w:tc>
        <w:tc>
          <w:tcPr>
            <w:tcW w:w="893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10,5%</w:t>
            </w:r>
          </w:p>
        </w:tc>
        <w:tc>
          <w:tcPr>
            <w:tcW w:w="893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21%</w:t>
            </w:r>
          </w:p>
        </w:tc>
        <w:tc>
          <w:tcPr>
            <w:tcW w:w="893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26,3%</w:t>
            </w:r>
          </w:p>
        </w:tc>
        <w:tc>
          <w:tcPr>
            <w:tcW w:w="894" w:type="dxa"/>
            <w:vAlign w:val="center"/>
          </w:tcPr>
          <w:p w:rsidR="00BB7260" w:rsidRPr="00936806" w:rsidRDefault="00BB7260" w:rsidP="00936806">
            <w:pPr>
              <w:jc w:val="center"/>
            </w:pPr>
            <w:r w:rsidRPr="00936806">
              <w:t>26,3%</w:t>
            </w:r>
          </w:p>
        </w:tc>
        <w:tc>
          <w:tcPr>
            <w:tcW w:w="1093" w:type="dxa"/>
            <w:vAlign w:val="center"/>
          </w:tcPr>
          <w:p w:rsidR="00BB7260" w:rsidRPr="00936806" w:rsidRDefault="00BB7260" w:rsidP="00936806">
            <w:pPr>
              <w:jc w:val="center"/>
              <w:rPr>
                <w:b/>
              </w:rPr>
            </w:pPr>
            <w:r w:rsidRPr="00936806">
              <w:rPr>
                <w:b/>
              </w:rPr>
              <w:t>20,6%</w:t>
            </w:r>
          </w:p>
        </w:tc>
      </w:tr>
    </w:tbl>
    <w:p w:rsidR="00BB7260" w:rsidRDefault="00BB7260" w:rsidP="001A02BA">
      <w:pPr>
        <w:rPr>
          <w:b/>
          <w:sz w:val="28"/>
          <w:szCs w:val="28"/>
          <w:lang w:val="et-EE"/>
        </w:rPr>
      </w:pPr>
    </w:p>
    <w:p w:rsidR="00BB7260" w:rsidRPr="00C71609" w:rsidRDefault="00BB7260" w:rsidP="00C71609">
      <w:pPr>
        <w:pStyle w:val="ListParagraph"/>
        <w:numPr>
          <w:ilvl w:val="0"/>
          <w:numId w:val="33"/>
        </w:numPr>
        <w:rPr>
          <w:b/>
          <w:sz w:val="24"/>
          <w:szCs w:val="24"/>
          <w:lang w:val="et-EE"/>
        </w:rPr>
      </w:pPr>
      <w:r w:rsidRPr="00C71609">
        <w:rPr>
          <w:b/>
          <w:sz w:val="24"/>
          <w:szCs w:val="24"/>
          <w:lang w:val="et-EE"/>
        </w:rPr>
        <w:t>Õpilase isiksuse arengut iseloo mustavad näitajad</w:t>
      </w:r>
    </w:p>
    <w:p w:rsidR="00BB7260" w:rsidRDefault="00BB7260" w:rsidP="001A02BA">
      <w:pPr>
        <w:rPr>
          <w:b/>
          <w:bCs/>
          <w:color w:val="FF0000"/>
          <w:lang w:val="et-EE" w:eastAsia="en-US"/>
        </w:rPr>
      </w:pPr>
    </w:p>
    <w:p w:rsidR="00BB7260" w:rsidRPr="00991321" w:rsidRDefault="00BB7260" w:rsidP="001A02BA">
      <w:pPr>
        <w:rPr>
          <w:b/>
          <w:bCs/>
          <w:lang w:val="et-EE" w:eastAsia="en-US"/>
        </w:rPr>
      </w:pPr>
      <w:r w:rsidRPr="00991321">
        <w:rPr>
          <w:b/>
          <w:bCs/>
          <w:lang w:val="et-EE" w:eastAsia="en-US"/>
        </w:rPr>
        <w:t>2006-2007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957"/>
        <w:gridCol w:w="2254"/>
        <w:gridCol w:w="2268"/>
        <w:gridCol w:w="1985"/>
      </w:tblGrid>
      <w:tr w:rsidR="00BB7260" w:rsidRPr="005D6746" w:rsidTr="0066241E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t-EE" w:eastAsia="en-US"/>
              </w:rPr>
            </w:pPr>
            <w:r w:rsidRPr="005D6746">
              <w:rPr>
                <w:b/>
                <w:lang w:val="et-EE" w:eastAsia="en-US"/>
              </w:rPr>
              <w:t>Näitaja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n-US" w:eastAsia="en-US"/>
              </w:rPr>
            </w:pPr>
            <w:r w:rsidRPr="005D6746">
              <w:rPr>
                <w:b/>
                <w:bCs/>
                <w:lang w:val="et-EE" w:eastAsia="en-US"/>
              </w:rPr>
              <w:t xml:space="preserve">Kõrgtase </w:t>
            </w:r>
            <w:r w:rsidRPr="005D6746">
              <w:rPr>
                <w:b/>
                <w:bCs/>
                <w:lang w:val="en-US" w:eastAsia="en-US"/>
              </w:rPr>
              <w:t>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t-EE" w:eastAsia="en-US"/>
              </w:rPr>
            </w:pPr>
            <w:r w:rsidRPr="005D6746">
              <w:rPr>
                <w:b/>
                <w:bCs/>
                <w:lang w:val="et-EE" w:eastAsia="en-US"/>
              </w:rPr>
              <w:t>Kesktase</w:t>
            </w:r>
            <w:r w:rsidRPr="005D6746">
              <w:rPr>
                <w:b/>
                <w:bCs/>
                <w:lang w:val="en-US" w:eastAsia="en-US"/>
              </w:rPr>
              <w:t xml:space="preserve">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n-US" w:eastAsia="en-US"/>
              </w:rPr>
            </w:pPr>
            <w:r w:rsidRPr="005D6746">
              <w:rPr>
                <w:b/>
                <w:bCs/>
                <w:lang w:val="et-EE" w:eastAsia="en-US"/>
              </w:rPr>
              <w:t>Madal</w:t>
            </w:r>
            <w:r w:rsidRPr="005D6746">
              <w:rPr>
                <w:b/>
                <w:bCs/>
                <w:lang w:val="en-US" w:eastAsia="en-US"/>
              </w:rPr>
              <w:t xml:space="preserve"> </w:t>
            </w:r>
            <w:r w:rsidRPr="005D6746">
              <w:rPr>
                <w:b/>
                <w:bCs/>
                <w:lang w:val="et-EE" w:eastAsia="en-US"/>
              </w:rPr>
              <w:t>tase</w:t>
            </w:r>
            <w:r w:rsidRPr="005D6746">
              <w:rPr>
                <w:b/>
                <w:bCs/>
                <w:lang w:val="en-US" w:eastAsia="en-US"/>
              </w:rPr>
              <w:t xml:space="preserve"> (%)</w:t>
            </w:r>
          </w:p>
        </w:tc>
      </w:tr>
      <w:tr w:rsidR="00BB7260" w:rsidTr="00C71609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91321" w:rsidRDefault="00BB7260" w:rsidP="005D6746">
            <w:pPr>
              <w:rPr>
                <w:bCs/>
                <w:lang w:val="en-US" w:eastAsia="en-US"/>
              </w:rPr>
            </w:pPr>
            <w:r w:rsidRPr="00991321">
              <w:rPr>
                <w:bCs/>
                <w:lang w:val="et-EE" w:eastAsia="en-US"/>
              </w:rPr>
              <w:t>Kehaline areng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293B28">
              <w:rPr>
                <w:bCs/>
                <w:lang w:val="et-EE" w:eastAsia="en-US"/>
              </w:rPr>
              <w:t>8</w:t>
            </w:r>
            <w:r>
              <w:rPr>
                <w:bCs/>
                <w:lang w:val="et-EE" w:eastAsia="en-US"/>
              </w:rPr>
              <w:t>1</w:t>
            </w:r>
            <w:r w:rsidRPr="00293B28">
              <w:rPr>
                <w:bCs/>
                <w:lang w:val="et-EE" w:eastAsia="en-US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6</w:t>
            </w:r>
            <w:r w:rsidRPr="00293B28">
              <w:rPr>
                <w:bCs/>
                <w:lang w:val="et-EE" w:eastAsia="en-US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3%</w:t>
            </w:r>
          </w:p>
        </w:tc>
      </w:tr>
      <w:tr w:rsidR="00BB7260" w:rsidTr="00C71609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91321" w:rsidRDefault="00BB7260" w:rsidP="005D6746">
            <w:pPr>
              <w:rPr>
                <w:bCs/>
                <w:lang w:val="en-US" w:eastAsia="en-US"/>
              </w:rPr>
            </w:pPr>
            <w:r w:rsidRPr="00991321">
              <w:rPr>
                <w:bCs/>
                <w:lang w:val="et-EE" w:eastAsia="en-US"/>
              </w:rPr>
              <w:t>Vaimne areng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98%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2%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-</w:t>
            </w:r>
          </w:p>
        </w:tc>
      </w:tr>
      <w:tr w:rsidR="00BB7260" w:rsidTr="00C71609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91321" w:rsidRDefault="00BB7260" w:rsidP="005D6746">
            <w:pPr>
              <w:rPr>
                <w:bCs/>
                <w:lang w:val="en-US" w:eastAsia="en-US"/>
              </w:rPr>
            </w:pPr>
            <w:r w:rsidRPr="00991321">
              <w:rPr>
                <w:bCs/>
                <w:lang w:val="et-EE" w:eastAsia="en-US"/>
              </w:rPr>
              <w:t>Sotsiaalne areng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95%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4%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1%</w:t>
            </w:r>
          </w:p>
        </w:tc>
      </w:tr>
    </w:tbl>
    <w:p w:rsidR="00BB7260" w:rsidRPr="00800BD0" w:rsidRDefault="00BB7260" w:rsidP="001A02BA">
      <w:pPr>
        <w:rPr>
          <w:b/>
          <w:bCs/>
          <w:lang w:val="et-EE" w:eastAsia="en-US"/>
        </w:rPr>
      </w:pPr>
      <w:r w:rsidRPr="00800BD0">
        <w:rPr>
          <w:b/>
          <w:bCs/>
          <w:lang w:val="et-EE" w:eastAsia="en-US"/>
        </w:rPr>
        <w:t>2007-2008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957"/>
        <w:gridCol w:w="2254"/>
        <w:gridCol w:w="2268"/>
        <w:gridCol w:w="1985"/>
      </w:tblGrid>
      <w:tr w:rsidR="00BB7260" w:rsidRPr="005D6746" w:rsidTr="0066241E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t-EE" w:eastAsia="en-US"/>
              </w:rPr>
            </w:pPr>
            <w:r w:rsidRPr="005D6746">
              <w:rPr>
                <w:b/>
                <w:lang w:val="et-EE" w:eastAsia="en-US"/>
              </w:rPr>
              <w:t>Näitaja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n-US" w:eastAsia="en-US"/>
              </w:rPr>
            </w:pPr>
            <w:r w:rsidRPr="005D6746">
              <w:rPr>
                <w:b/>
                <w:bCs/>
                <w:lang w:val="et-EE" w:eastAsia="en-US"/>
              </w:rPr>
              <w:t xml:space="preserve">Kõrgtase </w:t>
            </w:r>
            <w:r w:rsidRPr="005D6746">
              <w:rPr>
                <w:b/>
                <w:bCs/>
                <w:lang w:val="en-US" w:eastAsia="en-US"/>
              </w:rPr>
              <w:t>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t-EE" w:eastAsia="en-US"/>
              </w:rPr>
            </w:pPr>
            <w:r w:rsidRPr="005D6746">
              <w:rPr>
                <w:b/>
                <w:bCs/>
                <w:lang w:val="et-EE" w:eastAsia="en-US"/>
              </w:rPr>
              <w:t>Kesktase</w:t>
            </w:r>
            <w:r w:rsidRPr="005D6746">
              <w:rPr>
                <w:b/>
                <w:bCs/>
                <w:lang w:val="en-US" w:eastAsia="en-US"/>
              </w:rPr>
              <w:t xml:space="preserve">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n-US" w:eastAsia="en-US"/>
              </w:rPr>
            </w:pPr>
            <w:r w:rsidRPr="005D6746">
              <w:rPr>
                <w:b/>
                <w:bCs/>
                <w:lang w:val="et-EE" w:eastAsia="en-US"/>
              </w:rPr>
              <w:t>Madal</w:t>
            </w:r>
            <w:r w:rsidRPr="005D6746">
              <w:rPr>
                <w:b/>
                <w:bCs/>
                <w:lang w:val="en-US" w:eastAsia="en-US"/>
              </w:rPr>
              <w:t xml:space="preserve"> </w:t>
            </w:r>
            <w:r w:rsidRPr="005D6746">
              <w:rPr>
                <w:b/>
                <w:bCs/>
                <w:lang w:val="et-EE" w:eastAsia="en-US"/>
              </w:rPr>
              <w:t>tase</w:t>
            </w:r>
            <w:r w:rsidRPr="005D6746">
              <w:rPr>
                <w:b/>
                <w:bCs/>
                <w:lang w:val="en-US" w:eastAsia="en-US"/>
              </w:rPr>
              <w:t xml:space="preserve"> (%)</w:t>
            </w:r>
          </w:p>
        </w:tc>
      </w:tr>
      <w:tr w:rsidR="00BB7260" w:rsidTr="00C71609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91321" w:rsidRDefault="00BB7260" w:rsidP="005D6746">
            <w:pPr>
              <w:rPr>
                <w:bCs/>
                <w:lang w:val="en-US" w:eastAsia="en-US"/>
              </w:rPr>
            </w:pPr>
            <w:r w:rsidRPr="00991321">
              <w:rPr>
                <w:bCs/>
                <w:lang w:val="et-EE" w:eastAsia="en-US"/>
              </w:rPr>
              <w:t>Kehaline areng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293B28">
              <w:rPr>
                <w:bCs/>
                <w:lang w:val="et-EE" w:eastAsia="en-US"/>
              </w:rPr>
              <w:t>8</w:t>
            </w:r>
            <w:r>
              <w:rPr>
                <w:bCs/>
                <w:lang w:val="et-EE" w:eastAsia="en-US"/>
              </w:rPr>
              <w:t>1</w:t>
            </w:r>
            <w:r w:rsidRPr="00293B28">
              <w:rPr>
                <w:bCs/>
                <w:lang w:val="et-EE" w:eastAsia="en-US"/>
              </w:rPr>
              <w:t>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17</w:t>
            </w:r>
            <w:r w:rsidRPr="00293B28">
              <w:rPr>
                <w:bCs/>
                <w:lang w:val="et-EE" w:eastAsia="en-US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2%</w:t>
            </w:r>
          </w:p>
        </w:tc>
      </w:tr>
      <w:tr w:rsidR="00BB7260" w:rsidTr="00C71609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91321" w:rsidRDefault="00BB7260" w:rsidP="005D6746">
            <w:pPr>
              <w:rPr>
                <w:bCs/>
                <w:lang w:val="en-US" w:eastAsia="en-US"/>
              </w:rPr>
            </w:pPr>
            <w:r w:rsidRPr="00991321">
              <w:rPr>
                <w:bCs/>
                <w:lang w:val="et-EE" w:eastAsia="en-US"/>
              </w:rPr>
              <w:t>Vaimne areng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87%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12%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1%</w:t>
            </w:r>
          </w:p>
        </w:tc>
      </w:tr>
      <w:tr w:rsidR="00BB7260" w:rsidTr="00C71609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91321" w:rsidRDefault="00BB7260" w:rsidP="005D6746">
            <w:pPr>
              <w:rPr>
                <w:bCs/>
                <w:lang w:val="en-US" w:eastAsia="en-US"/>
              </w:rPr>
            </w:pPr>
            <w:r w:rsidRPr="00991321">
              <w:rPr>
                <w:bCs/>
                <w:lang w:val="et-EE" w:eastAsia="en-US"/>
              </w:rPr>
              <w:t>Sotsiaalne areng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94%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5,5%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293B28" w:rsidRDefault="00BB7260" w:rsidP="005D6746">
            <w:pPr>
              <w:jc w:val="center"/>
              <w:rPr>
                <w:bCs/>
                <w:lang w:val="et-EE" w:eastAsia="en-US"/>
              </w:rPr>
            </w:pPr>
            <w:r>
              <w:rPr>
                <w:bCs/>
                <w:lang w:val="et-EE" w:eastAsia="en-US"/>
              </w:rPr>
              <w:t>0,5%</w:t>
            </w:r>
          </w:p>
        </w:tc>
      </w:tr>
    </w:tbl>
    <w:p w:rsidR="00BB7260" w:rsidRPr="00991321" w:rsidRDefault="00BB7260" w:rsidP="001A02BA">
      <w:pPr>
        <w:rPr>
          <w:b/>
          <w:bCs/>
          <w:lang w:val="et-EE" w:eastAsia="en-US"/>
        </w:rPr>
      </w:pPr>
      <w:r w:rsidRPr="00991321">
        <w:rPr>
          <w:b/>
          <w:bCs/>
          <w:lang w:val="et-EE" w:eastAsia="en-US"/>
        </w:rPr>
        <w:t>2008-2009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957"/>
        <w:gridCol w:w="2254"/>
        <w:gridCol w:w="2268"/>
        <w:gridCol w:w="1985"/>
      </w:tblGrid>
      <w:tr w:rsidR="00BB7260" w:rsidRPr="005D6746" w:rsidTr="0066241E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t-EE" w:eastAsia="en-US"/>
              </w:rPr>
            </w:pPr>
            <w:r w:rsidRPr="005D6746">
              <w:rPr>
                <w:b/>
                <w:lang w:val="et-EE" w:eastAsia="en-US"/>
              </w:rPr>
              <w:t>Näitaja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n-US" w:eastAsia="en-US"/>
              </w:rPr>
            </w:pPr>
            <w:r w:rsidRPr="005D6746">
              <w:rPr>
                <w:b/>
                <w:bCs/>
                <w:lang w:val="et-EE" w:eastAsia="en-US"/>
              </w:rPr>
              <w:t xml:space="preserve">Kõrgtase </w:t>
            </w:r>
            <w:r w:rsidRPr="005D6746">
              <w:rPr>
                <w:b/>
                <w:bCs/>
                <w:lang w:val="en-US" w:eastAsia="en-US"/>
              </w:rPr>
              <w:t>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t-EE" w:eastAsia="en-US"/>
              </w:rPr>
            </w:pPr>
            <w:r w:rsidRPr="005D6746">
              <w:rPr>
                <w:b/>
                <w:bCs/>
                <w:lang w:val="et-EE" w:eastAsia="en-US"/>
              </w:rPr>
              <w:t>Kesktase</w:t>
            </w:r>
            <w:r w:rsidRPr="005D6746">
              <w:rPr>
                <w:b/>
                <w:bCs/>
                <w:lang w:val="en-US" w:eastAsia="en-US"/>
              </w:rPr>
              <w:t xml:space="preserve">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5D6746" w:rsidRDefault="00BB7260" w:rsidP="0066241E">
            <w:pPr>
              <w:jc w:val="center"/>
              <w:rPr>
                <w:b/>
                <w:bCs/>
                <w:lang w:val="en-US" w:eastAsia="en-US"/>
              </w:rPr>
            </w:pPr>
            <w:r w:rsidRPr="005D6746">
              <w:rPr>
                <w:b/>
                <w:bCs/>
                <w:lang w:val="et-EE" w:eastAsia="en-US"/>
              </w:rPr>
              <w:t>Madal</w:t>
            </w:r>
            <w:r w:rsidRPr="005D6746">
              <w:rPr>
                <w:b/>
                <w:bCs/>
                <w:lang w:val="en-US" w:eastAsia="en-US"/>
              </w:rPr>
              <w:t xml:space="preserve"> </w:t>
            </w:r>
            <w:r w:rsidRPr="005D6746">
              <w:rPr>
                <w:b/>
                <w:bCs/>
                <w:lang w:val="et-EE" w:eastAsia="en-US"/>
              </w:rPr>
              <w:t>tase</w:t>
            </w:r>
            <w:r w:rsidRPr="005D6746">
              <w:rPr>
                <w:b/>
                <w:bCs/>
                <w:lang w:val="en-US" w:eastAsia="en-US"/>
              </w:rPr>
              <w:t xml:space="preserve"> (%)</w:t>
            </w:r>
          </w:p>
        </w:tc>
      </w:tr>
      <w:tr w:rsidR="00BB7260" w:rsidTr="00C71609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91321" w:rsidRDefault="00BB7260" w:rsidP="005D6746">
            <w:pPr>
              <w:rPr>
                <w:bCs/>
                <w:lang w:val="en-US" w:eastAsia="en-US"/>
              </w:rPr>
            </w:pPr>
            <w:r w:rsidRPr="00991321">
              <w:rPr>
                <w:bCs/>
                <w:lang w:val="et-EE" w:eastAsia="en-US"/>
              </w:rPr>
              <w:t>Kehaline areng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E75200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E75200">
              <w:rPr>
                <w:bCs/>
                <w:lang w:val="et-EE" w:eastAsia="en-US"/>
              </w:rPr>
              <w:t>85%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E75200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E75200">
              <w:rPr>
                <w:bCs/>
                <w:lang w:val="et-EE" w:eastAsia="en-US"/>
              </w:rPr>
              <w:t>13%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E75200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E75200">
              <w:rPr>
                <w:bCs/>
                <w:lang w:val="et-EE" w:eastAsia="en-US"/>
              </w:rPr>
              <w:t>2%</w:t>
            </w:r>
          </w:p>
        </w:tc>
      </w:tr>
      <w:tr w:rsidR="00BB7260" w:rsidTr="00C71609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91321" w:rsidRDefault="00BB7260" w:rsidP="005D6746">
            <w:pPr>
              <w:rPr>
                <w:bCs/>
                <w:lang w:val="en-US" w:eastAsia="en-US"/>
              </w:rPr>
            </w:pPr>
            <w:r w:rsidRPr="00991321">
              <w:rPr>
                <w:bCs/>
                <w:lang w:val="et-EE" w:eastAsia="en-US"/>
              </w:rPr>
              <w:t>Vaimne areng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E75200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E75200">
              <w:rPr>
                <w:bCs/>
                <w:lang w:val="et-EE" w:eastAsia="en-US"/>
              </w:rPr>
              <w:t>88%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E75200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E75200">
              <w:rPr>
                <w:bCs/>
                <w:lang w:val="et-EE" w:eastAsia="en-US"/>
              </w:rPr>
              <w:t>10%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E75200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E75200">
              <w:rPr>
                <w:bCs/>
                <w:lang w:val="et-EE" w:eastAsia="en-US"/>
              </w:rPr>
              <w:t>2%</w:t>
            </w:r>
          </w:p>
        </w:tc>
      </w:tr>
      <w:tr w:rsidR="00BB7260" w:rsidTr="00C71609">
        <w:tc>
          <w:tcPr>
            <w:tcW w:w="29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5D6746">
            <w:pPr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val="et-EE" w:eastAsia="en-US"/>
              </w:rPr>
              <w:t>Sotsiaalne areng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E75200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E75200">
              <w:rPr>
                <w:bCs/>
                <w:lang w:val="et-EE" w:eastAsia="en-US"/>
              </w:rPr>
              <w:t>90%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E75200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E75200">
              <w:rPr>
                <w:bCs/>
                <w:lang w:val="et-EE" w:eastAsia="en-US"/>
              </w:rPr>
              <w:t>9%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E75200" w:rsidRDefault="00BB7260" w:rsidP="005D6746">
            <w:pPr>
              <w:jc w:val="center"/>
              <w:rPr>
                <w:bCs/>
                <w:lang w:val="et-EE" w:eastAsia="en-US"/>
              </w:rPr>
            </w:pPr>
            <w:r w:rsidRPr="00E75200">
              <w:rPr>
                <w:bCs/>
                <w:lang w:val="et-EE" w:eastAsia="en-US"/>
              </w:rPr>
              <w:t>1%</w:t>
            </w:r>
          </w:p>
        </w:tc>
      </w:tr>
    </w:tbl>
    <w:p w:rsidR="00BB7260" w:rsidRDefault="00BB7260" w:rsidP="001A02BA">
      <w:pPr>
        <w:rPr>
          <w:lang w:val="et-EE"/>
        </w:rPr>
      </w:pPr>
    </w:p>
    <w:p w:rsidR="00BB7260" w:rsidRPr="00C71609" w:rsidRDefault="00BB7260">
      <w:pPr>
        <w:rPr>
          <w:lang w:val="et-EE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062"/>
        <w:gridCol w:w="3544"/>
      </w:tblGrid>
      <w:tr w:rsidR="00BB7260" w:rsidRPr="00AE491F" w:rsidTr="003C5890">
        <w:tc>
          <w:tcPr>
            <w:tcW w:w="9606" w:type="dxa"/>
            <w:gridSpan w:val="2"/>
            <w:shd w:val="clear" w:color="auto" w:fill="DAEEF3"/>
          </w:tcPr>
          <w:p w:rsidR="00BB7260" w:rsidRPr="00AE491F" w:rsidRDefault="00BB7260" w:rsidP="00BA2A46">
            <w:pPr>
              <w:numPr>
                <w:ilvl w:val="1"/>
                <w:numId w:val="31"/>
              </w:numPr>
              <w:spacing w:line="360" w:lineRule="auto"/>
              <w:ind w:left="426" w:hanging="426"/>
              <w:rPr>
                <w:b/>
                <w:bCs/>
                <w:lang w:val="et-EE"/>
              </w:rPr>
            </w:pPr>
            <w:r w:rsidRPr="00AE491F">
              <w:rPr>
                <w:b/>
                <w:lang w:val="et-EE"/>
              </w:rPr>
              <w:t>Laste tervisekaitse</w:t>
            </w:r>
            <w:r w:rsidRPr="00AE491F">
              <w:rPr>
                <w:lang w:val="et-EE"/>
              </w:rPr>
              <w:t>.</w:t>
            </w:r>
          </w:p>
        </w:tc>
      </w:tr>
      <w:tr w:rsidR="00BB7260" w:rsidRPr="0003665E" w:rsidTr="00C54BD3">
        <w:tc>
          <w:tcPr>
            <w:tcW w:w="6062" w:type="dxa"/>
          </w:tcPr>
          <w:p w:rsidR="00BB7260" w:rsidRPr="0003665E" w:rsidRDefault="00BB7260" w:rsidP="00BA2A46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03665E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03665E" w:rsidRDefault="00BB7260" w:rsidP="00BA2A46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03665E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F72785" w:rsidTr="00C54BD3">
        <w:tc>
          <w:tcPr>
            <w:tcW w:w="6062" w:type="dxa"/>
          </w:tcPr>
          <w:p w:rsidR="00BB7260" w:rsidRDefault="00BB7260" w:rsidP="00BA2A46">
            <w:pPr>
              <w:shd w:val="clear" w:color="auto" w:fill="FFFFFF"/>
              <w:spacing w:line="360" w:lineRule="auto"/>
              <w:rPr>
                <w:color w:val="000000"/>
                <w:lang w:val="et-EE"/>
              </w:rPr>
            </w:pPr>
            <w:r>
              <w:rPr>
                <w:lang w:val="et-EE"/>
              </w:rPr>
              <w:t>*Lasteasutuses on loodud a</w:t>
            </w:r>
            <w:r w:rsidRPr="008620DF">
              <w:rPr>
                <w:lang w:val="et-EE"/>
              </w:rPr>
              <w:t>rengu- ja</w:t>
            </w:r>
            <w:r>
              <w:rPr>
                <w:lang w:val="et-EE"/>
              </w:rPr>
              <w:t xml:space="preserve"> turvaline keskkond. </w:t>
            </w:r>
            <w:r w:rsidRPr="001869D6">
              <w:rPr>
                <w:color w:val="000000"/>
                <w:lang w:val="et-EE"/>
              </w:rPr>
              <w:t>Süstemaatilist</w:t>
            </w:r>
            <w:r>
              <w:rPr>
                <w:color w:val="000000"/>
                <w:lang w:val="et-EE"/>
              </w:rPr>
              <w:t xml:space="preserve"> </w:t>
            </w:r>
            <w:r w:rsidRPr="001869D6">
              <w:rPr>
                <w:color w:val="000000"/>
                <w:lang w:val="et-EE"/>
              </w:rPr>
              <w:t>korralda</w:t>
            </w:r>
            <w:r>
              <w:rPr>
                <w:color w:val="000000"/>
                <w:lang w:val="et-EE"/>
              </w:rPr>
              <w:t>takse</w:t>
            </w:r>
            <w:r w:rsidRPr="001869D6">
              <w:rPr>
                <w:color w:val="000000"/>
                <w:lang w:val="et-EE"/>
              </w:rPr>
              <w:t xml:space="preserve"> ja </w:t>
            </w:r>
            <w:r w:rsidRPr="00CA186B">
              <w:rPr>
                <w:lang w:val="et-EE"/>
              </w:rPr>
              <w:t>jälgidatakse t</w:t>
            </w:r>
            <w:r w:rsidRPr="001869D6">
              <w:rPr>
                <w:color w:val="000000"/>
                <w:lang w:val="et-EE"/>
              </w:rPr>
              <w:t xml:space="preserve">öötervishoiu ja tööohutuse olukorda </w:t>
            </w:r>
            <w:r>
              <w:rPr>
                <w:color w:val="000000"/>
                <w:lang w:val="et-EE"/>
              </w:rPr>
              <w:t>lasteasutuse</w:t>
            </w:r>
            <w:r w:rsidRPr="001869D6">
              <w:rPr>
                <w:color w:val="000000"/>
                <w:lang w:val="et-EE"/>
              </w:rPr>
              <w:t>s</w:t>
            </w:r>
            <w:r>
              <w:rPr>
                <w:color w:val="000000"/>
                <w:lang w:val="et-EE"/>
              </w:rPr>
              <w:t>.</w:t>
            </w:r>
            <w:r>
              <w:rPr>
                <w:lang w:val="et-EE"/>
              </w:rPr>
              <w:t xml:space="preserve"> </w:t>
            </w:r>
            <w:r>
              <w:rPr>
                <w:color w:val="000000"/>
                <w:lang w:val="et-EE"/>
              </w:rPr>
              <w:t xml:space="preserve">Kõik lasteasutuse töötajad </w:t>
            </w:r>
            <w:r w:rsidRPr="001869D6">
              <w:rPr>
                <w:color w:val="000000"/>
                <w:lang w:val="et-EE"/>
              </w:rPr>
              <w:t>osale</w:t>
            </w:r>
            <w:r>
              <w:rPr>
                <w:color w:val="000000"/>
                <w:lang w:val="et-EE"/>
              </w:rPr>
              <w:t>vad</w:t>
            </w:r>
            <w:r w:rsidRPr="001869D6">
              <w:rPr>
                <w:color w:val="000000"/>
                <w:lang w:val="et-EE"/>
              </w:rPr>
              <w:t xml:space="preserve"> ohutu töökeskkonna loomisel</w:t>
            </w:r>
            <w:r>
              <w:rPr>
                <w:color w:val="000000"/>
                <w:lang w:val="et-EE"/>
              </w:rPr>
              <w:t>:</w:t>
            </w:r>
          </w:p>
          <w:p w:rsidR="00BB7260" w:rsidRPr="00411764" w:rsidRDefault="00BB7260" w:rsidP="00BA2A46">
            <w:pPr>
              <w:numPr>
                <w:ilvl w:val="0"/>
                <w:numId w:val="11"/>
              </w:numPr>
              <w:spacing w:line="360" w:lineRule="auto"/>
              <w:ind w:left="142" w:hanging="142"/>
              <w:jc w:val="both"/>
              <w:rPr>
                <w:lang w:val="et-EE"/>
              </w:rPr>
            </w:pPr>
            <w:r w:rsidRPr="00411764">
              <w:rPr>
                <w:lang w:val="et-EE"/>
              </w:rPr>
              <w:t>igal rühmal on oma jalutamis- ja mängimiskoht, piiratud põõsastest aiaga;</w:t>
            </w:r>
          </w:p>
          <w:p w:rsidR="00BB7260" w:rsidRPr="00411764" w:rsidRDefault="00BB7260" w:rsidP="00BA2A46">
            <w:pPr>
              <w:numPr>
                <w:ilvl w:val="0"/>
                <w:numId w:val="11"/>
              </w:numPr>
              <w:spacing w:line="360" w:lineRule="auto"/>
              <w:ind w:left="142" w:hanging="142"/>
              <w:jc w:val="both"/>
              <w:rPr>
                <w:lang w:val="et-EE"/>
              </w:rPr>
            </w:pPr>
            <w:r w:rsidRPr="00411764">
              <w:rPr>
                <w:lang w:val="et-EE"/>
              </w:rPr>
              <w:t>jalutamiskohad on varustatud spordiehitistega, mis võimaldavad nii füüsilist kui kognitiivset laste arengut.</w:t>
            </w:r>
          </w:p>
          <w:p w:rsidR="00BB7260" w:rsidRPr="00D225E4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411764">
              <w:rPr>
                <w:lang w:val="et-EE"/>
              </w:rPr>
              <w:t>Ilusa  ilma korral lastel on võimalus jalutada Narva jõe ääres või Pimeaias.</w:t>
            </w:r>
          </w:p>
          <w:p w:rsidR="00BB7260" w:rsidRPr="00174EC7" w:rsidRDefault="00BB7260" w:rsidP="00BA2A46">
            <w:pPr>
              <w:spacing w:line="360" w:lineRule="auto"/>
              <w:rPr>
                <w:bCs/>
                <w:szCs w:val="28"/>
                <w:lang w:val="et-EE"/>
              </w:rPr>
            </w:pPr>
            <w:r>
              <w:rPr>
                <w:bCs/>
                <w:szCs w:val="28"/>
                <w:lang w:val="et-EE"/>
              </w:rPr>
              <w:t xml:space="preserve">*Tervishoiutöötaja jälgib laste tervisest ja toitlustamist. </w:t>
            </w:r>
            <w:r w:rsidRPr="00174EC7">
              <w:rPr>
                <w:bCs/>
                <w:szCs w:val="28"/>
                <w:lang w:val="et-EE"/>
              </w:rPr>
              <w:t>Rühma õpetajad jälgivad</w:t>
            </w:r>
            <w:r w:rsidRPr="00661EEA">
              <w:rPr>
                <w:bCs/>
                <w:color w:val="FF0000"/>
                <w:szCs w:val="28"/>
                <w:lang w:val="et-EE"/>
              </w:rPr>
              <w:t xml:space="preserve"> </w:t>
            </w:r>
            <w:r>
              <w:rPr>
                <w:bCs/>
                <w:szCs w:val="28"/>
                <w:lang w:val="et-EE"/>
              </w:rPr>
              <w:t xml:space="preserve">laste kehalist aktiivsust, </w:t>
            </w:r>
            <w:r w:rsidRPr="00174EC7">
              <w:rPr>
                <w:bCs/>
                <w:szCs w:val="28"/>
                <w:lang w:val="et-EE"/>
              </w:rPr>
              <w:t xml:space="preserve">õpetavad lapsi hoidma oma </w:t>
            </w:r>
            <w:r w:rsidRPr="00174EC7">
              <w:rPr>
                <w:szCs w:val="28"/>
                <w:lang w:val="et-EE"/>
              </w:rPr>
              <w:t>tervist.</w:t>
            </w:r>
            <w:r w:rsidRPr="00627B36">
              <w:rPr>
                <w:bCs/>
                <w:szCs w:val="28"/>
                <w:lang w:val="et-EE"/>
              </w:rPr>
              <w:t xml:space="preserve"> Päevakava koostatakse arvestades laste individuaalsete vajadustega.</w:t>
            </w:r>
          </w:p>
          <w:p w:rsidR="00BB7260" w:rsidRPr="008620DF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Igal rühmas on olemas tervenduse programm.</w:t>
            </w:r>
          </w:p>
          <w:p w:rsidR="00BB7260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Alates 2008. aastast viiakse</w:t>
            </w:r>
            <w:r w:rsidRPr="008620DF">
              <w:rPr>
                <w:lang w:val="et-EE"/>
              </w:rPr>
              <w:t xml:space="preserve"> </w:t>
            </w:r>
            <w:r>
              <w:rPr>
                <w:lang w:val="et-EE"/>
              </w:rPr>
              <w:t>„</w:t>
            </w:r>
            <w:r w:rsidRPr="008620DF">
              <w:rPr>
                <w:lang w:val="et-EE"/>
              </w:rPr>
              <w:t>Tervise nädal</w:t>
            </w:r>
            <w:r>
              <w:rPr>
                <w:lang w:val="et-EE"/>
              </w:rPr>
              <w:t>“ läbi.</w:t>
            </w:r>
          </w:p>
          <w:p w:rsidR="00BB7260" w:rsidRPr="008620DF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Tervise nädala jooksul on kogemuse vahetamine, teadmisi saamine.</w:t>
            </w:r>
          </w:p>
          <w:p w:rsidR="00BB7260" w:rsidRPr="008620DF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* Vanema</w:t>
            </w:r>
            <w:r>
              <w:rPr>
                <w:lang w:val="et-EE"/>
              </w:rPr>
              <w:t>d</w:t>
            </w:r>
            <w:r w:rsidRPr="008620DF">
              <w:rPr>
                <w:lang w:val="et-EE"/>
              </w:rPr>
              <w:t xml:space="preserve"> osale</w:t>
            </w:r>
            <w:r>
              <w:rPr>
                <w:lang w:val="et-EE"/>
              </w:rPr>
              <w:t>sid aktiivselt</w:t>
            </w:r>
            <w:r w:rsidRPr="008620DF">
              <w:rPr>
                <w:lang w:val="et-EE"/>
              </w:rPr>
              <w:t xml:space="preserve"> lasteasutu</w:t>
            </w:r>
            <w:r>
              <w:rPr>
                <w:lang w:val="et-EE"/>
              </w:rPr>
              <w:t>se spordi-tervenemise tegevuses ning looduse keskkonnal ü</w:t>
            </w:r>
            <w:r w:rsidRPr="008620DF">
              <w:rPr>
                <w:lang w:val="et-EE"/>
              </w:rPr>
              <w:t>ritus</w:t>
            </w:r>
            <w:r>
              <w:rPr>
                <w:lang w:val="et-EE"/>
              </w:rPr>
              <w:t>tes:</w:t>
            </w:r>
          </w:p>
          <w:p w:rsidR="00BB7260" w:rsidRPr="008620DF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- Päkapikkude talu külastamine</w:t>
            </w:r>
            <w:r>
              <w:rPr>
                <w:lang w:val="et-EE"/>
              </w:rPr>
              <w:t>;</w:t>
            </w:r>
          </w:p>
          <w:p w:rsidR="00BB7260" w:rsidRPr="00110DEB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- Narva-Jõesuu: sõit metsa, mere rannale</w:t>
            </w:r>
            <w:r>
              <w:rPr>
                <w:lang w:val="et-EE"/>
              </w:rPr>
              <w:t>;</w:t>
            </w:r>
          </w:p>
          <w:p w:rsidR="00BB7260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- jalutamine pikka kaugusele;</w:t>
            </w:r>
          </w:p>
          <w:p w:rsidR="00BB7260" w:rsidRPr="008620DF" w:rsidRDefault="00BB7260" w:rsidP="00D225E4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- l</w:t>
            </w:r>
            <w:r w:rsidRPr="008620DF">
              <w:rPr>
                <w:lang w:val="et-EE"/>
              </w:rPr>
              <w:t>inna spordiüritustes osalemine</w:t>
            </w:r>
            <w:r>
              <w:rPr>
                <w:lang w:val="et-EE"/>
              </w:rPr>
              <w:t>.</w:t>
            </w:r>
          </w:p>
        </w:tc>
        <w:tc>
          <w:tcPr>
            <w:tcW w:w="3544" w:type="dxa"/>
          </w:tcPr>
          <w:p w:rsidR="00BB7260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</w:p>
          <w:p w:rsidR="00BB7260" w:rsidRPr="00110DEB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110DEB">
              <w:rPr>
                <w:lang w:val="et-EE"/>
              </w:rPr>
              <w:t>Jätkama tegevust arengu- ja turvalise kesk</w:t>
            </w:r>
            <w:r>
              <w:rPr>
                <w:lang w:val="et-EE"/>
              </w:rPr>
              <w:t>k</w:t>
            </w:r>
            <w:r w:rsidRPr="00110DEB">
              <w:rPr>
                <w:lang w:val="et-EE"/>
              </w:rPr>
              <w:t>onna loomiseks.</w:t>
            </w:r>
          </w:p>
          <w:p w:rsidR="00BB7260" w:rsidRPr="008620DF" w:rsidRDefault="00BB7260" w:rsidP="00BA2A46">
            <w:pPr>
              <w:shd w:val="clear" w:color="auto" w:fill="FFFFFF"/>
              <w:spacing w:line="360" w:lineRule="auto"/>
              <w:ind w:left="68" w:hanging="68"/>
              <w:rPr>
                <w:lang w:val="et-EE"/>
              </w:rPr>
            </w:pPr>
            <w:r w:rsidRPr="008620DF">
              <w:rPr>
                <w:lang w:val="et-EE"/>
              </w:rPr>
              <w:t>*Töötamine meeskonnas</w:t>
            </w:r>
            <w:r>
              <w:rPr>
                <w:lang w:val="et-EE"/>
              </w:rPr>
              <w:t xml:space="preserve"> – </w:t>
            </w:r>
            <w:r w:rsidRPr="008620DF">
              <w:rPr>
                <w:lang w:val="et-EE"/>
              </w:rPr>
              <w:t xml:space="preserve"> „Töötama laste terviseks” </w:t>
            </w:r>
          </w:p>
          <w:p w:rsidR="00BB7260" w:rsidRPr="008620DF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*Tervishoidliku eluviisi</w:t>
            </w:r>
            <w:r>
              <w:rPr>
                <w:lang w:val="et-EE"/>
              </w:rPr>
              <w:t xml:space="preserve"> </w:t>
            </w:r>
            <w:r w:rsidRPr="008620DF">
              <w:rPr>
                <w:lang w:val="et-EE"/>
              </w:rPr>
              <w:t>tehnoloogiat kasutamine.</w:t>
            </w:r>
          </w:p>
          <w:p w:rsidR="00BB7260" w:rsidRPr="008620DF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8620DF">
              <w:rPr>
                <w:lang w:val="et-EE"/>
              </w:rPr>
              <w:t>*Linna spordiüritustes osalemine.</w:t>
            </w:r>
          </w:p>
          <w:p w:rsidR="00BB7260" w:rsidRDefault="00BB7260" w:rsidP="00BA2A46">
            <w:pPr>
              <w:spacing w:line="360" w:lineRule="auto"/>
              <w:rPr>
                <w:lang w:val="et-EE"/>
              </w:rPr>
            </w:pPr>
            <w:r w:rsidRPr="00034C00">
              <w:rPr>
                <w:lang w:val="et-EE"/>
              </w:rPr>
              <w:t>*</w:t>
            </w:r>
            <w:r w:rsidRPr="00110DEB">
              <w:rPr>
                <w:lang w:val="et-EE"/>
              </w:rPr>
              <w:t xml:space="preserve"> Jätkama</w:t>
            </w:r>
            <w:r w:rsidRPr="00034C00">
              <w:rPr>
                <w:lang w:val="et-EE"/>
              </w:rPr>
              <w:t xml:space="preserve"> töö rühmade </w:t>
            </w:r>
            <w:r w:rsidRPr="008620DF">
              <w:rPr>
                <w:lang w:val="et-EE"/>
              </w:rPr>
              <w:t>tervenduse programmi</w:t>
            </w:r>
            <w:r>
              <w:rPr>
                <w:lang w:val="et-EE"/>
              </w:rPr>
              <w:t xml:space="preserve"> </w:t>
            </w:r>
            <w:r w:rsidRPr="008620DF">
              <w:rPr>
                <w:lang w:val="et-EE"/>
              </w:rPr>
              <w:t>loomi</w:t>
            </w:r>
            <w:r>
              <w:rPr>
                <w:lang w:val="et-EE"/>
              </w:rPr>
              <w:t>s</w:t>
            </w:r>
            <w:r w:rsidRPr="008620DF">
              <w:rPr>
                <w:lang w:val="et-EE"/>
              </w:rPr>
              <w:t>e</w:t>
            </w:r>
            <w:r>
              <w:rPr>
                <w:lang w:val="et-EE"/>
              </w:rPr>
              <w:t>ks ning töökogemuse vahetamiseks.</w:t>
            </w:r>
          </w:p>
          <w:p w:rsidR="00BB7260" w:rsidRDefault="00BB7260" w:rsidP="00BA2A46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</w:t>
            </w:r>
            <w:r w:rsidRPr="008620DF">
              <w:rPr>
                <w:lang w:val="et-EE"/>
              </w:rPr>
              <w:t>Vanemate osalemine lasteasutuse spordi-tervenemise tegevuses.</w:t>
            </w:r>
          </w:p>
          <w:p w:rsidR="00BB7260" w:rsidRDefault="00BB7260" w:rsidP="00BA2A46">
            <w:pPr>
              <w:spacing w:line="360" w:lineRule="auto"/>
              <w:rPr>
                <w:lang w:val="et-EE"/>
              </w:rPr>
            </w:pPr>
          </w:p>
          <w:p w:rsidR="00BB7260" w:rsidRPr="008620DF" w:rsidRDefault="00BB7260" w:rsidP="00BA2A46">
            <w:pPr>
              <w:spacing w:line="360" w:lineRule="auto"/>
              <w:rPr>
                <w:bCs/>
                <w:color w:val="FF0000"/>
                <w:lang w:val="et-EE"/>
              </w:rPr>
            </w:pPr>
          </w:p>
        </w:tc>
      </w:tr>
      <w:tr w:rsidR="00BB7260" w:rsidRPr="00DD2AF6" w:rsidTr="003C5890">
        <w:tc>
          <w:tcPr>
            <w:tcW w:w="9606" w:type="dxa"/>
            <w:gridSpan w:val="2"/>
            <w:shd w:val="clear" w:color="auto" w:fill="DAEEF3"/>
          </w:tcPr>
          <w:p w:rsidR="00BB7260" w:rsidRPr="00DD2AF6" w:rsidRDefault="00BB7260" w:rsidP="00BA2A46">
            <w:pPr>
              <w:numPr>
                <w:ilvl w:val="1"/>
                <w:numId w:val="31"/>
              </w:numPr>
              <w:spacing w:line="360" w:lineRule="auto"/>
              <w:ind w:left="426" w:hanging="426"/>
              <w:rPr>
                <w:b/>
                <w:bCs/>
                <w:lang w:val="et-EE"/>
              </w:rPr>
            </w:pPr>
            <w:r w:rsidRPr="00DD2AF6">
              <w:rPr>
                <w:b/>
                <w:lang w:val="et-EE"/>
              </w:rPr>
              <w:t>Laste rahulolu</w:t>
            </w:r>
            <w:r w:rsidRPr="00034C00">
              <w:rPr>
                <w:lang w:val="et-EE"/>
              </w:rPr>
              <w:t>.</w:t>
            </w:r>
          </w:p>
        </w:tc>
      </w:tr>
      <w:tr w:rsidR="00BB7260" w:rsidRPr="00F437B4" w:rsidTr="00C54BD3">
        <w:tc>
          <w:tcPr>
            <w:tcW w:w="6062" w:type="dxa"/>
          </w:tcPr>
          <w:p w:rsidR="00BB7260" w:rsidRPr="00F437B4" w:rsidRDefault="00BB7260" w:rsidP="00BA2A46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F437B4">
              <w:rPr>
                <w:bCs/>
                <w:i/>
                <w:u w:val="single"/>
                <w:lang w:val="et-EE"/>
              </w:rPr>
              <w:t>Tugevused</w:t>
            </w:r>
          </w:p>
        </w:tc>
        <w:tc>
          <w:tcPr>
            <w:tcW w:w="3544" w:type="dxa"/>
          </w:tcPr>
          <w:p w:rsidR="00BB7260" w:rsidRPr="00F437B4" w:rsidRDefault="00BB7260" w:rsidP="00BA2A46">
            <w:pPr>
              <w:spacing w:line="360" w:lineRule="auto"/>
              <w:jc w:val="center"/>
              <w:rPr>
                <w:bCs/>
                <w:i/>
                <w:color w:val="C00000"/>
                <w:lang w:val="et-EE"/>
              </w:rPr>
            </w:pPr>
            <w:r w:rsidRPr="00F437B4">
              <w:rPr>
                <w:bCs/>
                <w:i/>
                <w:u w:val="single"/>
                <w:lang w:val="et-EE"/>
              </w:rPr>
              <w:t>Parendustegevused</w:t>
            </w:r>
          </w:p>
        </w:tc>
      </w:tr>
      <w:tr w:rsidR="00BB7260" w:rsidRPr="00125A77" w:rsidTr="008D58B0">
        <w:tc>
          <w:tcPr>
            <w:tcW w:w="6062" w:type="dxa"/>
          </w:tcPr>
          <w:p w:rsidR="00BB7260" w:rsidRPr="00A673BB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A673BB">
              <w:rPr>
                <w:sz w:val="22"/>
                <w:szCs w:val="22"/>
                <w:lang w:val="et-EE"/>
              </w:rPr>
              <w:t>*</w:t>
            </w:r>
            <w:r w:rsidRPr="00A673BB">
              <w:rPr>
                <w:lang w:val="et-EE"/>
              </w:rPr>
              <w:t>Laste vanusele vastavate kriteeriumid on loodud</w:t>
            </w:r>
          </w:p>
          <w:p w:rsidR="00BB7260" w:rsidRPr="00A673BB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A673BB">
              <w:rPr>
                <w:lang w:val="et-EE"/>
              </w:rPr>
              <w:t>iga tegevusviisi jaoks.</w:t>
            </w:r>
          </w:p>
          <w:p w:rsidR="00BB7260" w:rsidRPr="00A673BB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A673BB">
              <w:rPr>
                <w:lang w:val="et-EE"/>
              </w:rPr>
              <w:t>*Laste hindamine korraldatakse 2 korda aastas.</w:t>
            </w:r>
          </w:p>
          <w:p w:rsidR="00BB7260" w:rsidRPr="00A673BB" w:rsidRDefault="00BB7260" w:rsidP="00BA2A46">
            <w:pPr>
              <w:shd w:val="clear" w:color="auto" w:fill="FFFFFF"/>
              <w:spacing w:line="360" w:lineRule="auto"/>
              <w:rPr>
                <w:lang w:val="et-EE"/>
              </w:rPr>
            </w:pPr>
            <w:r w:rsidRPr="00A673BB">
              <w:rPr>
                <w:lang w:val="et-EE"/>
              </w:rPr>
              <w:t>*Töötati välja töötajate hindamise juhend.</w:t>
            </w:r>
          </w:p>
          <w:p w:rsidR="00BB7260" w:rsidRPr="00C2479D" w:rsidRDefault="00BB7260" w:rsidP="00BA2A46">
            <w:pPr>
              <w:spacing w:line="360" w:lineRule="auto"/>
              <w:rPr>
                <w:bCs/>
                <w:color w:val="1F497D"/>
                <w:lang w:val="et-EE"/>
              </w:rPr>
            </w:pPr>
            <w:r w:rsidRPr="00A673BB">
              <w:rPr>
                <w:lang w:val="et-EE"/>
              </w:rPr>
              <w:t>*Töötati välja töötajate motivatsiooni- ja tunnustussüsteem.</w:t>
            </w:r>
          </w:p>
          <w:p w:rsidR="00BB7260" w:rsidRDefault="00BB7260" w:rsidP="00BA2A46">
            <w:pPr>
              <w:spacing w:line="360" w:lineRule="auto"/>
              <w:rPr>
                <w:bCs/>
                <w:u w:val="single"/>
                <w:lang w:val="et-EE"/>
              </w:rPr>
            </w:pPr>
          </w:p>
          <w:p w:rsidR="00BB7260" w:rsidRPr="00C2479D" w:rsidRDefault="00BB7260" w:rsidP="00BA2A46">
            <w:pPr>
              <w:spacing w:line="360" w:lineRule="auto"/>
              <w:rPr>
                <w:bCs/>
                <w:u w:val="single"/>
                <w:lang w:val="et-EE"/>
              </w:rPr>
            </w:pPr>
            <w:r w:rsidRPr="00C2479D">
              <w:rPr>
                <w:bCs/>
                <w:u w:val="single"/>
                <w:lang w:val="et-EE"/>
              </w:rPr>
              <w:t>Kasutatakse anketeerimine:</w:t>
            </w:r>
          </w:p>
          <w:p w:rsidR="00BB7260" w:rsidRPr="006247E6" w:rsidRDefault="00BB7260" w:rsidP="00BA2A46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142" w:hanging="142"/>
              <w:rPr>
                <w:sz w:val="24"/>
                <w:szCs w:val="24"/>
                <w:lang w:val="de-DE"/>
              </w:rPr>
            </w:pPr>
            <w:r w:rsidRPr="004C2A1B">
              <w:rPr>
                <w:sz w:val="24"/>
                <w:szCs w:val="24"/>
                <w:lang w:val="et-EE"/>
              </w:rPr>
              <w:t xml:space="preserve">Ankeet „Kliendi rahulolu“ /laps/  - jaanuar.             </w:t>
            </w:r>
          </w:p>
          <w:p w:rsidR="00BB7260" w:rsidRPr="004C2A1B" w:rsidRDefault="00BB7260" w:rsidP="00BA2A46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142" w:hanging="142"/>
              <w:rPr>
                <w:sz w:val="24"/>
                <w:szCs w:val="24"/>
                <w:lang w:val="et-EE"/>
              </w:rPr>
            </w:pPr>
            <w:r w:rsidRPr="004C2A1B">
              <w:rPr>
                <w:sz w:val="24"/>
                <w:szCs w:val="24"/>
                <w:lang w:val="et-EE"/>
              </w:rPr>
              <w:t xml:space="preserve">Ankeet nr 21 „TAK“ süsteemi alusel „Kliendi rahulolu“ /vanemad/     </w:t>
            </w:r>
          </w:p>
          <w:p w:rsidR="00BB7260" w:rsidRPr="00BA2A46" w:rsidRDefault="00BB7260" w:rsidP="00BA2A46">
            <w:pPr>
              <w:spacing w:line="360" w:lineRule="auto"/>
              <w:rPr>
                <w:lang w:val="et-EE"/>
              </w:rPr>
            </w:pPr>
            <w:r>
              <w:rPr>
                <w:lang w:val="et-EE"/>
              </w:rPr>
              <w:t>*Sõimerühmades a</w:t>
            </w:r>
            <w:r w:rsidRPr="004C2A1B">
              <w:rPr>
                <w:lang w:val="et-EE"/>
              </w:rPr>
              <w:t xml:space="preserve">daptatsioonilehed </w:t>
            </w:r>
            <w:r>
              <w:rPr>
                <w:lang w:val="et-EE"/>
              </w:rPr>
              <w:t xml:space="preserve"> täitatakse ning analüüsitakse, millest lähtub järgmine tegevus lapsega.</w:t>
            </w:r>
          </w:p>
        </w:tc>
        <w:tc>
          <w:tcPr>
            <w:tcW w:w="3544" w:type="dxa"/>
          </w:tcPr>
          <w:p w:rsidR="00BB7260" w:rsidRPr="008D58B0" w:rsidRDefault="00BB7260" w:rsidP="00BA2A46">
            <w:pPr>
              <w:spacing w:line="360" w:lineRule="auto"/>
              <w:rPr>
                <w:bCs/>
                <w:color w:val="FF0000"/>
                <w:lang w:val="et-EE"/>
              </w:rPr>
            </w:pPr>
          </w:p>
          <w:p w:rsidR="00BB7260" w:rsidRPr="00FC7987" w:rsidRDefault="00BB7260" w:rsidP="00BA2A46">
            <w:pPr>
              <w:spacing w:line="360" w:lineRule="auto"/>
              <w:rPr>
                <w:bCs/>
                <w:lang w:val="et-EE"/>
              </w:rPr>
            </w:pPr>
            <w:r w:rsidRPr="00FC7987">
              <w:rPr>
                <w:bCs/>
                <w:lang w:val="et-EE"/>
              </w:rPr>
              <w:t>*Laste anketeerimine „Laste rahuolu”</w:t>
            </w:r>
          </w:p>
          <w:p w:rsidR="00BB7260" w:rsidRPr="003450C0" w:rsidRDefault="00BB7260" w:rsidP="00BA2A46">
            <w:pPr>
              <w:spacing w:line="360" w:lineRule="auto"/>
              <w:rPr>
                <w:bCs/>
                <w:color w:val="FF0000"/>
                <w:lang w:val="et-EE"/>
              </w:rPr>
            </w:pPr>
          </w:p>
        </w:tc>
      </w:tr>
    </w:tbl>
    <w:p w:rsidR="00BB7260" w:rsidRDefault="00BB7260" w:rsidP="00A113AC">
      <w:pPr>
        <w:rPr>
          <w:bCs/>
          <w:lang w:val="et-EE" w:eastAsia="en-US"/>
        </w:rPr>
      </w:pPr>
    </w:p>
    <w:p w:rsidR="00BB7260" w:rsidRPr="00991321" w:rsidRDefault="00BB7260">
      <w:pPr>
        <w:rPr>
          <w:b/>
          <w:i/>
          <w:lang w:val="et-EE"/>
        </w:rPr>
      </w:pPr>
      <w:r>
        <w:rPr>
          <w:b/>
          <w:i/>
          <w:lang w:val="et-EE"/>
        </w:rPr>
        <w:br w:type="page"/>
      </w:r>
    </w:p>
    <w:p w:rsidR="00BB7260" w:rsidRDefault="00BB7260">
      <w:pPr>
        <w:rPr>
          <w:b/>
          <w:bCs/>
          <w:sz w:val="28"/>
          <w:szCs w:val="28"/>
          <w:lang w:val="en-US" w:eastAsia="et-EE"/>
        </w:rPr>
      </w:pPr>
    </w:p>
    <w:p w:rsidR="00BB7260" w:rsidRPr="008E3F86" w:rsidRDefault="00BB7260" w:rsidP="008E3F86">
      <w:pPr>
        <w:pStyle w:val="ListParagraph"/>
        <w:ind w:left="360"/>
        <w:rPr>
          <w:b/>
          <w:bCs/>
          <w:sz w:val="28"/>
          <w:szCs w:val="28"/>
          <w:lang w:val="en-US"/>
        </w:rPr>
      </w:pPr>
    </w:p>
    <w:p w:rsidR="00BB7260" w:rsidRPr="008E3F86" w:rsidRDefault="00BB7260" w:rsidP="008E3F86">
      <w:pPr>
        <w:rPr>
          <w:b/>
          <w:bCs/>
          <w:sz w:val="28"/>
          <w:szCs w:val="28"/>
          <w:lang w:val="en-US"/>
        </w:rPr>
      </w:pPr>
    </w:p>
    <w:p w:rsidR="00BB7260" w:rsidRPr="008E3F86" w:rsidRDefault="00BB7260" w:rsidP="008E3F86">
      <w:pPr>
        <w:pStyle w:val="ListParagraph"/>
        <w:numPr>
          <w:ilvl w:val="0"/>
          <w:numId w:val="31"/>
        </w:num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t-EE"/>
        </w:rPr>
        <w:t>Kok</w:t>
      </w:r>
      <w:r w:rsidRPr="008E3F86">
        <w:rPr>
          <w:b/>
          <w:bCs/>
          <w:sz w:val="28"/>
          <w:szCs w:val="28"/>
          <w:lang w:val="et-EE"/>
        </w:rPr>
        <w:t>kuvõte õppeasutuse enesearendamisest viimase kolme aasta jooksul</w:t>
      </w:r>
    </w:p>
    <w:p w:rsidR="00BB7260" w:rsidRDefault="00BB7260" w:rsidP="000D6B62">
      <w:pPr>
        <w:rPr>
          <w:b/>
          <w:bCs/>
          <w:sz w:val="28"/>
          <w:szCs w:val="28"/>
          <w:lang w:val="en-US"/>
        </w:rPr>
      </w:pPr>
    </w:p>
    <w:p w:rsidR="00BB7260" w:rsidRPr="00C2479D" w:rsidRDefault="00BB7260" w:rsidP="000D6B62">
      <w:pPr>
        <w:rPr>
          <w:b/>
          <w:bCs/>
          <w:sz w:val="28"/>
          <w:szCs w:val="28"/>
          <w:lang w:val="en-US"/>
        </w:rPr>
      </w:pPr>
    </w:p>
    <w:p w:rsidR="00BB7260" w:rsidRDefault="00BB7260" w:rsidP="000D6B62">
      <w:pPr>
        <w:rPr>
          <w:bCs/>
          <w:lang w:val="et-EE"/>
        </w:rPr>
      </w:pPr>
      <w:r>
        <w:rPr>
          <w:bCs/>
          <w:lang w:val="et-EE"/>
        </w:rPr>
        <w:t xml:space="preserve">Viimane aasta näidanud muudatuste vajalikkust. Lasteasutus on aastate vältel püsinud õppe- ja kasvatustöö tulemuste poolest Narva teiste lasteasutuste seas </w:t>
      </w:r>
      <w:r w:rsidRPr="00CA186B">
        <w:rPr>
          <w:bCs/>
          <w:lang w:val="et-EE"/>
        </w:rPr>
        <w:t>stabiilselt hea</w:t>
      </w:r>
      <w:r>
        <w:rPr>
          <w:bCs/>
          <w:lang w:val="et-EE"/>
        </w:rPr>
        <w:t>l</w:t>
      </w:r>
      <w:r w:rsidRPr="00DA53C8">
        <w:rPr>
          <w:bCs/>
          <w:color w:val="FF0000"/>
          <w:lang w:val="et-EE"/>
        </w:rPr>
        <w:t xml:space="preserve"> </w:t>
      </w:r>
      <w:r>
        <w:rPr>
          <w:bCs/>
          <w:lang w:val="et-EE"/>
        </w:rPr>
        <w:t>kohal.</w:t>
      </w:r>
    </w:p>
    <w:p w:rsidR="00BB7260" w:rsidRDefault="00BB7260" w:rsidP="00D87EBE">
      <w:pPr>
        <w:rPr>
          <w:b/>
          <w:bCs/>
          <w:sz w:val="28"/>
          <w:szCs w:val="28"/>
          <w:lang w:val="et-EE"/>
        </w:rPr>
      </w:pPr>
      <w:r>
        <w:rPr>
          <w:bCs/>
          <w:lang w:val="et-EE"/>
        </w:rPr>
        <w:t xml:space="preserve">Samas on </w:t>
      </w:r>
      <w:r w:rsidRPr="003A0DB7">
        <w:rPr>
          <w:lang w:val="et-EE"/>
        </w:rPr>
        <w:t>Narva Koolieel</w:t>
      </w:r>
      <w:r>
        <w:rPr>
          <w:lang w:val="et-EE"/>
        </w:rPr>
        <w:t>sel Lasteasutusel</w:t>
      </w:r>
      <w:r w:rsidRPr="003A0DB7">
        <w:rPr>
          <w:lang w:val="et-EE"/>
        </w:rPr>
        <w:t xml:space="preserve"> Pääsuke</w:t>
      </w:r>
      <w:r w:rsidRPr="00836C81">
        <w:rPr>
          <w:b/>
          <w:bCs/>
          <w:sz w:val="28"/>
          <w:szCs w:val="28"/>
          <w:lang w:val="et-EE"/>
        </w:rPr>
        <w:t xml:space="preserve"> </w:t>
      </w:r>
      <w:r w:rsidRPr="000D6B62">
        <w:rPr>
          <w:bCs/>
          <w:lang w:val="et-EE"/>
        </w:rPr>
        <w:t>tugev arengupotentsiaal</w:t>
      </w:r>
      <w:r>
        <w:rPr>
          <w:bCs/>
          <w:lang w:val="et-EE"/>
        </w:rPr>
        <w:t>: pedagoogilisel kollektiivil tuleb säilitada lasteasutuse staatust, saavutada selles küsimuses stabiilsus ja püsida õppetöö kvaliteedi poolest heal tasemel.</w:t>
      </w:r>
    </w:p>
    <w:p w:rsidR="00BB7260" w:rsidRPr="00795F53" w:rsidRDefault="00BB7260" w:rsidP="00D87EBE">
      <w:pPr>
        <w:rPr>
          <w:bCs/>
          <w:lang w:val="et-EE"/>
        </w:rPr>
      </w:pPr>
      <w:r w:rsidRPr="00795F53">
        <w:rPr>
          <w:bCs/>
          <w:lang w:val="et-EE"/>
        </w:rPr>
        <w:t>Jätkata koolieelses lasteasutuses terve, turvalise ja laste arengut võimaldava keskkonna loomist</w:t>
      </w:r>
      <w:r>
        <w:rPr>
          <w:bCs/>
          <w:lang w:val="et-EE"/>
        </w:rPr>
        <w:t xml:space="preserve">. </w:t>
      </w:r>
      <w:r>
        <w:rPr>
          <w:lang w:val="et-EE"/>
        </w:rPr>
        <w:t>Prioriteetseteks suundadeks järgmisel perioodil</w:t>
      </w:r>
      <w:r w:rsidRPr="002F05D6">
        <w:rPr>
          <w:lang w:val="et-EE"/>
        </w:rPr>
        <w:t xml:space="preserve"> planeeritakse</w:t>
      </w:r>
      <w:r w:rsidRPr="008620DF">
        <w:rPr>
          <w:lang w:val="et-EE"/>
        </w:rPr>
        <w:t xml:space="preserve"> </w:t>
      </w:r>
      <w:r>
        <w:rPr>
          <w:lang w:val="et-EE"/>
        </w:rPr>
        <w:t xml:space="preserve">töö </w:t>
      </w:r>
      <w:r w:rsidRPr="008620DF">
        <w:rPr>
          <w:lang w:val="et-EE"/>
        </w:rPr>
        <w:t>meeskonnas</w:t>
      </w:r>
      <w:r>
        <w:rPr>
          <w:lang w:val="et-EE"/>
        </w:rPr>
        <w:t xml:space="preserve"> –  „Töötama laste terviseks”.</w:t>
      </w:r>
      <w:r>
        <w:rPr>
          <w:bCs/>
          <w:lang w:val="et-EE"/>
        </w:rPr>
        <w:t xml:space="preserve"> </w:t>
      </w:r>
    </w:p>
    <w:p w:rsidR="00BB7260" w:rsidRPr="008620DF" w:rsidRDefault="00BB7260" w:rsidP="00C55CC8">
      <w:pPr>
        <w:shd w:val="clear" w:color="auto" w:fill="FFFFFF"/>
        <w:rPr>
          <w:lang w:val="et-EE"/>
        </w:rPr>
      </w:pPr>
    </w:p>
    <w:p w:rsidR="00BB7260" w:rsidRDefault="00BB7260" w:rsidP="00DA505B">
      <w:pPr>
        <w:rPr>
          <w:b/>
          <w:bCs/>
          <w:sz w:val="28"/>
          <w:szCs w:val="28"/>
          <w:lang w:val="et-EE"/>
        </w:rPr>
      </w:pPr>
    </w:p>
    <w:p w:rsidR="00BB7260" w:rsidRDefault="00BB7260" w:rsidP="00DA505B">
      <w:pPr>
        <w:rPr>
          <w:b/>
          <w:bCs/>
          <w:sz w:val="28"/>
          <w:szCs w:val="28"/>
          <w:lang w:val="et-EE"/>
        </w:rPr>
      </w:pPr>
    </w:p>
    <w:p w:rsidR="00BB7260" w:rsidRDefault="00BB7260" w:rsidP="00DA505B">
      <w:pPr>
        <w:rPr>
          <w:b/>
          <w:bCs/>
          <w:sz w:val="28"/>
          <w:szCs w:val="28"/>
          <w:lang w:val="et-EE"/>
        </w:rPr>
      </w:pPr>
    </w:p>
    <w:p w:rsidR="00BB7260" w:rsidRDefault="00BB7260" w:rsidP="00DA505B">
      <w:pPr>
        <w:rPr>
          <w:bCs/>
          <w:lang w:val="et-EE"/>
        </w:rPr>
      </w:pPr>
      <w:r w:rsidRPr="00A221FB">
        <w:rPr>
          <w:lang w:val="et-EE"/>
        </w:rPr>
        <w:t>Pedagoogilise</w:t>
      </w:r>
      <w:r w:rsidRPr="00A221FB">
        <w:rPr>
          <w:bCs/>
          <w:lang w:val="et-EE"/>
        </w:rPr>
        <w:t xml:space="preserve"> </w:t>
      </w:r>
      <w:r w:rsidRPr="00DA505B">
        <w:rPr>
          <w:bCs/>
          <w:lang w:val="et-EE"/>
        </w:rPr>
        <w:t xml:space="preserve">nõukogu koosoleku protokoll </w:t>
      </w:r>
      <w:r>
        <w:rPr>
          <w:bCs/>
          <w:lang w:val="et-EE"/>
        </w:rPr>
        <w:t xml:space="preserve"> </w:t>
      </w:r>
      <w:r w:rsidRPr="00A22828">
        <w:rPr>
          <w:bCs/>
          <w:lang w:val="et-EE"/>
        </w:rPr>
        <w:t>30.08.2010.a.</w:t>
      </w:r>
      <w:r>
        <w:rPr>
          <w:bCs/>
          <w:lang w:val="et-EE"/>
        </w:rPr>
        <w:t xml:space="preserve">  T-2.5 </w:t>
      </w:r>
      <w:r w:rsidRPr="00DA505B">
        <w:rPr>
          <w:bCs/>
          <w:lang w:val="et-EE"/>
        </w:rPr>
        <w:t xml:space="preserve">nr </w:t>
      </w:r>
      <w:r>
        <w:rPr>
          <w:bCs/>
          <w:lang w:val="et-EE"/>
        </w:rPr>
        <w:t>1</w:t>
      </w:r>
      <w:r w:rsidRPr="00DA505B">
        <w:rPr>
          <w:bCs/>
          <w:lang w:val="et-EE"/>
        </w:rPr>
        <w:t xml:space="preserve">     </w:t>
      </w:r>
      <w:r>
        <w:rPr>
          <w:bCs/>
          <w:lang w:val="et-EE"/>
        </w:rPr>
        <w:t xml:space="preserve">  </w:t>
      </w:r>
    </w:p>
    <w:p w:rsidR="00BB7260" w:rsidRDefault="00BB7260" w:rsidP="00007693">
      <w:pPr>
        <w:pStyle w:val="Heading2"/>
        <w:jc w:val="left"/>
        <w:rPr>
          <w:b w:val="0"/>
          <w:bCs w:val="0"/>
          <w:lang w:val="et-EE"/>
        </w:rPr>
      </w:pPr>
    </w:p>
    <w:p w:rsidR="00BB7260" w:rsidRDefault="00BB7260" w:rsidP="00007693">
      <w:pPr>
        <w:pStyle w:val="Heading2"/>
        <w:jc w:val="left"/>
        <w:rPr>
          <w:b w:val="0"/>
          <w:lang w:val="et-EE"/>
        </w:rPr>
      </w:pPr>
      <w:r w:rsidRPr="00B70698">
        <w:rPr>
          <w:b w:val="0"/>
          <w:bCs w:val="0"/>
          <w:lang w:val="et-EE"/>
        </w:rPr>
        <w:t xml:space="preserve">Hoolekogu </w:t>
      </w:r>
      <w:r>
        <w:rPr>
          <w:b w:val="0"/>
          <w:bCs w:val="0"/>
          <w:lang w:val="et-EE"/>
        </w:rPr>
        <w:t xml:space="preserve">kooskõlastus </w:t>
      </w:r>
      <w:r w:rsidRPr="00A22828">
        <w:rPr>
          <w:b w:val="0"/>
          <w:bCs w:val="0"/>
          <w:lang w:val="et-EE"/>
        </w:rPr>
        <w:t>protokoll  31.08.2010.a.</w:t>
      </w:r>
      <w:r w:rsidRPr="00B70698">
        <w:rPr>
          <w:b w:val="0"/>
          <w:lang w:val="et-EE"/>
        </w:rPr>
        <w:t xml:space="preserve"> </w:t>
      </w:r>
      <w:r w:rsidRPr="00A22828">
        <w:rPr>
          <w:b w:val="0"/>
          <w:bCs w:val="0"/>
          <w:lang w:val="et-EE"/>
        </w:rPr>
        <w:t>T-</w:t>
      </w:r>
      <w:r>
        <w:rPr>
          <w:b w:val="0"/>
          <w:bCs w:val="0"/>
          <w:lang w:val="et-EE"/>
        </w:rPr>
        <w:t>1</w:t>
      </w:r>
      <w:r w:rsidRPr="00A22828">
        <w:rPr>
          <w:b w:val="0"/>
          <w:bCs w:val="0"/>
          <w:lang w:val="et-EE"/>
        </w:rPr>
        <w:t>.</w:t>
      </w:r>
      <w:r>
        <w:rPr>
          <w:b w:val="0"/>
          <w:bCs w:val="0"/>
          <w:lang w:val="et-EE"/>
        </w:rPr>
        <w:t>9</w:t>
      </w:r>
      <w:r w:rsidRPr="00A22828">
        <w:rPr>
          <w:b w:val="0"/>
          <w:bCs w:val="0"/>
          <w:lang w:val="et-EE"/>
        </w:rPr>
        <w:t xml:space="preserve"> nr </w:t>
      </w:r>
      <w:r>
        <w:rPr>
          <w:b w:val="0"/>
          <w:bCs w:val="0"/>
          <w:lang w:val="et-EE"/>
        </w:rPr>
        <w:t xml:space="preserve">5/10 </w:t>
      </w:r>
      <w:r w:rsidRPr="00B70698">
        <w:rPr>
          <w:b w:val="0"/>
          <w:bCs w:val="0"/>
          <w:lang w:val="et-EE"/>
        </w:rPr>
        <w:tab/>
      </w:r>
      <w:r w:rsidRPr="00B70698">
        <w:rPr>
          <w:b w:val="0"/>
          <w:lang w:val="et-EE"/>
        </w:rPr>
        <w:t xml:space="preserve"> </w:t>
      </w:r>
    </w:p>
    <w:p w:rsidR="00BB7260" w:rsidRPr="00B70698" w:rsidRDefault="00BB7260" w:rsidP="00007693">
      <w:pPr>
        <w:rPr>
          <w:lang w:val="et-EE"/>
        </w:rPr>
      </w:pPr>
      <w:r w:rsidRPr="00B70698">
        <w:rPr>
          <w:lang w:val="et-EE"/>
        </w:rPr>
        <w:tab/>
      </w:r>
      <w:r w:rsidRPr="00B70698">
        <w:rPr>
          <w:lang w:val="et-EE"/>
        </w:rPr>
        <w:tab/>
      </w:r>
      <w:r w:rsidRPr="00B70698">
        <w:rPr>
          <w:lang w:val="et-EE"/>
        </w:rPr>
        <w:tab/>
      </w:r>
      <w:r w:rsidRPr="00B70698">
        <w:rPr>
          <w:lang w:val="et-EE"/>
        </w:rPr>
        <w:tab/>
      </w:r>
      <w:r w:rsidRPr="00B70698">
        <w:rPr>
          <w:lang w:val="et-EE"/>
        </w:rPr>
        <w:tab/>
      </w:r>
      <w:r w:rsidRPr="00B70698">
        <w:rPr>
          <w:lang w:val="et-EE"/>
        </w:rPr>
        <w:tab/>
      </w:r>
      <w:r w:rsidRPr="00B70698">
        <w:rPr>
          <w:lang w:val="et-EE"/>
        </w:rPr>
        <w:tab/>
      </w:r>
    </w:p>
    <w:p w:rsidR="00BB7260" w:rsidRDefault="00BB7260" w:rsidP="00007693">
      <w:pPr>
        <w:rPr>
          <w:bCs/>
          <w:lang w:val="et-EE"/>
        </w:rPr>
      </w:pPr>
      <w:r w:rsidRPr="00B87A77">
        <w:rPr>
          <w:bCs/>
          <w:u w:val="single"/>
          <w:lang w:val="et-EE"/>
        </w:rPr>
        <w:t>Hoolekogu esimees</w:t>
      </w:r>
      <w:r>
        <w:rPr>
          <w:bCs/>
          <w:lang w:val="et-EE"/>
        </w:rPr>
        <w:t>:</w:t>
      </w:r>
    </w:p>
    <w:p w:rsidR="00BB7260" w:rsidRDefault="00BB7260" w:rsidP="00007693">
      <w:pPr>
        <w:rPr>
          <w:lang w:val="et-EE"/>
        </w:rPr>
      </w:pPr>
      <w:r w:rsidRPr="00A22828">
        <w:rPr>
          <w:bCs/>
          <w:lang w:val="et-EE"/>
        </w:rPr>
        <w:t>Larissa Olenina</w:t>
      </w:r>
      <w:r>
        <w:rPr>
          <w:bCs/>
          <w:lang w:val="et-EE"/>
        </w:rPr>
        <w:t xml:space="preserve">      </w:t>
      </w:r>
      <w:r w:rsidRPr="00B70698">
        <w:rPr>
          <w:lang w:val="et-EE"/>
        </w:rPr>
        <w:t>………………………</w:t>
      </w:r>
    </w:p>
    <w:p w:rsidR="00BB7260" w:rsidRPr="00A22828" w:rsidRDefault="00BB7260" w:rsidP="00A22828">
      <w:pPr>
        <w:ind w:firstLine="4111"/>
        <w:rPr>
          <w:sz w:val="20"/>
          <w:szCs w:val="20"/>
          <w:lang w:val="et-EE"/>
        </w:rPr>
      </w:pPr>
      <w:r>
        <w:rPr>
          <w:sz w:val="20"/>
          <w:szCs w:val="20"/>
          <w:lang w:val="et-EE"/>
        </w:rPr>
        <w:t xml:space="preserve">    </w:t>
      </w:r>
    </w:p>
    <w:p w:rsidR="00BB7260" w:rsidRPr="00C2479D" w:rsidRDefault="00BB7260" w:rsidP="00A22828">
      <w:pPr>
        <w:rPr>
          <w:lang w:val="it-IT"/>
        </w:rPr>
      </w:pPr>
      <w:r w:rsidRPr="00B87A77">
        <w:rPr>
          <w:bCs/>
          <w:u w:val="single"/>
          <w:lang w:val="et-EE"/>
        </w:rPr>
        <w:t>Hoolekogu liikmed</w:t>
      </w:r>
      <w:r w:rsidRPr="00C2479D">
        <w:rPr>
          <w:lang w:val="it-IT"/>
        </w:rPr>
        <w:t>:</w:t>
      </w:r>
    </w:p>
    <w:p w:rsidR="00BB7260" w:rsidRDefault="00BB7260" w:rsidP="00A22828">
      <w:pPr>
        <w:rPr>
          <w:lang w:val="et-EE"/>
        </w:rPr>
      </w:pPr>
      <w:r w:rsidRPr="00C2479D">
        <w:rPr>
          <w:lang w:val="it-IT"/>
        </w:rPr>
        <w:t>Natalia Gorde</w:t>
      </w:r>
      <w:r>
        <w:rPr>
          <w:lang w:val="it-IT"/>
        </w:rPr>
        <w:t>j</w:t>
      </w:r>
      <w:r w:rsidRPr="00C2479D">
        <w:rPr>
          <w:lang w:val="it-IT"/>
        </w:rPr>
        <w:t>eva</w:t>
      </w:r>
      <w:r>
        <w:rPr>
          <w:lang w:val="et-EE"/>
        </w:rPr>
        <w:t xml:space="preserve">       </w:t>
      </w:r>
      <w:r w:rsidRPr="00B70698">
        <w:rPr>
          <w:lang w:val="et-EE"/>
        </w:rPr>
        <w:t>………………………</w:t>
      </w:r>
    </w:p>
    <w:p w:rsidR="00BB7260" w:rsidRDefault="00BB7260" w:rsidP="00A22828">
      <w:pPr>
        <w:rPr>
          <w:lang w:val="et-EE"/>
        </w:rPr>
      </w:pPr>
      <w:r w:rsidRPr="00DD6C84">
        <w:rPr>
          <w:lang w:val="et-EE"/>
        </w:rPr>
        <w:t xml:space="preserve">Jekaterina </w:t>
      </w:r>
      <w:r>
        <w:rPr>
          <w:lang w:val="et-EE"/>
        </w:rPr>
        <w:t xml:space="preserve">Naljotova </w:t>
      </w:r>
      <w:r w:rsidRPr="00B70698">
        <w:rPr>
          <w:lang w:val="et-EE"/>
        </w:rPr>
        <w:t xml:space="preserve"> ………………………</w:t>
      </w:r>
    </w:p>
    <w:p w:rsidR="00BB7260" w:rsidRPr="00A22828" w:rsidRDefault="00BB7260" w:rsidP="00A22828">
      <w:pPr>
        <w:rPr>
          <w:sz w:val="20"/>
          <w:szCs w:val="20"/>
          <w:lang w:val="et-EE"/>
        </w:rPr>
      </w:pPr>
      <w:r w:rsidRPr="00F61995">
        <w:rPr>
          <w:lang w:val="et-EE"/>
        </w:rPr>
        <w:t>Elena Bulajevskaya</w:t>
      </w:r>
      <w:r>
        <w:rPr>
          <w:lang w:val="et-EE"/>
        </w:rPr>
        <w:t xml:space="preserve">   </w:t>
      </w:r>
      <w:r w:rsidRPr="00B70698">
        <w:rPr>
          <w:lang w:val="et-EE"/>
        </w:rPr>
        <w:t>………………………</w:t>
      </w:r>
    </w:p>
    <w:p w:rsidR="00BB7260" w:rsidRPr="00F61995" w:rsidRDefault="00BB7260" w:rsidP="00A22828">
      <w:pPr>
        <w:rPr>
          <w:lang w:val="et-EE"/>
        </w:rPr>
      </w:pPr>
      <w:r>
        <w:rPr>
          <w:lang w:val="et-EE"/>
        </w:rPr>
        <w:t>Kuznetsova, Marina</w:t>
      </w:r>
      <w:r w:rsidRPr="003E1641">
        <w:rPr>
          <w:lang w:val="et-EE"/>
        </w:rPr>
        <w:t xml:space="preserve"> </w:t>
      </w:r>
      <w:r>
        <w:rPr>
          <w:lang w:val="et-EE"/>
        </w:rPr>
        <w:t xml:space="preserve"> </w:t>
      </w:r>
      <w:r w:rsidRPr="00B70698">
        <w:rPr>
          <w:lang w:val="et-EE"/>
        </w:rPr>
        <w:t>………………………</w:t>
      </w:r>
    </w:p>
    <w:p w:rsidR="00BB7260" w:rsidRDefault="00BB7260" w:rsidP="00007693">
      <w:pPr>
        <w:rPr>
          <w:lang w:val="et-EE"/>
        </w:rPr>
      </w:pPr>
      <w:r>
        <w:rPr>
          <w:lang w:val="et-EE"/>
        </w:rPr>
        <w:t xml:space="preserve">Marina Sannikova    </w:t>
      </w:r>
      <w:r w:rsidRPr="00F263B6">
        <w:rPr>
          <w:lang w:val="et-EE"/>
        </w:rPr>
        <w:t xml:space="preserve"> </w:t>
      </w:r>
      <w:r w:rsidRPr="00B70698">
        <w:rPr>
          <w:lang w:val="et-EE"/>
        </w:rPr>
        <w:t>………………………</w:t>
      </w:r>
    </w:p>
    <w:p w:rsidR="00BB7260" w:rsidRPr="00B70698" w:rsidRDefault="00BB7260" w:rsidP="00007693">
      <w:pPr>
        <w:rPr>
          <w:lang w:val="et-EE"/>
        </w:rPr>
      </w:pPr>
    </w:p>
    <w:p w:rsidR="00BB7260" w:rsidRDefault="00BB7260" w:rsidP="00007693">
      <w:pPr>
        <w:rPr>
          <w:lang w:val="et-EE"/>
        </w:rPr>
      </w:pPr>
    </w:p>
    <w:p w:rsidR="00BB7260" w:rsidRPr="00C0762C" w:rsidRDefault="00BB7260" w:rsidP="00B70698">
      <w:pPr>
        <w:pStyle w:val="Heading2"/>
        <w:jc w:val="left"/>
        <w:rPr>
          <w:b w:val="0"/>
          <w:bCs w:val="0"/>
          <w:lang w:val="et-EE"/>
        </w:rPr>
      </w:pPr>
    </w:p>
    <w:p w:rsidR="00BB7260" w:rsidRDefault="00BB7260" w:rsidP="00B70698">
      <w:pPr>
        <w:pStyle w:val="Heading2"/>
        <w:jc w:val="left"/>
        <w:rPr>
          <w:b w:val="0"/>
          <w:bCs w:val="0"/>
          <w:lang w:val="et-EE"/>
        </w:rPr>
      </w:pPr>
      <w:r w:rsidRPr="00C0762C">
        <w:rPr>
          <w:b w:val="0"/>
          <w:bCs w:val="0"/>
          <w:lang w:val="et-EE"/>
        </w:rPr>
        <w:t>Kinnitatud</w:t>
      </w:r>
      <w:r w:rsidRPr="00C0762C">
        <w:rPr>
          <w:b w:val="0"/>
          <w:lang w:val="et-EE"/>
        </w:rPr>
        <w:t xml:space="preserve"> Narva Koolieelne Lasteasutus Pääsuke</w:t>
      </w:r>
      <w:r>
        <w:rPr>
          <w:b w:val="0"/>
          <w:bCs w:val="0"/>
          <w:lang w:val="et-EE"/>
        </w:rPr>
        <w:t xml:space="preserve"> käskkirjaga </w:t>
      </w:r>
      <w:r w:rsidRPr="00C0762C">
        <w:rPr>
          <w:b w:val="0"/>
          <w:bCs w:val="0"/>
          <w:lang w:val="et-EE"/>
        </w:rPr>
        <w:t xml:space="preserve">01.09.2010.a </w:t>
      </w:r>
      <w:r>
        <w:rPr>
          <w:b w:val="0"/>
          <w:bCs w:val="0"/>
          <w:lang w:val="et-EE"/>
        </w:rPr>
        <w:t xml:space="preserve"> </w:t>
      </w:r>
      <w:r w:rsidRPr="00974856">
        <w:rPr>
          <w:b w:val="0"/>
          <w:bCs w:val="0"/>
          <w:lang w:val="et-EE"/>
        </w:rPr>
        <w:t>T-1.4.1</w:t>
      </w:r>
      <w:r>
        <w:rPr>
          <w:b w:val="0"/>
          <w:bCs w:val="0"/>
          <w:lang w:val="et-EE"/>
        </w:rPr>
        <w:t xml:space="preserve"> </w:t>
      </w:r>
      <w:r w:rsidRPr="00586843">
        <w:rPr>
          <w:b w:val="0"/>
          <w:bCs w:val="0"/>
          <w:lang w:val="et-EE"/>
        </w:rPr>
        <w:t>nr</w:t>
      </w:r>
      <w:r>
        <w:rPr>
          <w:b w:val="0"/>
          <w:bCs w:val="0"/>
          <w:lang w:val="et-EE"/>
        </w:rPr>
        <w:t xml:space="preserve"> 9.1/10</w:t>
      </w:r>
      <w:r w:rsidRPr="00586843">
        <w:rPr>
          <w:b w:val="0"/>
          <w:bCs w:val="0"/>
          <w:lang w:val="et-EE"/>
        </w:rPr>
        <w:t xml:space="preserve">    </w:t>
      </w:r>
    </w:p>
    <w:p w:rsidR="00BB7260" w:rsidRDefault="00BB7260" w:rsidP="00B70698">
      <w:pPr>
        <w:pStyle w:val="Heading2"/>
        <w:jc w:val="left"/>
        <w:rPr>
          <w:b w:val="0"/>
          <w:bCs w:val="0"/>
          <w:lang w:val="et-EE"/>
        </w:rPr>
      </w:pPr>
    </w:p>
    <w:p w:rsidR="00BB7260" w:rsidRPr="00C0762C" w:rsidRDefault="00BB7260" w:rsidP="00B70698">
      <w:pPr>
        <w:pStyle w:val="Heading2"/>
        <w:jc w:val="left"/>
        <w:rPr>
          <w:bCs w:val="0"/>
          <w:lang w:val="et-EE"/>
        </w:rPr>
      </w:pPr>
      <w:r w:rsidRPr="00C0762C">
        <w:rPr>
          <w:bCs w:val="0"/>
          <w:lang w:val="et-EE"/>
        </w:rPr>
        <w:t>Veera  Nikitina</w:t>
      </w:r>
    </w:p>
    <w:p w:rsidR="00BB7260" w:rsidRDefault="00BB7260" w:rsidP="00C0762C">
      <w:pPr>
        <w:rPr>
          <w:lang w:val="et-EE"/>
        </w:rPr>
      </w:pPr>
      <w:r>
        <w:rPr>
          <w:lang w:val="et-EE"/>
        </w:rPr>
        <w:t>----------------------------------------------------------</w:t>
      </w:r>
    </w:p>
    <w:p w:rsidR="00BB7260" w:rsidRPr="00C0762C" w:rsidRDefault="00BB7260" w:rsidP="00C0762C">
      <w:pPr>
        <w:rPr>
          <w:lang w:val="et-EE"/>
        </w:rPr>
      </w:pPr>
      <w:r>
        <w:rPr>
          <w:lang w:val="et-EE"/>
        </w:rPr>
        <w:t xml:space="preserve">Direktori </w:t>
      </w:r>
      <w:r w:rsidRPr="00B70698">
        <w:rPr>
          <w:lang w:val="et-EE"/>
        </w:rPr>
        <w:t xml:space="preserve">nimi, allkiri                           </w:t>
      </w:r>
    </w:p>
    <w:p w:rsidR="00BB7260" w:rsidRDefault="00BB7260" w:rsidP="00007693">
      <w:pPr>
        <w:pStyle w:val="Heading2"/>
        <w:jc w:val="left"/>
        <w:rPr>
          <w:lang w:val="et-EE"/>
        </w:rPr>
      </w:pPr>
    </w:p>
    <w:p w:rsidR="00BB7260" w:rsidRPr="00974856" w:rsidRDefault="00BB7260" w:rsidP="00007693">
      <w:pPr>
        <w:pStyle w:val="Heading2"/>
        <w:jc w:val="left"/>
        <w:rPr>
          <w:b w:val="0"/>
          <w:lang w:val="et-EE"/>
        </w:rPr>
      </w:pPr>
    </w:p>
    <w:p w:rsidR="00BB7260" w:rsidRDefault="00BB7260" w:rsidP="00007693">
      <w:pPr>
        <w:pStyle w:val="Heading2"/>
        <w:jc w:val="left"/>
        <w:rPr>
          <w:b w:val="0"/>
          <w:lang w:val="et-EE"/>
        </w:rPr>
      </w:pPr>
      <w:r w:rsidRPr="00A00C54">
        <w:rPr>
          <w:b w:val="0"/>
          <w:lang w:val="et-EE"/>
        </w:rPr>
        <w:br w:type="page"/>
      </w:r>
    </w:p>
    <w:p w:rsidR="00BB7260" w:rsidRPr="00D84C7D" w:rsidRDefault="00BB7260" w:rsidP="00D84C7D">
      <w:pPr>
        <w:pStyle w:val="Heading2"/>
        <w:jc w:val="right"/>
        <w:rPr>
          <w:lang w:val="et-EE"/>
        </w:rPr>
      </w:pPr>
      <w:r w:rsidRPr="00D84C7D">
        <w:rPr>
          <w:lang w:val="et-EE"/>
        </w:rPr>
        <w:t>Lisa 3</w:t>
      </w:r>
    </w:p>
    <w:p w:rsidR="00BB7260" w:rsidRDefault="00BB7260" w:rsidP="00007693">
      <w:pPr>
        <w:pStyle w:val="Heading2"/>
        <w:jc w:val="left"/>
        <w:rPr>
          <w:b w:val="0"/>
          <w:lang w:val="et-EE"/>
        </w:rPr>
      </w:pPr>
    </w:p>
    <w:p w:rsidR="00BB7260" w:rsidRDefault="00BB7260" w:rsidP="00007693">
      <w:pPr>
        <w:pStyle w:val="Heading2"/>
        <w:jc w:val="left"/>
        <w:rPr>
          <w:b w:val="0"/>
          <w:lang w:val="et-EE"/>
        </w:rPr>
      </w:pPr>
    </w:p>
    <w:p w:rsidR="00BB7260" w:rsidRPr="00D84C7D" w:rsidRDefault="00BB7260" w:rsidP="00007693">
      <w:pPr>
        <w:pStyle w:val="Heading2"/>
        <w:jc w:val="left"/>
        <w:rPr>
          <w:b w:val="0"/>
          <w:sz w:val="28"/>
          <w:szCs w:val="28"/>
          <w:u w:val="single"/>
          <w:lang w:val="et-EE"/>
        </w:rPr>
      </w:pPr>
      <w:r w:rsidRPr="00D84C7D">
        <w:rPr>
          <w:sz w:val="28"/>
          <w:szCs w:val="28"/>
          <w:lang w:val="et-EE"/>
        </w:rPr>
        <w:t>Õ</w:t>
      </w:r>
      <w:r>
        <w:rPr>
          <w:sz w:val="28"/>
          <w:szCs w:val="28"/>
          <w:lang w:val="et-EE"/>
        </w:rPr>
        <w:t>PPEASUTUSE  TEGEVUSNÄITAJAD</w:t>
      </w:r>
      <w:r w:rsidRPr="00D84C7D">
        <w:rPr>
          <w:sz w:val="28"/>
          <w:szCs w:val="28"/>
          <w:lang w:val="et-EE"/>
        </w:rPr>
        <w:t xml:space="preserve"> </w:t>
      </w:r>
    </w:p>
    <w:p w:rsidR="00BB7260" w:rsidRDefault="00BB7260" w:rsidP="00D84C7D">
      <w:pPr>
        <w:ind w:left="720"/>
        <w:rPr>
          <w:lang w:val="et-EE"/>
        </w:rPr>
      </w:pPr>
    </w:p>
    <w:p w:rsidR="00BB7260" w:rsidRDefault="00BB7260" w:rsidP="00B57A11">
      <w:pPr>
        <w:ind w:left="720"/>
        <w:rPr>
          <w:lang w:val="et-EE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26"/>
        <w:gridCol w:w="2268"/>
        <w:gridCol w:w="1984"/>
        <w:gridCol w:w="2127"/>
        <w:gridCol w:w="2126"/>
      </w:tblGrid>
      <w:tr w:rsidR="00BB7260" w:rsidRPr="00924061" w:rsidTr="00AB4C83">
        <w:trPr>
          <w:trHeight w:val="573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24061" w:rsidRDefault="00BB7260" w:rsidP="00924061">
            <w:pPr>
              <w:pStyle w:val="Header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924061">
              <w:rPr>
                <w:b/>
                <w:sz w:val="24"/>
                <w:szCs w:val="24"/>
                <w:lang w:val="et-EE" w:eastAsia="en-US"/>
              </w:rPr>
              <w:t>Võtmeala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24061" w:rsidRDefault="00BB7260" w:rsidP="00924061">
            <w:pPr>
              <w:pStyle w:val="Header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924061">
              <w:rPr>
                <w:b/>
                <w:sz w:val="24"/>
                <w:szCs w:val="24"/>
                <w:lang w:val="et-EE" w:eastAsia="en-US"/>
              </w:rPr>
              <w:t>Tegevusnäitaja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924061" w:rsidRDefault="00BB7260" w:rsidP="00A16602">
            <w:pPr>
              <w:pStyle w:val="Header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t-EE" w:eastAsia="en-US"/>
              </w:rPr>
            </w:pPr>
            <w:r>
              <w:rPr>
                <w:b/>
                <w:sz w:val="24"/>
                <w:szCs w:val="24"/>
                <w:lang w:val="et-EE" w:eastAsia="en-US"/>
              </w:rPr>
              <w:t>2006-2007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A16602">
            <w:pPr>
              <w:pStyle w:val="Header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t-EE" w:eastAsia="en-US"/>
              </w:rPr>
            </w:pPr>
            <w:r>
              <w:rPr>
                <w:b/>
                <w:sz w:val="24"/>
                <w:szCs w:val="24"/>
                <w:lang w:val="et-EE" w:eastAsia="en-US"/>
              </w:rPr>
              <w:t>2007-2008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Default="00BB7260" w:rsidP="00A16602">
            <w:pPr>
              <w:pStyle w:val="Header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t-EE" w:eastAsia="en-US"/>
              </w:rPr>
            </w:pPr>
            <w:r>
              <w:rPr>
                <w:b/>
                <w:sz w:val="24"/>
                <w:szCs w:val="24"/>
                <w:lang w:val="et-EE" w:eastAsia="en-US"/>
              </w:rPr>
              <w:t>2008-2009</w:t>
            </w:r>
          </w:p>
        </w:tc>
      </w:tr>
      <w:tr w:rsidR="00BB7260" w:rsidTr="0013647D">
        <w:trPr>
          <w:cantSplit/>
        </w:trPr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b/>
                <w:bCs/>
                <w:sz w:val="24"/>
                <w:szCs w:val="24"/>
                <w:lang w:val="et-EE" w:eastAsia="en-US"/>
              </w:rPr>
            </w:pPr>
            <w:r>
              <w:rPr>
                <w:b/>
                <w:bCs/>
                <w:sz w:val="24"/>
                <w:szCs w:val="24"/>
                <w:lang w:val="et-EE" w:eastAsia="en-US"/>
              </w:rPr>
              <w:t>Õpilastega seotud tulemused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Pr="00A569A4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 w:rsidRPr="00A569A4">
              <w:rPr>
                <w:sz w:val="24"/>
                <w:szCs w:val="24"/>
                <w:lang w:val="et-EE" w:eastAsia="en-US"/>
              </w:rPr>
              <w:t>Lasteasutuse külastatavus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7771C1" w:rsidRDefault="00BB7260" w:rsidP="001C507F">
            <w:pPr>
              <w:pStyle w:val="Header"/>
              <w:tabs>
                <w:tab w:val="left" w:pos="708"/>
              </w:tabs>
              <w:jc w:val="center"/>
              <w:rPr>
                <w:sz w:val="24"/>
                <w:szCs w:val="24"/>
                <w:lang w:val="et-EE" w:eastAsia="en-US"/>
              </w:rPr>
            </w:pPr>
            <w:r w:rsidRPr="007771C1">
              <w:rPr>
                <w:b/>
                <w:sz w:val="24"/>
                <w:szCs w:val="24"/>
                <w:lang w:val="et-EE"/>
              </w:rPr>
              <w:t>7</w:t>
            </w:r>
            <w:r>
              <w:rPr>
                <w:b/>
                <w:sz w:val="24"/>
                <w:szCs w:val="24"/>
                <w:lang w:val="et-EE"/>
              </w:rPr>
              <w:t>2</w:t>
            </w:r>
            <w:r w:rsidRPr="007771C1">
              <w:rPr>
                <w:b/>
                <w:sz w:val="24"/>
                <w:szCs w:val="24"/>
                <w:lang w:val="et-EE"/>
              </w:rPr>
              <w:t xml:space="preserve"> last / </w:t>
            </w:r>
            <w:r w:rsidRPr="00FC7987">
              <w:rPr>
                <w:sz w:val="24"/>
                <w:szCs w:val="24"/>
                <w:lang w:val="et-EE"/>
              </w:rPr>
              <w:t>105%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A16602" w:rsidRDefault="00BB7260" w:rsidP="007120B2">
            <w:pPr>
              <w:pStyle w:val="Header"/>
              <w:tabs>
                <w:tab w:val="left" w:pos="708"/>
              </w:tabs>
              <w:jc w:val="center"/>
              <w:rPr>
                <w:b/>
                <w:color w:val="00B0F0"/>
                <w:sz w:val="24"/>
                <w:szCs w:val="24"/>
                <w:lang w:val="ru-RU" w:eastAsia="en-US"/>
              </w:rPr>
            </w:pPr>
            <w:r>
              <w:rPr>
                <w:b/>
                <w:sz w:val="22"/>
                <w:szCs w:val="22"/>
                <w:lang w:val="et-EE"/>
              </w:rPr>
              <w:t xml:space="preserve">89 / </w:t>
            </w:r>
            <w:r w:rsidRPr="00FC7987">
              <w:rPr>
                <w:sz w:val="22"/>
                <w:szCs w:val="22"/>
                <w:lang w:val="et-EE"/>
              </w:rPr>
              <w:t>130%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7771C1" w:rsidRDefault="00BB7260" w:rsidP="006B74B6">
            <w:pPr>
              <w:pStyle w:val="Header"/>
              <w:tabs>
                <w:tab w:val="left" w:pos="708"/>
              </w:tabs>
              <w:jc w:val="center"/>
              <w:rPr>
                <w:sz w:val="24"/>
                <w:szCs w:val="24"/>
                <w:lang w:val="et-EE" w:eastAsia="en-US"/>
              </w:rPr>
            </w:pPr>
            <w:r>
              <w:rPr>
                <w:b/>
                <w:sz w:val="24"/>
                <w:szCs w:val="24"/>
                <w:lang w:val="et-EE"/>
              </w:rPr>
              <w:t>8</w:t>
            </w:r>
            <w:r w:rsidRPr="007771C1">
              <w:rPr>
                <w:b/>
                <w:sz w:val="24"/>
                <w:szCs w:val="24"/>
                <w:lang w:val="et-EE"/>
              </w:rPr>
              <w:t xml:space="preserve">7 last / </w:t>
            </w:r>
            <w:r w:rsidRPr="007771C1">
              <w:rPr>
                <w:sz w:val="24"/>
                <w:szCs w:val="24"/>
                <w:lang w:val="et-EE"/>
              </w:rPr>
              <w:t>1</w:t>
            </w:r>
            <w:r>
              <w:rPr>
                <w:sz w:val="24"/>
                <w:szCs w:val="24"/>
                <w:lang w:val="et-EE"/>
              </w:rPr>
              <w:t>28</w:t>
            </w:r>
            <w:r w:rsidRPr="007771C1">
              <w:rPr>
                <w:sz w:val="24"/>
                <w:szCs w:val="24"/>
                <w:lang w:val="et-EE"/>
              </w:rPr>
              <w:t>%</w:t>
            </w:r>
          </w:p>
        </w:tc>
      </w:tr>
      <w:tr w:rsidR="00BB7260" w:rsidRPr="000631A7" w:rsidTr="0013647D">
        <w:trPr>
          <w:cantSplit/>
        </w:trPr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Pr="00A569A4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 w:rsidRPr="00A569A4">
              <w:rPr>
                <w:sz w:val="24"/>
                <w:szCs w:val="24"/>
                <w:lang w:val="et-EE" w:eastAsia="en-US"/>
              </w:rPr>
              <w:t>Rühma täituvus</w:t>
            </w:r>
          </w:p>
          <w:p w:rsidR="00BB7260" w:rsidRPr="007873AF" w:rsidRDefault="00BB7260" w:rsidP="00A16602">
            <w:pPr>
              <w:rPr>
                <w:lang w:val="et-EE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0E3F07" w:rsidRDefault="00BB7260" w:rsidP="000E3F07">
            <w:pPr>
              <w:rPr>
                <w:lang w:val="et-EE"/>
              </w:rPr>
            </w:pPr>
            <w:r w:rsidRPr="000E3F07">
              <w:rPr>
                <w:u w:val="single"/>
                <w:lang w:val="et-EE"/>
              </w:rPr>
              <w:t>Õppeaasta algus</w:t>
            </w:r>
            <w:r w:rsidRPr="000E3F07">
              <w:rPr>
                <w:lang w:val="et-EE"/>
              </w:rPr>
              <w:t xml:space="preserve"> – </w:t>
            </w:r>
            <w:r w:rsidRPr="001C507F">
              <w:rPr>
                <w:b/>
                <w:lang w:val="et-EE"/>
              </w:rPr>
              <w:t>72</w:t>
            </w:r>
            <w:r w:rsidRPr="000E3F07">
              <w:rPr>
                <w:b/>
                <w:lang w:val="et-EE"/>
              </w:rPr>
              <w:t xml:space="preserve"> last</w:t>
            </w:r>
          </w:p>
          <w:p w:rsidR="00BB7260" w:rsidRPr="000E3F07" w:rsidRDefault="00BB7260" w:rsidP="000E3F07">
            <w:pPr>
              <w:rPr>
                <w:u w:val="single"/>
                <w:lang w:val="et-EE"/>
              </w:rPr>
            </w:pPr>
            <w:r w:rsidRPr="000E3F07">
              <w:rPr>
                <w:u w:val="single"/>
                <w:lang w:val="et-EE"/>
              </w:rPr>
              <w:t>4 rühma:</w:t>
            </w:r>
          </w:p>
          <w:p w:rsidR="00BB7260" w:rsidRDefault="00BB7260" w:rsidP="000E3F07">
            <w:pPr>
              <w:rPr>
                <w:lang w:val="et-EE"/>
              </w:rPr>
            </w:pPr>
            <w:r w:rsidRPr="000E3F07">
              <w:rPr>
                <w:lang w:val="et-EE"/>
              </w:rPr>
              <w:t xml:space="preserve">1 sõimerühma- </w:t>
            </w:r>
          </w:p>
          <w:p w:rsidR="00BB7260" w:rsidRPr="000E3F07" w:rsidRDefault="00BB7260" w:rsidP="000E3F07">
            <w:pPr>
              <w:rPr>
                <w:lang w:val="et-EE"/>
              </w:rPr>
            </w:pPr>
            <w:r w:rsidRPr="001C507F">
              <w:rPr>
                <w:b/>
                <w:lang w:val="et-EE"/>
              </w:rPr>
              <w:t>17</w:t>
            </w:r>
            <w:r w:rsidRPr="000E3F07">
              <w:rPr>
                <w:b/>
                <w:lang w:val="et-EE"/>
              </w:rPr>
              <w:t xml:space="preserve"> </w:t>
            </w:r>
            <w:r w:rsidRPr="000E3F07">
              <w:rPr>
                <w:lang w:val="et-EE"/>
              </w:rPr>
              <w:t>last</w:t>
            </w:r>
          </w:p>
          <w:p w:rsidR="00BB7260" w:rsidRPr="000E3F07" w:rsidRDefault="00BB7260" w:rsidP="000E3F07">
            <w:pPr>
              <w:pStyle w:val="Header"/>
              <w:tabs>
                <w:tab w:val="left" w:pos="708"/>
              </w:tabs>
              <w:ind w:right="-108"/>
              <w:rPr>
                <w:sz w:val="24"/>
                <w:szCs w:val="24"/>
                <w:lang w:val="et-EE"/>
              </w:rPr>
            </w:pPr>
            <w:r w:rsidRPr="000E3F07">
              <w:rPr>
                <w:sz w:val="24"/>
                <w:szCs w:val="24"/>
              </w:rPr>
              <w:t xml:space="preserve">3 </w:t>
            </w:r>
            <w:r w:rsidRPr="000E3F07">
              <w:rPr>
                <w:sz w:val="24"/>
                <w:szCs w:val="24"/>
                <w:lang w:val="et-EE"/>
              </w:rPr>
              <w:t xml:space="preserve">aiarühma- </w:t>
            </w:r>
            <w:r w:rsidRPr="001C507F">
              <w:rPr>
                <w:b/>
                <w:sz w:val="24"/>
                <w:szCs w:val="24"/>
                <w:lang w:val="et-EE"/>
              </w:rPr>
              <w:t>55</w:t>
            </w:r>
            <w:r w:rsidRPr="000E3F07">
              <w:rPr>
                <w:b/>
                <w:sz w:val="24"/>
                <w:szCs w:val="24"/>
                <w:lang w:val="et-EE"/>
              </w:rPr>
              <w:t xml:space="preserve"> </w:t>
            </w:r>
            <w:r w:rsidRPr="000E3F07">
              <w:rPr>
                <w:sz w:val="24"/>
                <w:szCs w:val="24"/>
                <w:lang w:val="et-EE"/>
              </w:rPr>
              <w:t>last</w:t>
            </w:r>
          </w:p>
          <w:p w:rsidR="00BB7260" w:rsidRPr="000E3F07" w:rsidRDefault="00BB7260" w:rsidP="000E3F07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 w:rsidRPr="000E3F07">
              <w:rPr>
                <w:sz w:val="24"/>
                <w:szCs w:val="24"/>
                <w:u w:val="single"/>
                <w:lang w:val="et-EE"/>
              </w:rPr>
              <w:t>Õppeaasta lõpuks</w:t>
            </w:r>
            <w:r w:rsidRPr="000E3F07">
              <w:rPr>
                <w:sz w:val="24"/>
                <w:szCs w:val="24"/>
                <w:lang w:val="et-EE"/>
              </w:rPr>
              <w:t xml:space="preserve"> – </w:t>
            </w:r>
            <w:r w:rsidRPr="001C507F">
              <w:rPr>
                <w:b/>
                <w:sz w:val="24"/>
                <w:szCs w:val="24"/>
                <w:lang w:val="et-EE"/>
              </w:rPr>
              <w:t>72</w:t>
            </w:r>
            <w:r w:rsidRPr="000E3F07">
              <w:rPr>
                <w:b/>
                <w:sz w:val="24"/>
                <w:szCs w:val="24"/>
                <w:lang w:val="et-EE"/>
              </w:rPr>
              <w:t xml:space="preserve"> last</w:t>
            </w:r>
          </w:p>
          <w:p w:rsidR="00BB7260" w:rsidRPr="000E3F07" w:rsidRDefault="00BB7260" w:rsidP="000E3F07">
            <w:pPr>
              <w:rPr>
                <w:u w:val="single"/>
                <w:lang w:val="et-EE"/>
              </w:rPr>
            </w:pPr>
            <w:r w:rsidRPr="000E3F07">
              <w:rPr>
                <w:u w:val="single"/>
                <w:lang w:val="et-EE"/>
              </w:rPr>
              <w:t>4 rühma:</w:t>
            </w:r>
          </w:p>
          <w:p w:rsidR="00BB7260" w:rsidRPr="000E3F07" w:rsidRDefault="00BB7260" w:rsidP="000E3F07">
            <w:pPr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Pr="000E3F07">
              <w:rPr>
                <w:lang w:val="et-EE"/>
              </w:rPr>
              <w:t xml:space="preserve"> sõimerühma</w:t>
            </w:r>
            <w:r>
              <w:rPr>
                <w:lang w:val="et-EE"/>
              </w:rPr>
              <w:t xml:space="preserve"> - </w:t>
            </w:r>
            <w:r w:rsidRPr="001C507F">
              <w:rPr>
                <w:b/>
                <w:lang w:val="et-EE"/>
              </w:rPr>
              <w:t xml:space="preserve">29 </w:t>
            </w:r>
            <w:r w:rsidRPr="001C507F">
              <w:rPr>
                <w:lang w:val="et-EE"/>
              </w:rPr>
              <w:t>last</w:t>
            </w:r>
          </w:p>
          <w:p w:rsidR="00BB7260" w:rsidRPr="00D60FE9" w:rsidRDefault="00BB7260" w:rsidP="001C507F">
            <w:pPr>
              <w:pStyle w:val="Header"/>
              <w:tabs>
                <w:tab w:val="left" w:pos="708"/>
              </w:tabs>
              <w:ind w:right="-108"/>
              <w:rPr>
                <w:color w:val="FF0000"/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</w:t>
            </w:r>
            <w:r w:rsidRPr="000E3F07">
              <w:rPr>
                <w:sz w:val="24"/>
                <w:szCs w:val="24"/>
                <w:lang w:val="et-EE"/>
              </w:rPr>
              <w:t xml:space="preserve"> aiarühma-</w:t>
            </w:r>
            <w:r w:rsidRPr="001C507F">
              <w:rPr>
                <w:b/>
                <w:sz w:val="24"/>
                <w:szCs w:val="24"/>
                <w:lang w:val="et-EE"/>
              </w:rPr>
              <w:t>43</w:t>
            </w:r>
            <w:r>
              <w:rPr>
                <w:b/>
                <w:sz w:val="24"/>
                <w:szCs w:val="24"/>
                <w:lang w:val="et-EE"/>
              </w:rPr>
              <w:t xml:space="preserve"> </w:t>
            </w:r>
            <w:r w:rsidRPr="000E3F07">
              <w:rPr>
                <w:sz w:val="24"/>
                <w:szCs w:val="24"/>
                <w:lang w:val="et-EE"/>
              </w:rPr>
              <w:t>last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804FEA">
            <w:pPr>
              <w:rPr>
                <w:lang w:val="et-EE"/>
              </w:rPr>
            </w:pPr>
            <w:r w:rsidRPr="00D11183">
              <w:rPr>
                <w:u w:val="single"/>
                <w:lang w:val="et-EE"/>
              </w:rPr>
              <w:t>Õppeaasta algus</w:t>
            </w:r>
            <w:r>
              <w:rPr>
                <w:lang w:val="et-EE"/>
              </w:rPr>
              <w:t xml:space="preserve"> –</w:t>
            </w:r>
          </w:p>
          <w:p w:rsidR="00BB7260" w:rsidRDefault="00BB7260" w:rsidP="00804FEA">
            <w:pPr>
              <w:rPr>
                <w:lang w:val="et-EE"/>
              </w:rPr>
            </w:pPr>
            <w:r>
              <w:rPr>
                <w:b/>
                <w:lang w:val="et-EE"/>
              </w:rPr>
              <w:t>73 last</w:t>
            </w:r>
          </w:p>
          <w:p w:rsidR="00BB7260" w:rsidRPr="00804FEA" w:rsidRDefault="00BB7260" w:rsidP="00804FEA">
            <w:pPr>
              <w:rPr>
                <w:u w:val="single"/>
                <w:lang w:val="et-EE"/>
              </w:rPr>
            </w:pPr>
            <w:r w:rsidRPr="00804FEA">
              <w:rPr>
                <w:u w:val="single"/>
                <w:lang w:val="et-EE"/>
              </w:rPr>
              <w:t>4 rühma:</w:t>
            </w:r>
          </w:p>
          <w:p w:rsidR="00BB7260" w:rsidRDefault="00BB7260" w:rsidP="00804FEA">
            <w:pPr>
              <w:rPr>
                <w:lang w:val="et-EE"/>
              </w:rPr>
            </w:pPr>
            <w:r w:rsidRPr="000631A7">
              <w:rPr>
                <w:lang w:val="et-EE"/>
              </w:rPr>
              <w:t xml:space="preserve">2 </w:t>
            </w:r>
            <w:r w:rsidRPr="002E16D8">
              <w:rPr>
                <w:lang w:val="et-EE"/>
              </w:rPr>
              <w:t>sõimerühma</w:t>
            </w:r>
            <w:r>
              <w:rPr>
                <w:lang w:val="et-EE"/>
              </w:rPr>
              <w:t xml:space="preserve">- </w:t>
            </w:r>
          </w:p>
          <w:p w:rsidR="00BB7260" w:rsidRPr="000631A7" w:rsidRDefault="00BB7260" w:rsidP="00804FEA">
            <w:pPr>
              <w:rPr>
                <w:lang w:val="et-EE"/>
              </w:rPr>
            </w:pPr>
            <w:r>
              <w:rPr>
                <w:b/>
                <w:lang w:val="et-EE"/>
              </w:rPr>
              <w:t xml:space="preserve">30 </w:t>
            </w:r>
            <w:r w:rsidRPr="00595947">
              <w:rPr>
                <w:lang w:val="et-EE"/>
              </w:rPr>
              <w:t>last</w:t>
            </w:r>
          </w:p>
          <w:p w:rsidR="00BB7260" w:rsidRDefault="00BB7260" w:rsidP="00804FEA">
            <w:pPr>
              <w:pStyle w:val="Header"/>
              <w:tabs>
                <w:tab w:val="left" w:pos="708"/>
              </w:tabs>
              <w:ind w:right="-108"/>
              <w:rPr>
                <w:sz w:val="24"/>
                <w:szCs w:val="24"/>
                <w:lang w:val="et-EE"/>
              </w:rPr>
            </w:pPr>
            <w:r w:rsidRPr="002E16D8">
              <w:rPr>
                <w:sz w:val="24"/>
                <w:szCs w:val="24"/>
              </w:rPr>
              <w:t xml:space="preserve">2 </w:t>
            </w:r>
            <w:r w:rsidRPr="002E16D8">
              <w:rPr>
                <w:sz w:val="24"/>
                <w:szCs w:val="24"/>
                <w:lang w:val="et-EE"/>
              </w:rPr>
              <w:t>aiarühma</w:t>
            </w:r>
            <w:r>
              <w:rPr>
                <w:sz w:val="24"/>
                <w:szCs w:val="24"/>
                <w:lang w:val="et-EE"/>
              </w:rPr>
              <w:t xml:space="preserve"> - </w:t>
            </w:r>
            <w:r>
              <w:rPr>
                <w:b/>
                <w:sz w:val="24"/>
                <w:szCs w:val="24"/>
                <w:lang w:val="et-EE"/>
              </w:rPr>
              <w:t xml:space="preserve">43 </w:t>
            </w:r>
            <w:r w:rsidRPr="00595947">
              <w:rPr>
                <w:sz w:val="24"/>
                <w:szCs w:val="24"/>
                <w:lang w:val="et-EE"/>
              </w:rPr>
              <w:t>last</w:t>
            </w:r>
          </w:p>
          <w:p w:rsidR="00BB7260" w:rsidRDefault="00BB7260" w:rsidP="00804FE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 w:rsidRPr="00D11183">
              <w:rPr>
                <w:sz w:val="24"/>
                <w:szCs w:val="24"/>
                <w:u w:val="single"/>
                <w:lang w:val="et-EE"/>
              </w:rPr>
              <w:t>Õppeaasta lõpuks</w:t>
            </w:r>
            <w:r>
              <w:rPr>
                <w:sz w:val="24"/>
                <w:szCs w:val="24"/>
                <w:lang w:val="et-EE"/>
              </w:rPr>
              <w:t xml:space="preserve"> – </w:t>
            </w:r>
          </w:p>
          <w:p w:rsidR="00BB7260" w:rsidRDefault="00BB7260" w:rsidP="00804FE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 w:rsidRPr="00083B47">
              <w:rPr>
                <w:b/>
                <w:sz w:val="24"/>
                <w:szCs w:val="24"/>
                <w:lang w:val="et-EE"/>
              </w:rPr>
              <w:t>8</w:t>
            </w:r>
            <w:r>
              <w:rPr>
                <w:b/>
                <w:sz w:val="24"/>
                <w:szCs w:val="24"/>
                <w:lang w:val="et-EE"/>
              </w:rPr>
              <w:t>9 last</w:t>
            </w:r>
          </w:p>
          <w:p w:rsidR="00BB7260" w:rsidRPr="00804FEA" w:rsidRDefault="00BB7260" w:rsidP="00804FEA">
            <w:pPr>
              <w:rPr>
                <w:u w:val="single"/>
                <w:lang w:val="et-EE"/>
              </w:rPr>
            </w:pPr>
            <w:r w:rsidRPr="00804FEA">
              <w:rPr>
                <w:u w:val="single"/>
                <w:lang w:val="et-EE"/>
              </w:rPr>
              <w:t>6 rühma:</w:t>
            </w:r>
          </w:p>
          <w:p w:rsidR="00BB7260" w:rsidRDefault="00BB7260" w:rsidP="00804FEA">
            <w:pPr>
              <w:rPr>
                <w:lang w:val="et-EE"/>
              </w:rPr>
            </w:pPr>
            <w:r>
              <w:rPr>
                <w:lang w:val="et-EE"/>
              </w:rPr>
              <w:t>3</w:t>
            </w:r>
            <w:r w:rsidRPr="000631A7">
              <w:rPr>
                <w:lang w:val="et-EE"/>
              </w:rPr>
              <w:t xml:space="preserve"> </w:t>
            </w:r>
            <w:r w:rsidRPr="002E16D8">
              <w:rPr>
                <w:lang w:val="et-EE"/>
              </w:rPr>
              <w:t>sõimerühma</w:t>
            </w:r>
            <w:r>
              <w:rPr>
                <w:lang w:val="et-EE"/>
              </w:rPr>
              <w:t xml:space="preserve">- </w:t>
            </w:r>
          </w:p>
          <w:p w:rsidR="00BB7260" w:rsidRPr="000631A7" w:rsidRDefault="00BB7260" w:rsidP="00804FEA">
            <w:pPr>
              <w:rPr>
                <w:lang w:val="et-EE"/>
              </w:rPr>
            </w:pPr>
            <w:r>
              <w:rPr>
                <w:b/>
                <w:lang w:val="et-EE"/>
              </w:rPr>
              <w:t xml:space="preserve">33 </w:t>
            </w:r>
            <w:r w:rsidRPr="00595947">
              <w:rPr>
                <w:lang w:val="et-EE"/>
              </w:rPr>
              <w:t>last</w:t>
            </w:r>
          </w:p>
          <w:p w:rsidR="00BB7260" w:rsidRPr="00A16602" w:rsidRDefault="00BB7260" w:rsidP="001C507F">
            <w:pPr>
              <w:rPr>
                <w:lang w:val="et-EE"/>
              </w:rPr>
            </w:pPr>
            <w:r w:rsidRPr="00804FEA">
              <w:rPr>
                <w:lang w:val="et-EE"/>
              </w:rPr>
              <w:t xml:space="preserve">3 </w:t>
            </w:r>
            <w:r w:rsidRPr="002E16D8">
              <w:rPr>
                <w:lang w:val="et-EE"/>
              </w:rPr>
              <w:t>aiarühma</w:t>
            </w:r>
            <w:r>
              <w:rPr>
                <w:lang w:val="et-EE"/>
              </w:rPr>
              <w:t xml:space="preserve">- </w:t>
            </w:r>
            <w:r>
              <w:rPr>
                <w:b/>
                <w:lang w:val="et-EE"/>
              </w:rPr>
              <w:t xml:space="preserve">56 </w:t>
            </w:r>
            <w:r w:rsidRPr="00595947">
              <w:rPr>
                <w:lang w:val="et-EE"/>
              </w:rPr>
              <w:t>last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Default="00BB7260" w:rsidP="001C507F">
            <w:pPr>
              <w:rPr>
                <w:lang w:val="et-EE"/>
              </w:rPr>
            </w:pPr>
            <w:r w:rsidRPr="00D11183">
              <w:rPr>
                <w:u w:val="single"/>
                <w:lang w:val="et-EE"/>
              </w:rPr>
              <w:t>Õppeaasta algus</w:t>
            </w:r>
            <w:r>
              <w:rPr>
                <w:lang w:val="et-EE"/>
              </w:rPr>
              <w:t xml:space="preserve"> –</w:t>
            </w:r>
          </w:p>
          <w:p w:rsidR="00BB7260" w:rsidRPr="007771C1" w:rsidRDefault="00BB7260" w:rsidP="00110DEB">
            <w:pPr>
              <w:rPr>
                <w:lang w:val="et-EE"/>
              </w:rPr>
            </w:pPr>
            <w:r>
              <w:rPr>
                <w:b/>
                <w:lang w:val="et-EE"/>
              </w:rPr>
              <w:t>87</w:t>
            </w:r>
            <w:r w:rsidRPr="007771C1">
              <w:rPr>
                <w:b/>
                <w:lang w:val="et-EE"/>
              </w:rPr>
              <w:t xml:space="preserve"> last</w:t>
            </w:r>
          </w:p>
          <w:p w:rsidR="00BB7260" w:rsidRPr="007771C1" w:rsidRDefault="00BB7260" w:rsidP="00110DEB">
            <w:pPr>
              <w:rPr>
                <w:lang w:val="et-EE"/>
              </w:rPr>
            </w:pPr>
            <w:r>
              <w:rPr>
                <w:u w:val="single"/>
                <w:lang w:val="et-EE"/>
              </w:rPr>
              <w:t>6</w:t>
            </w:r>
            <w:r w:rsidRPr="007771C1">
              <w:rPr>
                <w:u w:val="single"/>
                <w:lang w:val="et-EE"/>
              </w:rPr>
              <w:t xml:space="preserve"> rühma</w:t>
            </w:r>
            <w:r w:rsidRPr="007771C1">
              <w:rPr>
                <w:lang w:val="et-EE"/>
              </w:rPr>
              <w:t xml:space="preserve">:  </w:t>
            </w:r>
          </w:p>
          <w:p w:rsidR="00BB7260" w:rsidRPr="007771C1" w:rsidRDefault="00BB7260" w:rsidP="00110DEB">
            <w:pPr>
              <w:rPr>
                <w:lang w:val="et-EE"/>
              </w:rPr>
            </w:pPr>
            <w:r>
              <w:rPr>
                <w:lang w:val="et-EE"/>
              </w:rPr>
              <w:t>3</w:t>
            </w:r>
            <w:r w:rsidRPr="007771C1">
              <w:rPr>
                <w:lang w:val="et-EE"/>
              </w:rPr>
              <w:t xml:space="preserve"> sõimerühma</w:t>
            </w:r>
            <w:r>
              <w:rPr>
                <w:lang w:val="et-EE"/>
              </w:rPr>
              <w:t>-</w:t>
            </w:r>
            <w:r w:rsidRPr="007771C1">
              <w:rPr>
                <w:lang w:val="et-EE"/>
              </w:rPr>
              <w:t xml:space="preserve">  </w:t>
            </w:r>
            <w:r>
              <w:rPr>
                <w:b/>
                <w:lang w:val="et-EE"/>
              </w:rPr>
              <w:t>32</w:t>
            </w:r>
            <w:r w:rsidRPr="007771C1">
              <w:rPr>
                <w:lang w:val="et-EE"/>
              </w:rPr>
              <w:t xml:space="preserve"> last</w:t>
            </w:r>
          </w:p>
          <w:p w:rsidR="00BB7260" w:rsidRDefault="00BB7260" w:rsidP="001C507F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 w:rsidRPr="007771C1">
              <w:rPr>
                <w:sz w:val="24"/>
                <w:szCs w:val="24"/>
              </w:rPr>
              <w:t xml:space="preserve">3 </w:t>
            </w:r>
            <w:r w:rsidRPr="007771C1">
              <w:rPr>
                <w:sz w:val="24"/>
                <w:szCs w:val="24"/>
                <w:lang w:val="et-EE"/>
              </w:rPr>
              <w:t>aiarühma</w:t>
            </w:r>
            <w:r>
              <w:rPr>
                <w:sz w:val="24"/>
                <w:szCs w:val="24"/>
                <w:lang w:val="et-EE"/>
              </w:rPr>
              <w:t xml:space="preserve"> </w:t>
            </w:r>
            <w:r>
              <w:rPr>
                <w:lang w:val="et-EE"/>
              </w:rPr>
              <w:t>-</w:t>
            </w:r>
            <w:r>
              <w:rPr>
                <w:sz w:val="24"/>
                <w:szCs w:val="24"/>
                <w:lang w:val="et-EE"/>
              </w:rPr>
              <w:t xml:space="preserve"> </w:t>
            </w:r>
            <w:r w:rsidRPr="007771C1">
              <w:rPr>
                <w:b/>
                <w:sz w:val="24"/>
                <w:szCs w:val="24"/>
                <w:lang w:val="et-EE"/>
              </w:rPr>
              <w:t>5</w:t>
            </w:r>
            <w:r>
              <w:rPr>
                <w:b/>
                <w:sz w:val="24"/>
                <w:szCs w:val="24"/>
                <w:lang w:val="et-EE"/>
              </w:rPr>
              <w:t>5</w:t>
            </w:r>
            <w:r>
              <w:rPr>
                <w:sz w:val="24"/>
                <w:szCs w:val="24"/>
                <w:lang w:val="et-EE"/>
              </w:rPr>
              <w:t xml:space="preserve"> </w:t>
            </w:r>
            <w:r w:rsidRPr="007771C1">
              <w:rPr>
                <w:sz w:val="24"/>
                <w:szCs w:val="24"/>
                <w:lang w:val="et-EE"/>
              </w:rPr>
              <w:t>last</w:t>
            </w:r>
          </w:p>
          <w:p w:rsidR="00BB7260" w:rsidRDefault="00BB7260" w:rsidP="001C507F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 w:rsidRPr="00D11183">
              <w:rPr>
                <w:sz w:val="24"/>
                <w:szCs w:val="24"/>
                <w:u w:val="single"/>
                <w:lang w:val="et-EE"/>
              </w:rPr>
              <w:t>Õppeaasta lõpuks</w:t>
            </w:r>
            <w:r>
              <w:rPr>
                <w:sz w:val="24"/>
                <w:szCs w:val="24"/>
                <w:lang w:val="et-EE"/>
              </w:rPr>
              <w:t xml:space="preserve"> – </w:t>
            </w:r>
          </w:p>
          <w:p w:rsidR="00BB7260" w:rsidRDefault="00BB7260" w:rsidP="001C507F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>
              <w:rPr>
                <w:b/>
                <w:sz w:val="24"/>
                <w:szCs w:val="24"/>
                <w:lang w:val="et-EE"/>
              </w:rPr>
              <w:t>61 last</w:t>
            </w:r>
          </w:p>
          <w:p w:rsidR="00BB7260" w:rsidRPr="00804FEA" w:rsidRDefault="00BB7260" w:rsidP="001C507F">
            <w:pPr>
              <w:rPr>
                <w:u w:val="single"/>
                <w:lang w:val="et-EE"/>
              </w:rPr>
            </w:pPr>
            <w:r>
              <w:rPr>
                <w:u w:val="single"/>
                <w:lang w:val="et-EE"/>
              </w:rPr>
              <w:t>4</w:t>
            </w:r>
            <w:r w:rsidRPr="00804FEA">
              <w:rPr>
                <w:u w:val="single"/>
                <w:lang w:val="et-EE"/>
              </w:rPr>
              <w:t xml:space="preserve"> rühma:</w:t>
            </w:r>
          </w:p>
          <w:p w:rsidR="00BB7260" w:rsidRPr="001C507F" w:rsidRDefault="00BB7260" w:rsidP="001C507F">
            <w:pPr>
              <w:rPr>
                <w:lang w:val="et-EE"/>
              </w:rPr>
            </w:pPr>
            <w:r>
              <w:rPr>
                <w:lang w:val="et-EE"/>
              </w:rPr>
              <w:t>2</w:t>
            </w:r>
            <w:r w:rsidRPr="000631A7">
              <w:rPr>
                <w:lang w:val="et-EE"/>
              </w:rPr>
              <w:t xml:space="preserve"> </w:t>
            </w:r>
            <w:r w:rsidRPr="001C507F">
              <w:rPr>
                <w:lang w:val="et-EE"/>
              </w:rPr>
              <w:t xml:space="preserve">sõimerühma- </w:t>
            </w:r>
          </w:p>
          <w:p w:rsidR="00BB7260" w:rsidRPr="001C507F" w:rsidRDefault="00BB7260" w:rsidP="001C507F">
            <w:pPr>
              <w:rPr>
                <w:lang w:val="et-EE"/>
              </w:rPr>
            </w:pPr>
            <w:r>
              <w:rPr>
                <w:b/>
                <w:lang w:val="et-EE"/>
              </w:rPr>
              <w:t>19</w:t>
            </w:r>
            <w:r w:rsidRPr="001C507F">
              <w:rPr>
                <w:b/>
                <w:lang w:val="et-EE"/>
              </w:rPr>
              <w:t xml:space="preserve"> </w:t>
            </w:r>
            <w:r w:rsidRPr="001C507F">
              <w:rPr>
                <w:lang w:val="et-EE"/>
              </w:rPr>
              <w:t>last</w:t>
            </w:r>
          </w:p>
          <w:p w:rsidR="00BB7260" w:rsidRPr="00595947" w:rsidRDefault="00BB7260" w:rsidP="002A193C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 w:rsidRPr="001C507F">
              <w:rPr>
                <w:sz w:val="24"/>
                <w:szCs w:val="24"/>
                <w:lang w:val="et-EE"/>
              </w:rPr>
              <w:t xml:space="preserve">2 aiarühma- </w:t>
            </w:r>
            <w:r>
              <w:rPr>
                <w:b/>
                <w:sz w:val="24"/>
                <w:szCs w:val="24"/>
                <w:lang w:val="et-EE"/>
              </w:rPr>
              <w:t>42</w:t>
            </w:r>
            <w:r w:rsidRPr="001C507F">
              <w:rPr>
                <w:b/>
                <w:sz w:val="24"/>
                <w:szCs w:val="24"/>
                <w:lang w:val="et-EE"/>
              </w:rPr>
              <w:t xml:space="preserve"> </w:t>
            </w:r>
            <w:r w:rsidRPr="001C507F">
              <w:rPr>
                <w:sz w:val="24"/>
                <w:szCs w:val="24"/>
                <w:lang w:val="et-EE"/>
              </w:rPr>
              <w:t>last</w:t>
            </w:r>
          </w:p>
        </w:tc>
      </w:tr>
      <w:tr w:rsidR="00BB7260" w:rsidRPr="00F72785" w:rsidTr="0013647D">
        <w:trPr>
          <w:cantSplit/>
        </w:trPr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Pr="00A569A4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0E3F07" w:rsidRDefault="00BB7260" w:rsidP="000E3F07">
            <w:pPr>
              <w:rPr>
                <w:u w:val="single"/>
                <w:lang w:val="et-EE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Pr="006B74B6" w:rsidRDefault="00BB7260" w:rsidP="008D263E">
            <w:pPr>
              <w:rPr>
                <w:lang w:val="et-EE"/>
              </w:rPr>
            </w:pPr>
            <w:r>
              <w:rPr>
                <w:lang w:val="en-AU"/>
              </w:rPr>
              <w:t>NB! Laste arv on suuren</w:t>
            </w:r>
            <w:r w:rsidRPr="006B74B6">
              <w:rPr>
                <w:lang w:val="en-AU"/>
              </w:rPr>
              <w:t xml:space="preserve">enud, sest et lasteasutuses  </w:t>
            </w:r>
            <w:r>
              <w:rPr>
                <w:lang w:val="en-AU"/>
              </w:rPr>
              <w:t>olid</w:t>
            </w:r>
            <w:r w:rsidRPr="006B74B6">
              <w:rPr>
                <w:lang w:val="en-AU"/>
              </w:rPr>
              <w:t xml:space="preserve"> </w:t>
            </w:r>
            <w:r>
              <w:rPr>
                <w:lang w:val="en-AU"/>
              </w:rPr>
              <w:t>6</w:t>
            </w:r>
            <w:r w:rsidRPr="006B74B6">
              <w:rPr>
                <w:lang w:val="en-AU"/>
              </w:rPr>
              <w:t xml:space="preserve"> rühma</w:t>
            </w:r>
            <w:r>
              <w:rPr>
                <w:lang w:val="en-AU"/>
              </w:rPr>
              <w:t xml:space="preserve"> </w:t>
            </w:r>
            <w:r w:rsidRPr="006B74B6">
              <w:rPr>
                <w:lang w:val="en-AU"/>
              </w:rPr>
              <w:t>(lapsed kahest rühmast asu</w:t>
            </w:r>
            <w:r>
              <w:rPr>
                <w:lang w:val="en-AU"/>
              </w:rPr>
              <w:t>sid</w:t>
            </w:r>
            <w:r w:rsidRPr="006B74B6">
              <w:rPr>
                <w:lang w:val="en-AU"/>
              </w:rPr>
              <w:t xml:space="preserve"> </w:t>
            </w:r>
            <w:r>
              <w:rPr>
                <w:lang w:val="en-AU"/>
              </w:rPr>
              <w:t xml:space="preserve">meie lasteasutuses </w:t>
            </w:r>
            <w:r w:rsidRPr="006B74B6">
              <w:rPr>
                <w:lang w:val="en-AU"/>
              </w:rPr>
              <w:t xml:space="preserve">- see on seotud </w:t>
            </w:r>
            <w:r>
              <w:rPr>
                <w:lang w:val="en-AU"/>
              </w:rPr>
              <w:t xml:space="preserve"> </w:t>
            </w:r>
            <w:r w:rsidRPr="006B74B6">
              <w:rPr>
                <w:lang w:val="et-EE"/>
              </w:rPr>
              <w:t>K/L Päikene remonditööde teostamisega)</w:t>
            </w:r>
          </w:p>
        </w:tc>
      </w:tr>
      <w:tr w:rsidR="00BB7260" w:rsidTr="0013647D">
        <w:trPr>
          <w:cantSplit/>
        </w:trPr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</w:rPr>
            </w:pPr>
            <w:r w:rsidRPr="006A3C49">
              <w:rPr>
                <w:sz w:val="24"/>
                <w:szCs w:val="24"/>
              </w:rPr>
              <w:t>Kooliminejate</w:t>
            </w:r>
          </w:p>
          <w:p w:rsidR="00BB7260" w:rsidRPr="006A3C49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 w:rsidRPr="006A3C49">
              <w:rPr>
                <w:sz w:val="24"/>
                <w:szCs w:val="24"/>
              </w:rPr>
              <w:t>laste arv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1D5629" w:rsidRDefault="00BB7260" w:rsidP="00994365">
            <w:pPr>
              <w:pStyle w:val="Header"/>
              <w:tabs>
                <w:tab w:val="left" w:pos="708"/>
              </w:tabs>
              <w:jc w:val="center"/>
              <w:rPr>
                <w:b/>
                <w:color w:val="000000"/>
                <w:sz w:val="24"/>
                <w:szCs w:val="24"/>
                <w:lang w:val="et-EE" w:eastAsia="en-US"/>
              </w:rPr>
            </w:pPr>
            <w:r w:rsidRPr="001D5629">
              <w:rPr>
                <w:b/>
                <w:color w:val="000000"/>
                <w:sz w:val="24"/>
                <w:szCs w:val="24"/>
                <w:lang w:val="et-EE" w:eastAsia="en-US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1D5629" w:rsidRDefault="00BB7260" w:rsidP="00994365">
            <w:pPr>
              <w:pStyle w:val="Header"/>
              <w:tabs>
                <w:tab w:val="left" w:pos="708"/>
              </w:tabs>
              <w:jc w:val="center"/>
              <w:rPr>
                <w:b/>
                <w:color w:val="000000"/>
                <w:sz w:val="24"/>
                <w:szCs w:val="24"/>
                <w:lang w:val="et-EE" w:eastAsia="en-US"/>
              </w:rPr>
            </w:pPr>
            <w:r w:rsidRPr="001D5629">
              <w:rPr>
                <w:b/>
                <w:color w:val="000000"/>
                <w:sz w:val="24"/>
                <w:szCs w:val="24"/>
                <w:lang w:val="et-EE" w:eastAsia="en-US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1D5629" w:rsidRDefault="00BB7260" w:rsidP="001D5629">
            <w:pPr>
              <w:pStyle w:val="Header"/>
              <w:tabs>
                <w:tab w:val="left" w:pos="708"/>
              </w:tabs>
              <w:jc w:val="center"/>
              <w:rPr>
                <w:b/>
                <w:color w:val="000000"/>
                <w:sz w:val="24"/>
                <w:szCs w:val="24"/>
                <w:lang w:val="et-EE" w:eastAsia="en-US"/>
              </w:rPr>
            </w:pPr>
            <w:r w:rsidRPr="001D5629">
              <w:rPr>
                <w:b/>
                <w:color w:val="000000"/>
                <w:sz w:val="24"/>
                <w:szCs w:val="24"/>
                <w:lang w:val="et-EE" w:eastAsia="en-US"/>
              </w:rPr>
              <w:t>11</w:t>
            </w:r>
          </w:p>
        </w:tc>
      </w:tr>
      <w:tr w:rsidR="00BB7260" w:rsidTr="0013647D">
        <w:trPr>
          <w:cantSplit/>
        </w:trPr>
        <w:tc>
          <w:tcPr>
            <w:tcW w:w="1526" w:type="dxa"/>
            <w:vMerge/>
            <w:tcBorders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Normatiivne</w:t>
            </w:r>
          </w:p>
          <w:p w:rsidR="00BB7260" w:rsidRPr="0030247A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 w:rsidRPr="0030247A">
              <w:rPr>
                <w:color w:val="000000"/>
                <w:sz w:val="24"/>
                <w:szCs w:val="24"/>
              </w:rPr>
              <w:t>kohtade arv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FC7987" w:rsidRDefault="00BB7260" w:rsidP="00994365">
            <w:pPr>
              <w:pStyle w:val="Header"/>
              <w:tabs>
                <w:tab w:val="left" w:pos="708"/>
              </w:tabs>
              <w:jc w:val="center"/>
              <w:rPr>
                <w:sz w:val="24"/>
                <w:szCs w:val="24"/>
                <w:lang w:val="et-EE" w:eastAsia="en-US"/>
              </w:rPr>
            </w:pPr>
            <w:r w:rsidRPr="00FC7987">
              <w:rPr>
                <w:b/>
                <w:sz w:val="24"/>
                <w:szCs w:val="24"/>
                <w:lang w:val="et-EE" w:eastAsia="en-US"/>
              </w:rPr>
              <w:t>68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FC7987" w:rsidRDefault="00BB7260" w:rsidP="00994365">
            <w:pPr>
              <w:pStyle w:val="Header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FC7987">
              <w:rPr>
                <w:b/>
                <w:sz w:val="24"/>
                <w:szCs w:val="24"/>
                <w:lang w:val="et-EE" w:eastAsia="en-US"/>
              </w:rPr>
              <w:t>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7A1EDF" w:rsidRDefault="00BB7260" w:rsidP="007A1EDF">
            <w:pPr>
              <w:pStyle w:val="Header"/>
              <w:tabs>
                <w:tab w:val="left" w:pos="708"/>
              </w:tabs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7A1EDF">
              <w:rPr>
                <w:b/>
                <w:sz w:val="24"/>
                <w:szCs w:val="24"/>
                <w:lang w:val="et-EE" w:eastAsia="en-US"/>
              </w:rPr>
              <w:t>68</w:t>
            </w:r>
          </w:p>
        </w:tc>
      </w:tr>
      <w:tr w:rsidR="00BB7260" w:rsidRPr="00EA1AE5" w:rsidTr="00AB4C83">
        <w:trPr>
          <w:cantSplit/>
        </w:trPr>
        <w:tc>
          <w:tcPr>
            <w:tcW w:w="152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b/>
                <w:bCs/>
                <w:sz w:val="24"/>
                <w:szCs w:val="24"/>
                <w:lang w:val="et-EE" w:eastAsia="en-US"/>
              </w:rPr>
            </w:pPr>
            <w:r w:rsidRPr="00595947">
              <w:rPr>
                <w:b/>
                <w:bCs/>
                <w:sz w:val="22"/>
                <w:szCs w:val="22"/>
                <w:lang w:val="et-EE" w:eastAsia="en-US"/>
              </w:rPr>
              <w:t>Õppeasutuse</w:t>
            </w:r>
            <w:r>
              <w:rPr>
                <w:b/>
                <w:bCs/>
                <w:sz w:val="24"/>
                <w:szCs w:val="24"/>
                <w:lang w:val="et-EE" w:eastAsia="en-US"/>
              </w:rPr>
              <w:t xml:space="preserve"> tulemused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770BE6" w:rsidRDefault="00BB7260" w:rsidP="002B418A">
            <w:pPr>
              <w:pStyle w:val="Header"/>
              <w:tabs>
                <w:tab w:val="left" w:pos="708"/>
              </w:tabs>
              <w:rPr>
                <w:b/>
                <w:sz w:val="24"/>
                <w:szCs w:val="24"/>
                <w:lang w:val="et-EE" w:eastAsia="en-US"/>
              </w:rPr>
            </w:pPr>
            <w:r w:rsidRPr="00770BE6">
              <w:rPr>
                <w:b/>
                <w:sz w:val="24"/>
                <w:szCs w:val="24"/>
                <w:lang w:val="et-EE" w:eastAsia="en-US"/>
              </w:rPr>
              <w:t>Laste ja õpetajate suhtarv</w:t>
            </w:r>
          </w:p>
          <w:p w:rsidR="00BB7260" w:rsidRDefault="00BB7260" w:rsidP="00CA5079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A16602" w:rsidRDefault="00BB7260" w:rsidP="00FC288B">
            <w:pPr>
              <w:ind w:right="-108"/>
              <w:rPr>
                <w:lang w:val="et-EE"/>
              </w:rPr>
            </w:pPr>
            <w:r w:rsidRPr="00A16602">
              <w:rPr>
                <w:u w:val="single"/>
                <w:lang w:val="et-EE"/>
              </w:rPr>
              <w:t>Õppeaasta algus</w:t>
            </w:r>
            <w:r>
              <w:rPr>
                <w:lang w:val="et-EE"/>
              </w:rPr>
              <w:t>:</w:t>
            </w:r>
          </w:p>
          <w:p w:rsidR="00BB7260" w:rsidRPr="00A16602" w:rsidRDefault="00BB7260" w:rsidP="00FC288B">
            <w:pPr>
              <w:rPr>
                <w:bCs/>
                <w:lang w:val="et-EE" w:eastAsia="en-US"/>
              </w:rPr>
            </w:pPr>
            <w:r w:rsidRPr="00A16602">
              <w:rPr>
                <w:bCs/>
                <w:lang w:val="et-EE" w:eastAsia="en-US"/>
              </w:rPr>
              <w:t xml:space="preserve">1 õpetaja / </w:t>
            </w:r>
            <w:r w:rsidRPr="00FC7987">
              <w:rPr>
                <w:bCs/>
                <w:lang w:val="et-EE" w:eastAsia="en-US"/>
              </w:rPr>
              <w:t xml:space="preserve">6 </w:t>
            </w:r>
            <w:r w:rsidRPr="00A16602">
              <w:rPr>
                <w:bCs/>
                <w:lang w:val="et-EE" w:eastAsia="en-US"/>
              </w:rPr>
              <w:t>last</w:t>
            </w:r>
          </w:p>
          <w:p w:rsidR="00BB7260" w:rsidRDefault="00BB7260" w:rsidP="00FC288B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 w:rsidRPr="00A16602">
              <w:rPr>
                <w:sz w:val="24"/>
                <w:szCs w:val="24"/>
                <w:u w:val="single"/>
                <w:lang w:val="et-EE"/>
              </w:rPr>
              <w:t>Õppeaasta lõpuks</w:t>
            </w:r>
            <w:r>
              <w:rPr>
                <w:sz w:val="24"/>
                <w:szCs w:val="24"/>
                <w:lang w:val="et-EE"/>
              </w:rPr>
              <w:t>:</w:t>
            </w:r>
          </w:p>
          <w:p w:rsidR="00BB7260" w:rsidRPr="00E564E6" w:rsidRDefault="00BB7260" w:rsidP="00FC288B">
            <w:pPr>
              <w:rPr>
                <w:bCs/>
                <w:lang w:val="et-EE" w:eastAsia="en-US"/>
              </w:rPr>
            </w:pPr>
            <w:r w:rsidRPr="00A16602">
              <w:rPr>
                <w:bCs/>
                <w:lang w:val="et-EE" w:eastAsia="en-US"/>
              </w:rPr>
              <w:t xml:space="preserve">1 õpetaja </w:t>
            </w:r>
            <w:r w:rsidRPr="00FC7987">
              <w:rPr>
                <w:bCs/>
                <w:lang w:val="et-EE" w:eastAsia="en-US"/>
              </w:rPr>
              <w:t>/ 5,7 last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A16602" w:rsidRDefault="00BB7260" w:rsidP="0030247A">
            <w:pPr>
              <w:ind w:right="-108"/>
              <w:rPr>
                <w:lang w:val="et-EE"/>
              </w:rPr>
            </w:pPr>
            <w:r w:rsidRPr="00A16602">
              <w:rPr>
                <w:u w:val="single"/>
                <w:lang w:val="et-EE"/>
              </w:rPr>
              <w:t>Õppeaasta algus</w:t>
            </w:r>
            <w:r>
              <w:rPr>
                <w:lang w:val="et-EE"/>
              </w:rPr>
              <w:t>:</w:t>
            </w:r>
          </w:p>
          <w:p w:rsidR="00BB7260" w:rsidRPr="00A16602" w:rsidRDefault="00BB7260" w:rsidP="00A16602">
            <w:pPr>
              <w:rPr>
                <w:bCs/>
                <w:lang w:val="et-EE" w:eastAsia="en-US"/>
              </w:rPr>
            </w:pPr>
            <w:r w:rsidRPr="00A16602">
              <w:rPr>
                <w:bCs/>
                <w:lang w:val="et-EE" w:eastAsia="en-US"/>
              </w:rPr>
              <w:t>1 õpetaja / 6 last</w:t>
            </w:r>
          </w:p>
          <w:p w:rsidR="00BB7260" w:rsidRDefault="00BB7260" w:rsidP="00804FE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 w:rsidRPr="00A16602">
              <w:rPr>
                <w:sz w:val="24"/>
                <w:szCs w:val="24"/>
                <w:u w:val="single"/>
                <w:lang w:val="et-EE"/>
              </w:rPr>
              <w:t>Õppeaasta lõpuks</w:t>
            </w:r>
            <w:r>
              <w:rPr>
                <w:sz w:val="24"/>
                <w:szCs w:val="24"/>
                <w:lang w:val="et-EE"/>
              </w:rPr>
              <w:t>:</w:t>
            </w:r>
          </w:p>
          <w:p w:rsidR="00BB7260" w:rsidRPr="0030247A" w:rsidRDefault="00BB7260" w:rsidP="00804FE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/>
              </w:rPr>
            </w:pPr>
            <w:r w:rsidRPr="00A16602">
              <w:rPr>
                <w:bCs/>
                <w:sz w:val="24"/>
                <w:szCs w:val="24"/>
                <w:lang w:val="et-EE" w:eastAsia="en-US"/>
              </w:rPr>
              <w:t xml:space="preserve">1 õpetaja / </w:t>
            </w:r>
            <w:r>
              <w:rPr>
                <w:bCs/>
                <w:sz w:val="24"/>
                <w:szCs w:val="24"/>
                <w:lang w:val="et-EE" w:eastAsia="en-US"/>
              </w:rPr>
              <w:t>5,7</w:t>
            </w:r>
            <w:r w:rsidRPr="00A16602">
              <w:rPr>
                <w:bCs/>
                <w:sz w:val="24"/>
                <w:szCs w:val="24"/>
                <w:lang w:val="et-EE" w:eastAsia="en-US"/>
              </w:rPr>
              <w:t xml:space="preserve"> last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Default="00BB7260" w:rsidP="00FC288B">
            <w:pPr>
              <w:ind w:right="-108"/>
              <w:rPr>
                <w:lang w:val="et-EE"/>
              </w:rPr>
            </w:pPr>
            <w:r w:rsidRPr="0027606E">
              <w:rPr>
                <w:u w:val="single"/>
                <w:lang w:val="et-EE"/>
              </w:rPr>
              <w:t>Õppeaasta algus</w:t>
            </w:r>
            <w:r>
              <w:rPr>
                <w:lang w:val="et-EE"/>
              </w:rPr>
              <w:t>:</w:t>
            </w:r>
          </w:p>
          <w:p w:rsidR="00BB7260" w:rsidRDefault="00BB7260" w:rsidP="00110DEB">
            <w:pPr>
              <w:rPr>
                <w:bCs/>
                <w:lang w:val="et-EE" w:eastAsia="en-US"/>
              </w:rPr>
            </w:pPr>
            <w:r w:rsidRPr="00E564E6">
              <w:rPr>
                <w:bCs/>
                <w:lang w:val="et-EE" w:eastAsia="en-US"/>
              </w:rPr>
              <w:t>1</w:t>
            </w:r>
            <w:r>
              <w:rPr>
                <w:bCs/>
                <w:lang w:val="et-EE" w:eastAsia="en-US"/>
              </w:rPr>
              <w:t xml:space="preserve"> õpetaja </w:t>
            </w:r>
            <w:r w:rsidRPr="00E564E6">
              <w:rPr>
                <w:bCs/>
                <w:lang w:val="et-EE" w:eastAsia="en-US"/>
              </w:rPr>
              <w:t>/</w:t>
            </w:r>
            <w:r>
              <w:rPr>
                <w:bCs/>
                <w:lang w:val="et-EE" w:eastAsia="en-US"/>
              </w:rPr>
              <w:t xml:space="preserve"> 7 last</w:t>
            </w:r>
          </w:p>
          <w:p w:rsidR="00BB7260" w:rsidRDefault="00BB7260" w:rsidP="00FC288B">
            <w:pPr>
              <w:pStyle w:val="Header"/>
              <w:tabs>
                <w:tab w:val="left" w:pos="708"/>
              </w:tabs>
              <w:ind w:right="-108"/>
              <w:rPr>
                <w:sz w:val="24"/>
                <w:szCs w:val="24"/>
                <w:lang w:val="et-EE"/>
              </w:rPr>
            </w:pPr>
            <w:r w:rsidRPr="0027606E">
              <w:rPr>
                <w:sz w:val="24"/>
                <w:szCs w:val="24"/>
                <w:u w:val="single"/>
                <w:lang w:val="et-EE"/>
              </w:rPr>
              <w:t>Õppeaasta lõp</w:t>
            </w:r>
            <w:r>
              <w:rPr>
                <w:sz w:val="24"/>
                <w:szCs w:val="24"/>
                <w:u w:val="single"/>
                <w:lang w:val="et-EE"/>
              </w:rPr>
              <w:t>uks</w:t>
            </w:r>
            <w:r>
              <w:rPr>
                <w:sz w:val="24"/>
                <w:szCs w:val="24"/>
                <w:lang w:val="et-EE"/>
              </w:rPr>
              <w:t xml:space="preserve">: </w:t>
            </w:r>
          </w:p>
          <w:p w:rsidR="00BB7260" w:rsidRPr="0030247A" w:rsidRDefault="00BB7260" w:rsidP="00FC288B">
            <w:pPr>
              <w:pStyle w:val="Header"/>
              <w:tabs>
                <w:tab w:val="left" w:pos="708"/>
              </w:tabs>
              <w:ind w:right="-108"/>
              <w:rPr>
                <w:sz w:val="24"/>
                <w:szCs w:val="24"/>
                <w:lang w:val="et-EE"/>
              </w:rPr>
            </w:pPr>
            <w:r w:rsidRPr="0030247A">
              <w:rPr>
                <w:bCs/>
                <w:sz w:val="24"/>
                <w:szCs w:val="24"/>
                <w:lang w:val="et-EE" w:eastAsia="en-US"/>
              </w:rPr>
              <w:t>1 õpetaja / 6 last</w:t>
            </w:r>
          </w:p>
        </w:tc>
      </w:tr>
      <w:tr w:rsidR="00BB7260" w:rsidRPr="002B418A" w:rsidTr="006A3C49">
        <w:trPr>
          <w:cantSplit/>
        </w:trPr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 w:rsidRPr="00123B49">
              <w:rPr>
                <w:sz w:val="24"/>
                <w:szCs w:val="24"/>
                <w:u w:val="single"/>
                <w:lang w:val="et-EE" w:eastAsia="en-US"/>
              </w:rPr>
              <w:t>Kasvukesk</w:t>
            </w:r>
            <w:r>
              <w:rPr>
                <w:sz w:val="24"/>
                <w:szCs w:val="24"/>
                <w:u w:val="single"/>
                <w:lang w:val="et-EE" w:eastAsia="en-US"/>
              </w:rPr>
              <w:t>k</w:t>
            </w:r>
            <w:r w:rsidRPr="00123B49">
              <w:rPr>
                <w:sz w:val="24"/>
                <w:szCs w:val="24"/>
                <w:u w:val="single"/>
                <w:lang w:val="et-EE" w:eastAsia="en-US"/>
              </w:rPr>
              <w:t>ond</w:t>
            </w:r>
            <w:r>
              <w:rPr>
                <w:sz w:val="24"/>
                <w:szCs w:val="24"/>
                <w:lang w:val="et-EE" w:eastAsia="en-US"/>
              </w:rPr>
              <w:t>:</w:t>
            </w:r>
          </w:p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- rühmaruumis ruutmeetreid lapse kohta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Default="00BB7260" w:rsidP="0030247A">
            <w:pPr>
              <w:jc w:val="center"/>
              <w:rPr>
                <w:b/>
                <w:bCs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6,7 m²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544A54" w:rsidRDefault="00BB7260" w:rsidP="0030247A">
            <w:pPr>
              <w:jc w:val="center"/>
              <w:rPr>
                <w:bCs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6,7 m²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30247A" w:rsidRDefault="00BB7260" w:rsidP="006A3C49">
            <w:pPr>
              <w:jc w:val="center"/>
              <w:rPr>
                <w:b/>
                <w:bCs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6,7 m²</w:t>
            </w:r>
          </w:p>
        </w:tc>
      </w:tr>
      <w:tr w:rsidR="00BB7260" w:rsidTr="00AB4C83">
        <w:trPr>
          <w:cantSplit/>
        </w:trPr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-mänguväljakul ruutmeetreid lapse kohta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803FA4" w:rsidRDefault="00BB7260" w:rsidP="0030247A">
            <w:pPr>
              <w:jc w:val="center"/>
              <w:rPr>
                <w:b/>
                <w:bCs/>
                <w:lang w:val="et-EE" w:eastAsia="en-US"/>
              </w:rPr>
            </w:pPr>
            <w:r w:rsidRPr="00804FEA">
              <w:rPr>
                <w:b/>
                <w:bCs/>
                <w:lang w:val="et-EE" w:eastAsia="en-US"/>
              </w:rPr>
              <w:t>8,62 m²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804FEA" w:rsidRDefault="00BB7260" w:rsidP="0030247A">
            <w:pPr>
              <w:jc w:val="center"/>
              <w:rPr>
                <w:b/>
                <w:bCs/>
                <w:lang w:val="et-EE" w:eastAsia="en-US"/>
              </w:rPr>
            </w:pPr>
            <w:r w:rsidRPr="00804FEA">
              <w:rPr>
                <w:b/>
                <w:bCs/>
                <w:lang w:val="et-EE" w:eastAsia="en-US"/>
              </w:rPr>
              <w:t>8,62 m²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30247A" w:rsidRDefault="00BB7260" w:rsidP="0030247A">
            <w:pPr>
              <w:jc w:val="center"/>
              <w:rPr>
                <w:b/>
                <w:bCs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10,9 m²</w:t>
            </w:r>
          </w:p>
        </w:tc>
      </w:tr>
      <w:tr w:rsidR="00BB7260" w:rsidTr="00C9333B">
        <w:trPr>
          <w:cantSplit/>
        </w:trPr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Arvutitega varustatus</w:t>
            </w:r>
          </w:p>
          <w:p w:rsidR="00BB7260" w:rsidRPr="00770BE6" w:rsidRDefault="00BB7260" w:rsidP="00770BE6">
            <w:pPr>
              <w:pStyle w:val="Header"/>
              <w:tabs>
                <w:tab w:val="left" w:pos="708"/>
              </w:tabs>
              <w:rPr>
                <w:i/>
                <w:color w:val="FF0000"/>
                <w:sz w:val="24"/>
                <w:szCs w:val="24"/>
                <w:lang w:val="et-EE"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DA1A7F" w:rsidRDefault="00BB7260" w:rsidP="00C9333B">
            <w:pPr>
              <w:jc w:val="center"/>
              <w:rPr>
                <w:bCs/>
                <w:lang w:val="et-EE" w:eastAsia="en-US"/>
              </w:rPr>
            </w:pPr>
            <w:r>
              <w:rPr>
                <w:b/>
                <w:lang w:val="et-EE" w:eastAsia="en-US"/>
              </w:rPr>
              <w:t>2</w:t>
            </w:r>
            <w:r w:rsidRPr="0030247A">
              <w:rPr>
                <w:b/>
                <w:bCs/>
                <w:lang w:val="et-EE" w:eastAsia="en-US"/>
              </w:rPr>
              <w:t xml:space="preserve"> tk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Default="00BB7260" w:rsidP="0030247A">
            <w:pPr>
              <w:jc w:val="center"/>
              <w:rPr>
                <w:bCs/>
                <w:lang w:val="et-EE" w:eastAsia="en-US"/>
              </w:rPr>
            </w:pPr>
            <w:r w:rsidRPr="0030247A">
              <w:rPr>
                <w:b/>
                <w:lang w:val="et-EE" w:eastAsia="en-US"/>
              </w:rPr>
              <w:t>4</w:t>
            </w:r>
            <w:r w:rsidRPr="0030247A">
              <w:rPr>
                <w:b/>
                <w:bCs/>
                <w:lang w:val="et-EE" w:eastAsia="en-US"/>
              </w:rPr>
              <w:t xml:space="preserve"> tk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30247A" w:rsidRDefault="00BB7260" w:rsidP="0030247A">
            <w:pPr>
              <w:jc w:val="center"/>
              <w:rPr>
                <w:b/>
                <w:bCs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6 tk</w:t>
            </w:r>
          </w:p>
        </w:tc>
      </w:tr>
      <w:tr w:rsidR="00BB7260" w:rsidRPr="002B418A" w:rsidTr="00AB4C83">
        <w:trPr>
          <w:cantSplit/>
        </w:trPr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 w:rsidRPr="00123B49">
              <w:rPr>
                <w:sz w:val="24"/>
                <w:szCs w:val="24"/>
                <w:u w:val="single"/>
                <w:lang w:val="et-EE" w:eastAsia="en-US"/>
              </w:rPr>
              <w:t>Eelarve</w:t>
            </w:r>
            <w:r>
              <w:rPr>
                <w:sz w:val="24"/>
                <w:szCs w:val="24"/>
                <w:lang w:val="et-EE" w:eastAsia="en-US"/>
              </w:rPr>
              <w:t>:</w:t>
            </w:r>
          </w:p>
          <w:p w:rsidR="00BB7260" w:rsidRDefault="00BB7260" w:rsidP="002B418A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 xml:space="preserve">lasteaiakoha arvestuslik maksumus lapse kohta kuus;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7E6D94" w:rsidRDefault="00BB7260" w:rsidP="00425759">
            <w:pPr>
              <w:jc w:val="center"/>
              <w:rPr>
                <w:bCs/>
                <w:lang w:val="et-EE" w:eastAsia="en-US"/>
              </w:rPr>
            </w:pPr>
            <w:r w:rsidRPr="00425759">
              <w:rPr>
                <w:lang w:val="et-EE"/>
              </w:rPr>
              <w:t>3331 k</w:t>
            </w:r>
            <w:r>
              <w:rPr>
                <w:lang w:val="et-EE"/>
              </w:rPr>
              <w:t>rooni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770BE6" w:rsidRDefault="00BB7260" w:rsidP="0030247A">
            <w:pPr>
              <w:jc w:val="center"/>
              <w:rPr>
                <w:i/>
                <w:color w:val="FF0000"/>
                <w:lang w:val="et-EE" w:eastAsia="en-US"/>
              </w:rPr>
            </w:pPr>
            <w:r w:rsidRPr="00770BE6">
              <w:rPr>
                <w:b/>
                <w:bCs/>
                <w:lang w:val="et-EE" w:eastAsia="en-US"/>
              </w:rPr>
              <w:t>3051</w:t>
            </w:r>
            <w:r w:rsidRPr="00770BE6">
              <w:rPr>
                <w:b/>
                <w:bCs/>
                <w:color w:val="FF0000"/>
                <w:lang w:val="et-EE" w:eastAsia="en-US"/>
              </w:rPr>
              <w:t xml:space="preserve"> </w:t>
            </w:r>
            <w:r w:rsidRPr="00770BE6">
              <w:rPr>
                <w:b/>
                <w:bCs/>
                <w:lang w:val="et-EE" w:eastAsia="en-US"/>
              </w:rPr>
              <w:t xml:space="preserve"> </w:t>
            </w:r>
            <w:r w:rsidRPr="00D60FE9">
              <w:rPr>
                <w:bCs/>
                <w:lang w:val="et-EE" w:eastAsia="en-US"/>
              </w:rPr>
              <w:t>krooni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7E6D94" w:rsidRDefault="00BB7260" w:rsidP="0030247A">
            <w:pPr>
              <w:jc w:val="center"/>
              <w:rPr>
                <w:bCs/>
                <w:lang w:val="et-EE" w:eastAsia="en-US"/>
              </w:rPr>
            </w:pPr>
            <w:r w:rsidRPr="007E6D94">
              <w:rPr>
                <w:b/>
                <w:bCs/>
                <w:lang w:val="et-EE" w:eastAsia="en-US"/>
              </w:rPr>
              <w:t>4416</w:t>
            </w:r>
            <w:r w:rsidRPr="007E6D94">
              <w:rPr>
                <w:bCs/>
                <w:lang w:val="et-EE" w:eastAsia="en-US"/>
              </w:rPr>
              <w:t xml:space="preserve">  krooni</w:t>
            </w:r>
          </w:p>
        </w:tc>
      </w:tr>
      <w:tr w:rsidR="00BB7260" w:rsidTr="00D64190">
        <w:trPr>
          <w:cantSplit/>
        </w:trPr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B7260" w:rsidRPr="00257395" w:rsidRDefault="00BB7260" w:rsidP="0030247A">
            <w:pPr>
              <w:pStyle w:val="Header"/>
              <w:tabs>
                <w:tab w:val="left" w:pos="708"/>
              </w:tabs>
              <w:ind w:right="34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pedagoogi ametijärguga õpetaja palk</w:t>
            </w:r>
            <w:r w:rsidRPr="00257395">
              <w:rPr>
                <w:sz w:val="24"/>
                <w:szCs w:val="24"/>
                <w:lang w:val="en-US" w:eastAsia="en-US"/>
              </w:rPr>
              <w:t>:</w:t>
            </w:r>
          </w:p>
          <w:p w:rsidR="00BB7260" w:rsidRDefault="00BB7260" w:rsidP="00A16602">
            <w:pPr>
              <w:pStyle w:val="Header"/>
              <w:numPr>
                <w:ilvl w:val="0"/>
                <w:numId w:val="8"/>
              </w:numPr>
              <w:tabs>
                <w:tab w:val="left" w:pos="317"/>
              </w:tabs>
              <w:ind w:hanging="687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kõrgharidusega</w:t>
            </w:r>
          </w:p>
          <w:p w:rsidR="00BB7260" w:rsidRPr="00257395" w:rsidRDefault="00BB7260" w:rsidP="00A16602">
            <w:pPr>
              <w:pStyle w:val="Header"/>
              <w:numPr>
                <w:ilvl w:val="0"/>
                <w:numId w:val="8"/>
              </w:numPr>
              <w:tabs>
                <w:tab w:val="left" w:pos="317"/>
              </w:tabs>
              <w:ind w:hanging="687"/>
              <w:rPr>
                <w:sz w:val="24"/>
                <w:szCs w:val="24"/>
                <w:lang w:val="et-EE" w:eastAsia="en-US"/>
              </w:rPr>
            </w:pPr>
            <w:r>
              <w:rPr>
                <w:sz w:val="24"/>
                <w:szCs w:val="24"/>
                <w:lang w:val="et-EE" w:eastAsia="en-US"/>
              </w:rPr>
              <w:t>keskeriharidusega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2B418A">
            <w:pPr>
              <w:rPr>
                <w:bCs/>
                <w:lang w:val="et-EE" w:eastAsia="en-US"/>
              </w:rPr>
            </w:pPr>
          </w:p>
          <w:p w:rsidR="00BB7260" w:rsidRDefault="00BB7260" w:rsidP="002B418A">
            <w:pPr>
              <w:rPr>
                <w:bCs/>
                <w:lang w:val="et-EE" w:eastAsia="en-US"/>
              </w:rPr>
            </w:pPr>
          </w:p>
          <w:p w:rsidR="00BB7260" w:rsidRDefault="00BB7260" w:rsidP="002B418A">
            <w:pPr>
              <w:rPr>
                <w:bCs/>
                <w:lang w:val="et-EE" w:eastAsia="en-US"/>
              </w:rPr>
            </w:pPr>
          </w:p>
          <w:p w:rsidR="00BB7260" w:rsidRPr="00AB0938" w:rsidRDefault="00BB7260" w:rsidP="002B418A">
            <w:pPr>
              <w:rPr>
                <w:b/>
                <w:bCs/>
                <w:lang w:val="et-EE" w:eastAsia="en-US"/>
              </w:rPr>
            </w:pPr>
            <w:r w:rsidRPr="00AB0938">
              <w:rPr>
                <w:b/>
                <w:bCs/>
                <w:lang w:val="et-EE" w:eastAsia="en-US"/>
              </w:rPr>
              <w:t>5530 krooni</w:t>
            </w:r>
          </w:p>
          <w:p w:rsidR="00BB7260" w:rsidRPr="00DA1A7F" w:rsidRDefault="00BB7260" w:rsidP="002B418A">
            <w:pPr>
              <w:rPr>
                <w:bCs/>
                <w:lang w:val="et-EE" w:eastAsia="en-US"/>
              </w:rPr>
            </w:pPr>
            <w:r w:rsidRPr="00AB0938">
              <w:rPr>
                <w:b/>
                <w:bCs/>
                <w:lang w:val="et-EE" w:eastAsia="en-US"/>
              </w:rPr>
              <w:t>5170</w:t>
            </w:r>
            <w:r w:rsidRPr="0030247A">
              <w:rPr>
                <w:b/>
                <w:bCs/>
                <w:lang w:val="et-EE" w:eastAsia="en-US"/>
              </w:rPr>
              <w:t xml:space="preserve"> krooni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AB0938">
            <w:pPr>
              <w:rPr>
                <w:b/>
                <w:bCs/>
                <w:lang w:val="et-EE" w:eastAsia="en-US"/>
              </w:rPr>
            </w:pPr>
          </w:p>
          <w:p w:rsidR="00BB7260" w:rsidRDefault="00BB7260" w:rsidP="00AB0938">
            <w:pPr>
              <w:rPr>
                <w:b/>
                <w:bCs/>
                <w:lang w:val="et-EE" w:eastAsia="en-US"/>
              </w:rPr>
            </w:pPr>
          </w:p>
          <w:p w:rsidR="00BB7260" w:rsidRDefault="00BB7260" w:rsidP="00AB0938">
            <w:pPr>
              <w:rPr>
                <w:b/>
                <w:bCs/>
                <w:lang w:val="et-EE" w:eastAsia="en-US"/>
              </w:rPr>
            </w:pPr>
          </w:p>
          <w:p w:rsidR="00BB7260" w:rsidRDefault="00BB7260" w:rsidP="00AB0938">
            <w:pPr>
              <w:rPr>
                <w:b/>
                <w:bCs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6</w:t>
            </w:r>
            <w:r>
              <w:rPr>
                <w:b/>
                <w:bCs/>
                <w:lang w:val="et-EE" w:eastAsia="en-US"/>
              </w:rPr>
              <w:t>030</w:t>
            </w:r>
            <w:r w:rsidRPr="0030247A">
              <w:rPr>
                <w:b/>
                <w:bCs/>
                <w:lang w:val="et-EE" w:eastAsia="en-US"/>
              </w:rPr>
              <w:t xml:space="preserve">  krooni</w:t>
            </w:r>
          </w:p>
          <w:p w:rsidR="00BB7260" w:rsidRDefault="00BB7260" w:rsidP="00AB0938">
            <w:pPr>
              <w:rPr>
                <w:bCs/>
                <w:lang w:val="et-EE" w:eastAsia="en-US"/>
              </w:rPr>
            </w:pPr>
            <w:r>
              <w:rPr>
                <w:b/>
                <w:bCs/>
                <w:lang w:val="et-EE" w:eastAsia="en-US"/>
              </w:rPr>
              <w:t>5640</w:t>
            </w:r>
            <w:r w:rsidRPr="0030247A">
              <w:rPr>
                <w:b/>
                <w:bCs/>
                <w:lang w:val="et-EE" w:eastAsia="en-US"/>
              </w:rPr>
              <w:t xml:space="preserve">  krooni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Default="00BB7260" w:rsidP="00AB0938">
            <w:pPr>
              <w:rPr>
                <w:b/>
                <w:bCs/>
                <w:lang w:val="et-EE" w:eastAsia="en-US"/>
              </w:rPr>
            </w:pPr>
          </w:p>
          <w:p w:rsidR="00BB7260" w:rsidRDefault="00BB7260" w:rsidP="00AB0938">
            <w:pPr>
              <w:rPr>
                <w:b/>
                <w:bCs/>
                <w:lang w:val="et-EE" w:eastAsia="en-US"/>
              </w:rPr>
            </w:pPr>
          </w:p>
          <w:p w:rsidR="00BB7260" w:rsidRDefault="00BB7260" w:rsidP="00AB0938">
            <w:pPr>
              <w:rPr>
                <w:b/>
                <w:bCs/>
                <w:lang w:val="et-EE" w:eastAsia="en-US"/>
              </w:rPr>
            </w:pPr>
          </w:p>
          <w:p w:rsidR="00BB7260" w:rsidRPr="0030247A" w:rsidRDefault="00BB7260" w:rsidP="00AB0938">
            <w:pPr>
              <w:rPr>
                <w:b/>
                <w:bCs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7360</w:t>
            </w:r>
            <w:r>
              <w:rPr>
                <w:b/>
                <w:bCs/>
                <w:lang w:val="et-EE" w:eastAsia="en-US"/>
              </w:rPr>
              <w:t xml:space="preserve"> </w:t>
            </w:r>
            <w:r w:rsidRPr="0030247A">
              <w:rPr>
                <w:b/>
                <w:bCs/>
                <w:lang w:val="et-EE" w:eastAsia="en-US"/>
              </w:rPr>
              <w:t xml:space="preserve"> krooni</w:t>
            </w:r>
          </w:p>
          <w:p w:rsidR="00BB7260" w:rsidRPr="00DA1A7F" w:rsidRDefault="00BB7260" w:rsidP="00AB0938">
            <w:pPr>
              <w:rPr>
                <w:bCs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6880  krooni</w:t>
            </w:r>
          </w:p>
        </w:tc>
      </w:tr>
      <w:tr w:rsidR="00BB7260" w:rsidRPr="00F72785" w:rsidTr="00D64190">
        <w:trPr>
          <w:cantSplit/>
        </w:trPr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Default="00BB7260" w:rsidP="0030247A">
            <w:pPr>
              <w:pStyle w:val="Header"/>
              <w:tabs>
                <w:tab w:val="left" w:pos="708"/>
              </w:tabs>
              <w:ind w:right="34"/>
              <w:rPr>
                <w:sz w:val="24"/>
                <w:szCs w:val="24"/>
                <w:lang w:val="et-EE" w:eastAsia="en-US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7260" w:rsidRDefault="00BB7260" w:rsidP="00524D5C">
            <w:pPr>
              <w:rPr>
                <w:lang w:val="et-EE"/>
              </w:rPr>
            </w:pPr>
            <w:r w:rsidRPr="006A5FA5">
              <w:rPr>
                <w:lang w:val="et-EE"/>
              </w:rPr>
              <w:t>Arves</w:t>
            </w:r>
            <w:r>
              <w:rPr>
                <w:lang w:val="et-EE"/>
              </w:rPr>
              <w:t xml:space="preserve">tusperioodi jooksul pedagoogide </w:t>
            </w:r>
            <w:r w:rsidRPr="006A5FA5">
              <w:rPr>
                <w:lang w:val="et-EE"/>
              </w:rPr>
              <w:t xml:space="preserve">palgamäär tõsteti </w:t>
            </w:r>
          </w:p>
          <w:p w:rsidR="00BB7260" w:rsidRPr="00524D5C" w:rsidRDefault="00BB7260" w:rsidP="00524D5C">
            <w:pPr>
              <w:rPr>
                <w:lang w:val="et-EE"/>
              </w:rPr>
            </w:pPr>
            <w:r w:rsidRPr="006A5FA5">
              <w:rPr>
                <w:lang w:val="et-EE"/>
              </w:rPr>
              <w:t>2 korda</w:t>
            </w:r>
            <w:r w:rsidRPr="00B17FCE">
              <w:rPr>
                <w:lang w:val="et-EE"/>
              </w:rPr>
              <w:t xml:space="preserve">, </w:t>
            </w:r>
            <w:r w:rsidRPr="006A5FA5">
              <w:rPr>
                <w:lang w:val="et-EE"/>
              </w:rPr>
              <w:t>aga palgamäär on madalam, kui keskmine palgamäär riigis</w:t>
            </w:r>
            <w:r w:rsidRPr="00B17FCE">
              <w:rPr>
                <w:lang w:val="et-EE"/>
              </w:rPr>
              <w:t>.</w:t>
            </w:r>
          </w:p>
        </w:tc>
      </w:tr>
      <w:tr w:rsidR="00BB7260" w:rsidRPr="00AB4C83" w:rsidTr="00F104CC">
        <w:trPr>
          <w:cantSplit/>
        </w:trPr>
        <w:tc>
          <w:tcPr>
            <w:tcW w:w="152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Default="00BB7260" w:rsidP="002B418A">
            <w:pPr>
              <w:rPr>
                <w:b/>
                <w:bCs/>
                <w:lang w:val="et-EE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260" w:rsidRPr="00AC2BBB" w:rsidRDefault="00BB7260" w:rsidP="00110DEB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 w:rsidRPr="00AC2BBB">
              <w:rPr>
                <w:sz w:val="24"/>
                <w:szCs w:val="24"/>
                <w:lang w:val="et-EE" w:eastAsia="en-US"/>
              </w:rPr>
              <w:t>Lastevanema osa</w:t>
            </w:r>
          </w:p>
          <w:p w:rsidR="00BB7260" w:rsidRPr="00AC2BBB" w:rsidRDefault="00BB7260" w:rsidP="00110DEB">
            <w:pPr>
              <w:rPr>
                <w:lang w:val="et-EE"/>
              </w:rPr>
            </w:pPr>
            <w:r w:rsidRPr="00AC2BBB">
              <w:rPr>
                <w:lang w:val="et-EE"/>
              </w:rPr>
              <w:t>määra maksmisel soodustuse saamiseks</w:t>
            </w:r>
          </w:p>
          <w:p w:rsidR="00BB7260" w:rsidRPr="00AC2BBB" w:rsidRDefault="00BB7260" w:rsidP="00110DEB">
            <w:pPr>
              <w:pStyle w:val="Header"/>
              <w:tabs>
                <w:tab w:val="left" w:pos="708"/>
              </w:tabs>
              <w:rPr>
                <w:i/>
                <w:lang w:val="et-EE" w:eastAsia="en-US"/>
              </w:rPr>
            </w:pPr>
            <w:r>
              <w:rPr>
                <w:i/>
                <w:iCs/>
                <w:color w:val="000000"/>
                <w:lang w:val="et-EE"/>
              </w:rPr>
              <w:t>(Narva Linna Valits</w:t>
            </w:r>
            <w:r w:rsidRPr="00AC2BBB">
              <w:rPr>
                <w:i/>
                <w:iCs/>
                <w:color w:val="000000"/>
                <w:lang w:val="et-EE"/>
              </w:rPr>
              <w:t xml:space="preserve">use </w:t>
            </w:r>
            <w:r w:rsidRPr="00AC2BBB">
              <w:rPr>
                <w:i/>
              </w:rPr>
              <w:t>27.03.2008.a määruse</w:t>
            </w:r>
          </w:p>
          <w:p w:rsidR="00BB7260" w:rsidRDefault="00BB7260" w:rsidP="00110DEB">
            <w:pPr>
              <w:pStyle w:val="Header"/>
              <w:tabs>
                <w:tab w:val="left" w:pos="708"/>
              </w:tabs>
              <w:rPr>
                <w:sz w:val="24"/>
                <w:szCs w:val="24"/>
                <w:lang w:val="et-EE" w:eastAsia="en-US"/>
              </w:rPr>
            </w:pPr>
            <w:r w:rsidRPr="00AC2BBB">
              <w:rPr>
                <w:i/>
              </w:rPr>
              <w:t>nr 376)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F104CC" w:rsidRDefault="00BB7260" w:rsidP="00110DEB">
            <w:pPr>
              <w:jc w:val="center"/>
              <w:rPr>
                <w:bCs/>
                <w:lang w:val="et-EE" w:eastAsia="en-US"/>
              </w:rPr>
            </w:pPr>
            <w:r w:rsidRPr="00F104CC">
              <w:rPr>
                <w:b/>
                <w:bCs/>
                <w:lang w:val="et-EE" w:eastAsia="en-US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260" w:rsidRPr="0030247A" w:rsidRDefault="00BB7260" w:rsidP="00F104CC">
            <w:pPr>
              <w:jc w:val="center"/>
              <w:rPr>
                <w:b/>
                <w:i/>
                <w:color w:val="FF0000"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180  krooni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B7260" w:rsidRPr="0030247A" w:rsidRDefault="00BB7260" w:rsidP="00F104CC">
            <w:pPr>
              <w:rPr>
                <w:b/>
                <w:bCs/>
                <w:lang w:val="et-EE" w:eastAsia="en-US"/>
              </w:rPr>
            </w:pPr>
            <w:r w:rsidRPr="0030247A">
              <w:rPr>
                <w:b/>
                <w:bCs/>
                <w:lang w:val="et-EE" w:eastAsia="en-US"/>
              </w:rPr>
              <w:t>220  krooni</w:t>
            </w:r>
          </w:p>
        </w:tc>
      </w:tr>
    </w:tbl>
    <w:p w:rsidR="00BB7260" w:rsidRDefault="00BB7260" w:rsidP="002B418A">
      <w:pPr>
        <w:rPr>
          <w:b/>
          <w:bCs/>
          <w:lang w:val="fi-FI" w:eastAsia="en-US"/>
        </w:rPr>
      </w:pPr>
    </w:p>
    <w:p w:rsidR="00BB7260" w:rsidRDefault="00BB7260" w:rsidP="002B418A">
      <w:pPr>
        <w:rPr>
          <w:b/>
          <w:bCs/>
          <w:lang w:val="fi-FI" w:eastAsia="en-US"/>
        </w:rPr>
      </w:pPr>
    </w:p>
    <w:p w:rsidR="00BB7260" w:rsidRDefault="00BB7260" w:rsidP="002B418A">
      <w:pPr>
        <w:rPr>
          <w:b/>
          <w:bCs/>
          <w:lang w:val="et-EE" w:eastAsia="en-US"/>
        </w:rPr>
      </w:pPr>
    </w:p>
    <w:p w:rsidR="00BB7260" w:rsidRDefault="00BB7260" w:rsidP="002B418A">
      <w:pPr>
        <w:rPr>
          <w:b/>
          <w:bCs/>
          <w:lang w:val="et-EE" w:eastAsia="en-US"/>
        </w:rPr>
      </w:pPr>
    </w:p>
    <w:p w:rsidR="00BB7260" w:rsidRDefault="00BB7260" w:rsidP="002B418A">
      <w:pPr>
        <w:rPr>
          <w:b/>
          <w:bCs/>
          <w:lang w:val="et-EE" w:eastAsia="en-US"/>
        </w:rPr>
      </w:pPr>
    </w:p>
    <w:p w:rsidR="00BB7260" w:rsidRDefault="00BB7260" w:rsidP="006247E6">
      <w:pPr>
        <w:pStyle w:val="Title"/>
        <w:rPr>
          <w:b w:val="0"/>
          <w:bCs/>
          <w:lang w:val="et-EE"/>
        </w:rPr>
        <w:sectPr w:rsidR="00BB7260" w:rsidSect="00965598">
          <w:footerReference w:type="even" r:id="rId10"/>
          <w:footerReference w:type="default" r:id="rId11"/>
          <w:pgSz w:w="11906" w:h="16838"/>
          <w:pgMar w:top="709" w:right="850" w:bottom="1134" w:left="1701" w:header="708" w:footer="708" w:gutter="0"/>
          <w:pgNumType w:start="0"/>
          <w:cols w:space="708"/>
          <w:docGrid w:linePitch="360"/>
        </w:sectPr>
      </w:pPr>
    </w:p>
    <w:p w:rsidR="00BB7260" w:rsidRDefault="00BB7260" w:rsidP="006247E6">
      <w:pPr>
        <w:pStyle w:val="Title"/>
        <w:jc w:val="right"/>
        <w:rPr>
          <w:lang w:val="et-EE"/>
        </w:rPr>
      </w:pPr>
      <w:r>
        <w:rPr>
          <w:lang w:val="et-EE"/>
        </w:rPr>
        <w:t>Lisa 1</w:t>
      </w:r>
    </w:p>
    <w:p w:rsidR="00BB7260" w:rsidRPr="006247E6" w:rsidRDefault="00BB7260" w:rsidP="006247E6">
      <w:pPr>
        <w:pStyle w:val="Title"/>
        <w:rPr>
          <w:lang w:val="et-EE"/>
        </w:rPr>
      </w:pPr>
      <w:r>
        <w:rPr>
          <w:lang w:val="et-EE"/>
        </w:rPr>
        <w:t>LASTEAISUTUSE SISEHINDAMISE ETAPID</w:t>
      </w:r>
    </w:p>
    <w:p w:rsidR="00BB7260" w:rsidRDefault="00BB7260" w:rsidP="006247E6">
      <w:pPr>
        <w:jc w:val="center"/>
        <w:rPr>
          <w:b/>
          <w:sz w:val="32"/>
        </w:rPr>
      </w:pPr>
      <w:r>
        <w:rPr>
          <w:noProof/>
          <w:lang w:val="en-US" w:eastAsia="en-US"/>
        </w:rPr>
        <w:pict>
          <v:rect id="_x0000_s1026" style="position:absolute;left:0;text-align:left;margin-left:85.05pt;margin-top:421.1pt;width:234pt;height:18pt;z-index:251631616">
            <v:textbox style="mso-next-textbox:#_x0000_s1026">
              <w:txbxContent>
                <w:p w:rsidR="00BB7260" w:rsidRDefault="00BB7260" w:rsidP="006247E6">
                  <w:pPr>
                    <w:jc w:val="center"/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EELARVE TAOTLUS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27" style="position:absolute;left:0;text-align:left;margin-left:85.05pt;margin-top:295.1pt;width:226.8pt;height:43.2pt;z-index:251629568" strokeweight="1pt">
            <v:textbox style="mso-next-textbox:#_x0000_s1027">
              <w:txbxContent>
                <w:p w:rsidR="00BB7260" w:rsidRDefault="00BB7260" w:rsidP="006247E6">
                  <w:pPr>
                    <w:ind w:left="284" w:hanging="284"/>
                    <w:rPr>
                      <w:b/>
                      <w:lang w:val="et-EE"/>
                    </w:rPr>
                  </w:pPr>
                  <w:r>
                    <w:rPr>
                      <w:b/>
                      <w:lang w:val="en-US"/>
                    </w:rPr>
                    <w:t xml:space="preserve">2.   </w:t>
                  </w:r>
                  <w:r>
                    <w:rPr>
                      <w:b/>
                      <w:lang w:val="et-EE"/>
                    </w:rPr>
                    <w:t>HINNANG KOOLITUSVAJADUSELE KOOLITUSVAJADUSE SELGITAMINE</w:t>
                  </w:r>
                </w:p>
                <w:p w:rsidR="00BB7260" w:rsidRDefault="00BB7260" w:rsidP="006247E6">
                  <w:pPr>
                    <w:pStyle w:val="Heading1"/>
                  </w:pPr>
                  <w:r>
                    <w:t>ÕPETAJATE KVALIFIKATSIOON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28" style="position:absolute;left:0;text-align:left;margin-left:661.05pt;margin-top:277.1pt;width:93.6pt;height:135pt;z-index:251625472">
            <v:textbox style="mso-next-textbox:#_x0000_s1028">
              <w:txbxContent>
                <w:p w:rsidR="00BB7260" w:rsidRDefault="00BB7260" w:rsidP="006247E6">
                  <w:pPr>
                    <w:pStyle w:val="BodyTextIndent3"/>
                  </w:pPr>
                  <w:r>
                    <w:t>III. TÖÖTAJA TASAND:</w:t>
                  </w:r>
                </w:p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1. Pedagoogi kirjalik analüüs-hinnang oma tööle (küsimustiku alusel)</w:t>
                  </w:r>
                </w:p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2. Juhataja analüüs-hinnang oma tööle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29" style="position:absolute;left:0;text-align:left;margin-left:517.05pt;margin-top:196.1pt;width:122.4pt;height:3in;z-index:251624448">
            <v:textbox style="mso-next-textbox:#_x0000_s1029">
              <w:txbxContent>
                <w:p w:rsidR="00BB7260" w:rsidRDefault="00BB7260" w:rsidP="006247E6">
                  <w:pPr>
                    <w:ind w:left="284" w:hanging="284"/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II.  ASUTUSE TASAND:</w:t>
                  </w:r>
                </w:p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Aredustegevusest tulenev analüüs</w:t>
                  </w:r>
                </w:p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SWOT-analüüs</w:t>
                  </w:r>
                </w:p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Aktiivse rühmatöö meetodid:</w:t>
                  </w:r>
                </w:p>
                <w:p w:rsidR="00BB7260" w:rsidRDefault="00BB7260" w:rsidP="006247E6">
                  <w:pPr>
                    <w:numPr>
                      <w:ilvl w:val="0"/>
                      <w:numId w:val="36"/>
                    </w:numPr>
                    <w:tabs>
                      <w:tab w:val="clear" w:pos="360"/>
                      <w:tab w:val="num" w:pos="142"/>
                    </w:tabs>
                    <w:ind w:left="142" w:hanging="142"/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ajurünnak</w:t>
                  </w:r>
                </w:p>
                <w:p w:rsidR="00BB7260" w:rsidRDefault="00BB7260" w:rsidP="006247E6">
                  <w:pPr>
                    <w:numPr>
                      <w:ilvl w:val="0"/>
                      <w:numId w:val="36"/>
                    </w:numPr>
                    <w:tabs>
                      <w:tab w:val="clear" w:pos="360"/>
                      <w:tab w:val="num" w:pos="142"/>
                    </w:tabs>
                    <w:ind w:left="142" w:hanging="142"/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küsimustikud töötajatele hindamaks:</w:t>
                  </w:r>
                </w:p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töö tulemuslikkust organisatsiooni kultuuri eesmärkide selgust ja omaksvõttu infovahetust juhtimist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line id="_x0000_s1030" style="position:absolute;left:0;text-align:left;z-index:251654144" from="643.05pt,313.1pt" to="657.45pt,313.1pt">
            <v:stroke endarrow="block"/>
          </v:line>
        </w:pict>
      </w:r>
      <w:r>
        <w:rPr>
          <w:noProof/>
          <w:lang w:val="en-US" w:eastAsia="en-US"/>
        </w:rPr>
        <w:pict>
          <v:rect id="_x0000_s1031" style="position:absolute;left:0;text-align:left;margin-left:517.05pt;margin-top:421.1pt;width:126pt;height:36pt;z-index:251626496">
            <v:textbox style="mso-next-textbox:#_x0000_s1031">
              <w:txbxContent>
                <w:p w:rsidR="00BB7260" w:rsidRDefault="00BB7260" w:rsidP="006247E6">
                  <w:pPr>
                    <w:pStyle w:val="Heading2"/>
                    <w:jc w:val="left"/>
                  </w:pPr>
                  <w:r>
                    <w:t>TULEMUSVESTLUS:</w:t>
                  </w:r>
                </w:p>
                <w:p w:rsidR="00BB7260" w:rsidRDefault="00BB7260" w:rsidP="006247E6">
                  <w:pPr>
                    <w:rPr>
                      <w:i/>
                      <w:lang w:val="et-EE"/>
                    </w:rPr>
                  </w:pPr>
                  <w:r>
                    <w:rPr>
                      <w:lang w:val="et-EE"/>
                    </w:rPr>
                    <w:t>JUHATAJA - ÕPETAJA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32" style="position:absolute;left:0;text-align:left;margin-left:655.2pt;margin-top:134.3pt;width:95.85pt;height:88.8pt;z-index:251628544" o:allowincell="f" strokeweight="2.25pt">
            <v:textbox style="mso-next-textbox:#_x0000_s1032">
              <w:txbxContent>
                <w:p w:rsidR="00BB7260" w:rsidRDefault="00BB7260" w:rsidP="006247E6">
                  <w:pPr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TAGASISIDE ANDMINE:</w:t>
                  </w:r>
                </w:p>
                <w:p w:rsidR="00BB7260" w:rsidRDefault="00BB7260" w:rsidP="006247E6">
                  <w:pPr>
                    <w:rPr>
                      <w:b/>
                      <w:bCs/>
                      <w:lang w:val="et-EE"/>
                    </w:rPr>
                  </w:pPr>
                </w:p>
                <w:p w:rsidR="00BB7260" w:rsidRDefault="00BB7260" w:rsidP="006247E6">
                  <w:pPr>
                    <w:rPr>
                      <w:sz w:val="16"/>
                      <w:lang w:val="et-EE"/>
                    </w:rPr>
                  </w:pPr>
                  <w:r>
                    <w:rPr>
                      <w:sz w:val="16"/>
                      <w:lang w:val="et-EE"/>
                    </w:rPr>
                    <w:t>1. PED. NÕUKOGULE</w:t>
                  </w:r>
                </w:p>
                <w:p w:rsidR="00BB7260" w:rsidRDefault="00BB7260" w:rsidP="006247E6">
                  <w:pPr>
                    <w:rPr>
                      <w:sz w:val="16"/>
                      <w:lang w:val="et-EE"/>
                    </w:rPr>
                  </w:pPr>
                  <w:r>
                    <w:rPr>
                      <w:sz w:val="16"/>
                      <w:lang w:val="et-EE"/>
                    </w:rPr>
                    <w:t>2. HOOLEKOGULE</w:t>
                  </w:r>
                </w:p>
                <w:p w:rsidR="00BB7260" w:rsidRDefault="00BB7260" w:rsidP="006247E6">
                  <w:pPr>
                    <w:pStyle w:val="BodyTextIndent2"/>
                    <w:rPr>
                      <w:sz w:val="20"/>
                    </w:rPr>
                  </w:pPr>
                  <w:r>
                    <w:t>3. KOHALIKULE OMAVALITSUSELE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33" style="position:absolute;left:0;text-align:left;margin-left:9in;margin-top:83.9pt;width:103.05pt;height:40.2pt;z-index:251627520" o:allowincell="f" strokeweight="2.25pt">
            <v:textbox style="mso-next-textbox:#_x0000_s1033">
              <w:txbxContent>
                <w:p w:rsidR="00BB7260" w:rsidRDefault="00BB7260" w:rsidP="006247E6">
                  <w:pPr>
                    <w:pStyle w:val="BodyText2"/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TULEMUSI VORMISTAMINE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34" style="position:absolute;left:0;text-align:left;margin-left:655.2pt;margin-top:11.9pt;width:95.85pt;height:57.6pt;z-index:251609088" o:allowincell="f" strokeweight="2.25pt">
            <v:textbox style="mso-next-textbox:#_x0000_s1034">
              <w:txbxContent>
                <w:p w:rsidR="00BB7260" w:rsidRDefault="00BB7260" w:rsidP="006247E6">
                  <w:pPr>
                    <w:jc w:val="center"/>
                    <w:rPr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KOKKUVÕTE ERINEVATEST ANALÜÜSIDEST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line id="_x0000_s1035" style="position:absolute;left:0;text-align:left;z-index:251663360" from="571.05pt,178.1pt" to="571.05pt,196.1pt" wrapcoords="3 1 0 17 3 23 8 23 11 17 7 1 3 1">
            <v:stroke endarrow="block"/>
            <w10:wrap type="tight"/>
          </v:line>
        </w:pict>
      </w:r>
      <w:r>
        <w:rPr>
          <w:noProof/>
          <w:lang w:val="en-US" w:eastAsia="en-US"/>
        </w:rPr>
        <w:pict>
          <v:rect id="_x0000_s1036" style="position:absolute;left:0;text-align:left;margin-left:518.4pt;margin-top:79.1pt;width:122.4pt;height:99pt;z-index:251623424" o:allowincell="f">
            <v:textbox style="mso-next-textbox:#_x0000_s1036">
              <w:txbxContent>
                <w:p w:rsidR="00BB7260" w:rsidRDefault="00BB7260" w:rsidP="006247E6">
                  <w:pPr>
                    <w:ind w:left="284" w:hanging="284"/>
                    <w:rPr>
                      <w:b/>
                      <w:lang w:val="et-EE"/>
                    </w:rPr>
                  </w:pPr>
                  <w:r>
                    <w:rPr>
                      <w:b/>
                      <w:lang w:val="et-EE"/>
                    </w:rPr>
                    <w:t>I.   PERE-LAPSEVANEMA TASAND:</w:t>
                  </w:r>
                </w:p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1. Kirjalik küsitlus vanematele</w:t>
                  </w:r>
                </w:p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2. Analüüs-vestlused lapsevanematega</w:t>
                  </w:r>
                </w:p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3. Hoolekogu hinnang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line id="_x0000_s1037" style="position:absolute;left:0;text-align:left;z-index:251662336" from="571.05pt,61.1pt" to="571.05pt,79.1pt" wrapcoords="3 1 0 17 3 23 8 23 11 17 7 1 3 1">
            <v:stroke endarrow="block"/>
            <w10:wrap type="tight"/>
          </v:line>
        </w:pict>
      </w:r>
      <w:r>
        <w:rPr>
          <w:noProof/>
          <w:lang w:val="en-US" w:eastAsia="en-US"/>
        </w:rPr>
        <w:pict>
          <v:rect id="_x0000_s1038" style="position:absolute;left:0;text-align:left;margin-left:518.4pt;margin-top:11.9pt;width:122.4pt;height:49.2pt;z-index:251608064" o:allowincell="f" strokeweight="1.5pt">
            <v:textbox style="mso-next-textbox:#_x0000_s1038">
              <w:txbxContent>
                <w:p w:rsidR="00BB7260" w:rsidRDefault="00BB7260" w:rsidP="006247E6">
                  <w:pPr>
                    <w:pStyle w:val="BodyText2"/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TEGEVUSE TULEMUSLIKKUSE HINDAMINE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39" style="position:absolute;left:0;text-align:left;margin-left:5in;margin-top:250.1pt;width:151.2pt;height:108pt;z-index:251620352" o:allowincell="f">
            <v:textbox style="mso-next-textbox:#_x0000_s1039">
              <w:txbxContent>
                <w:p w:rsidR="00BB7260" w:rsidRDefault="00BB7260" w:rsidP="006247E6">
                  <w:pPr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PEDAGOOGI EDUKUSE HINDAMINE, ATESTEERIMINE, HINNANG 4-L TASANDIL:</w:t>
                  </w:r>
                </w:p>
                <w:p w:rsidR="00BB7260" w:rsidRDefault="00BB7260" w:rsidP="006247E6">
                  <w:pPr>
                    <w:numPr>
                      <w:ilvl w:val="0"/>
                      <w:numId w:val="35"/>
                    </w:numPr>
                    <w:tabs>
                      <w:tab w:val="clear" w:pos="720"/>
                      <w:tab w:val="num" w:pos="284"/>
                    </w:tabs>
                    <w:ind w:hanging="720"/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töötaja enesehinnang</w:t>
                  </w:r>
                </w:p>
                <w:p w:rsidR="00BB7260" w:rsidRDefault="00BB7260" w:rsidP="006247E6">
                  <w:pPr>
                    <w:numPr>
                      <w:ilvl w:val="0"/>
                      <w:numId w:val="35"/>
                    </w:numPr>
                    <w:tabs>
                      <w:tab w:val="clear" w:pos="720"/>
                      <w:tab w:val="num" w:pos="284"/>
                    </w:tabs>
                    <w:ind w:hanging="720"/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teised pedagoogid</w:t>
                  </w:r>
                </w:p>
                <w:p w:rsidR="00BB7260" w:rsidRDefault="00BB7260" w:rsidP="006247E6">
                  <w:pPr>
                    <w:numPr>
                      <w:ilvl w:val="0"/>
                      <w:numId w:val="35"/>
                    </w:numPr>
                    <w:tabs>
                      <w:tab w:val="clear" w:pos="720"/>
                      <w:tab w:val="num" w:pos="284"/>
                    </w:tabs>
                    <w:ind w:hanging="720"/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juhtkond</w:t>
                  </w:r>
                </w:p>
                <w:p w:rsidR="00BB7260" w:rsidRDefault="00BB7260" w:rsidP="006247E6">
                  <w:pPr>
                    <w:numPr>
                      <w:ilvl w:val="0"/>
                      <w:numId w:val="35"/>
                    </w:numPr>
                    <w:tabs>
                      <w:tab w:val="clear" w:pos="720"/>
                      <w:tab w:val="num" w:pos="284"/>
                    </w:tabs>
                    <w:ind w:hanging="720"/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lapsevanemad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40" style="position:absolute;left:0;text-align:left;margin-left:5in;margin-top:169.1pt;width:2in;height:1in;z-index:251619328" o:allowincell="f">
            <v:textbox style="mso-next-textbox:#_x0000_s1040">
              <w:txbxContent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TEGELUSTE KÜLASTUS AINE EDASTAMISE MEETOODILISTE LAHENDITE ANALÜÜS EESMÄRKIDE SAAVUTUS</w:t>
                  </w:r>
                  <w:r>
                    <w:rPr>
                      <w:lang w:val="et-EE"/>
                    </w:rPr>
                    <w:t>.</w:t>
                  </w:r>
                </w:p>
                <w:p w:rsidR="00BB7260" w:rsidRDefault="00BB7260" w:rsidP="006247E6">
                  <w:pPr>
                    <w:jc w:val="center"/>
                    <w:rPr>
                      <w:lang w:val="en-US"/>
                    </w:rPr>
                  </w:pP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line id="_x0000_s1041" style="position:absolute;left:0;text-align:left;z-index:251661312" from="346.05pt,385.1pt" to="364.05pt,385.1pt" wrapcoords="15 2 0 4 0 6 15 9 19 9 24 8 24 5 19 2 15 2">
            <v:stroke endarrow="block"/>
            <w10:wrap type="tight"/>
          </v:line>
        </w:pict>
      </w:r>
      <w:r>
        <w:rPr>
          <w:noProof/>
          <w:lang w:val="en-US" w:eastAsia="en-US"/>
        </w:rPr>
        <w:pict>
          <v:line id="_x0000_s1042" style="position:absolute;left:0;text-align:left;z-index:251660288" from="346.05pt,448.1pt" to="364.05pt,448.1pt" wrapcoords="15 2 0 4 0 6 15 9 19 9 24 8 24 5 19 2 15 2">
            <v:stroke endarrow="block"/>
            <w10:wrap type="tight"/>
          </v:line>
        </w:pict>
      </w:r>
      <w:r>
        <w:rPr>
          <w:noProof/>
          <w:lang w:val="en-US" w:eastAsia="en-US"/>
        </w:rPr>
        <w:pict>
          <v:line id="_x0000_s1043" style="position:absolute;left:0;text-align:left;z-index:251659264" from="346.05pt,223.1pt" to="346.05pt,448.1pt" wrapcoords="0 1 0 300 2 300 2 1 0 1">
            <w10:wrap type="tight"/>
          </v:line>
        </w:pict>
      </w:r>
      <w:r>
        <w:rPr>
          <w:noProof/>
          <w:lang w:val="en-US" w:eastAsia="en-US"/>
        </w:rPr>
        <w:pict>
          <v:line id="_x0000_s1044" style="position:absolute;left:0;text-align:left;z-index:251658240" from="328.05pt,223.1pt" to="346.05pt,223.1pt" wrapcoords="1 1 25 1 25 1 1 1 1 1">
            <w10:wrap type="tight"/>
          </v:line>
        </w:pict>
      </w:r>
      <w:r>
        <w:rPr>
          <w:noProof/>
          <w:lang w:val="en-US" w:eastAsia="en-US"/>
        </w:rPr>
        <w:pict>
          <v:rect id="_x0000_s1045" style="position:absolute;left:0;text-align:left;margin-left:364.05pt;margin-top:367.1pt;width:2in;height:43.2pt;z-index:251621376">
            <v:textbox style="mso-next-textbox:#_x0000_s1045">
              <w:txbxContent>
                <w:p w:rsidR="00BB7260" w:rsidRDefault="00BB7260" w:rsidP="006247E6">
                  <w:pPr>
                    <w:pStyle w:val="BodyText2"/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LASTE ARENGUANALÜÜSI VAHEKOKKUVÕTE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46" style="position:absolute;left:0;text-align:left;margin-left:364.05pt;margin-top:421.1pt;width:2in;height:43.2pt;z-index:251622400">
            <v:textbox style="mso-next-textbox:#_x0000_s1046">
              <w:txbxContent>
                <w:p w:rsidR="00BB7260" w:rsidRDefault="00BB7260" w:rsidP="006247E6">
                  <w:pPr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VESTLUS VANEMATEGA TULEMUSTE ANALÜÜSNÕUSTAMINE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47" style="position:absolute;left:0;text-align:left;margin-left:5in;margin-top:112.7pt;width:2in;height:47.4pt;z-index:251618304">
            <v:textbox style="mso-next-textbox:#_x0000_s1047">
              <w:txbxContent>
                <w:p w:rsidR="00BB7260" w:rsidRDefault="00BB7260" w:rsidP="006247E6">
                  <w:pPr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RÜHMA PÄEVIK</w:t>
                  </w:r>
                </w:p>
                <w:p w:rsidR="00BB7260" w:rsidRDefault="00BB7260" w:rsidP="006247E6">
                  <w:pPr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PLAANI REALISEERIMISE</w:t>
                  </w:r>
                </w:p>
                <w:p w:rsidR="00BB7260" w:rsidRDefault="00BB7260" w:rsidP="006247E6">
                  <w:pPr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OSAKAAL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48" style="position:absolute;left:0;text-align:left;margin-left:5in;margin-top:52.1pt;width:2in;height:53.4pt;z-index:251617280" o:allowincell="f">
            <v:textbox style="mso-next-textbox:#_x0000_s1048">
              <w:txbxContent>
                <w:p w:rsidR="00BB7260" w:rsidRDefault="00BB7260" w:rsidP="006247E6">
                  <w:pPr>
                    <w:rPr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RÜHMA TÖÖPLAANI VASTAVUS RIIKLIKULE ÕK-LE, ASUTUSE  ÕK-LE</w:t>
                  </w:r>
                  <w:r>
                    <w:rPr>
                      <w:lang w:val="et-EE"/>
                    </w:rPr>
                    <w:t xml:space="preserve"> ARENGUKAVALE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49" style="position:absolute;left:0;text-align:left;margin-left:5in;margin-top:11.9pt;width:2in;height:31.2pt;z-index:251607040" o:allowincell="f" strokeweight="1.5pt">
            <v:textbox style="mso-next-textbox:#_x0000_s1049">
              <w:txbxContent>
                <w:p w:rsidR="00BB7260" w:rsidRDefault="00BB7260" w:rsidP="006247E6">
                  <w:pPr>
                    <w:rPr>
                      <w:b/>
                      <w:bCs/>
                      <w:lang w:val="et-EE"/>
                    </w:rPr>
                  </w:pPr>
                  <w:r>
                    <w:rPr>
                      <w:b/>
                      <w:bCs/>
                      <w:lang w:val="et-EE"/>
                    </w:rPr>
                    <w:t>VAHEHINNANGUD SISEKONTROLL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line id="_x0000_s1050" style="position:absolute;left:0;text-align:left;z-index:251642880" from="220.05pt,403.1pt" to="220.05pt,417.5pt" strokeweight="2.25pt">
            <v:stroke endarrow="block"/>
          </v:line>
        </w:pict>
      </w:r>
      <w:r>
        <w:rPr>
          <w:noProof/>
          <w:lang w:val="en-US" w:eastAsia="en-US"/>
        </w:rPr>
        <w:pict>
          <v:rect id="_x0000_s1051" style="position:absolute;left:0;text-align:left;margin-left:85.05pt;margin-top:358.1pt;width:231.75pt;height:45pt;z-index:251630592" strokeweight="1pt">
            <v:textbox style="mso-next-textbox:#_x0000_s1051">
              <w:txbxContent>
                <w:p w:rsidR="00BB7260" w:rsidRDefault="00BB7260" w:rsidP="006247E6">
                  <w:pPr>
                    <w:rPr>
                      <w:b/>
                      <w:lang w:val="en-US"/>
                    </w:rPr>
                  </w:pPr>
                  <w:r>
                    <w:rPr>
                      <w:b/>
                      <w:lang w:val="en-US"/>
                    </w:rPr>
                    <w:t xml:space="preserve">3. </w:t>
                  </w:r>
                  <w:r>
                    <w:rPr>
                      <w:b/>
                      <w:lang w:val="et-EE"/>
                    </w:rPr>
                    <w:t xml:space="preserve">  HINNANG MATERIAALSELE BAASILE</w:t>
                  </w:r>
                </w:p>
                <w:p w:rsidR="00BB7260" w:rsidRDefault="00BB7260" w:rsidP="006247E6">
                  <w:pPr>
                    <w:pStyle w:val="BodyTextIndent"/>
                  </w:pPr>
                  <w:r>
                    <w:t>RESSURSSIDE PIISAVUS TULEMUSLIKUKS TÖÖKS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line id="_x0000_s1052" style="position:absolute;left:0;text-align:left;z-index:251657216" from="202.05pt,340.1pt" to="202.05pt,354.5pt" strokeweight="2.25pt">
            <v:stroke endarrow="block"/>
          </v:line>
        </w:pict>
      </w:r>
      <w:r>
        <w:rPr>
          <w:noProof/>
          <w:lang w:val="en-US" w:eastAsia="en-US"/>
        </w:rPr>
        <w:pict>
          <v:line id="_x0000_s1053" style="position:absolute;left:0;text-align:left;z-index:251656192" from="157.05pt,106.1pt" to="211.05pt,106.1pt" wrapcoords="63 2 0 4 0 6 63 9 67 9 72 8 72 5 67 2 63 2">
            <v:stroke endarrow="block"/>
            <w10:wrap type="tight"/>
          </v:line>
        </w:pict>
      </w:r>
      <w:r>
        <w:rPr>
          <w:noProof/>
          <w:lang w:val="en-US" w:eastAsia="en-US"/>
        </w:rPr>
        <w:pict>
          <v:rect id="_x0000_s1054" style="position:absolute;left:0;text-align:left;margin-left:211.05pt;margin-top:83.9pt;width:120.15pt;height:2in;z-index:251616256" o:allowincell="f" strokeweight="2.25pt">
            <v:textbox style="mso-next-textbox:#_x0000_s1054">
              <w:txbxContent>
                <w:p w:rsidR="00BB7260" w:rsidRDefault="00BB7260" w:rsidP="006247E6">
                  <w:pPr>
                    <w:jc w:val="center"/>
                    <w:rPr>
                      <w:b/>
                      <w:iCs/>
                      <w:lang w:val="et-EE"/>
                    </w:rPr>
                  </w:pPr>
                </w:p>
                <w:p w:rsidR="00BB7260" w:rsidRDefault="00BB7260" w:rsidP="006247E6">
                  <w:pPr>
                    <w:jc w:val="center"/>
                    <w:rPr>
                      <w:b/>
                      <w:iCs/>
                      <w:lang w:val="et-EE"/>
                    </w:rPr>
                  </w:pPr>
                  <w:r>
                    <w:rPr>
                      <w:b/>
                      <w:iCs/>
                      <w:lang w:val="et-EE"/>
                    </w:rPr>
                    <w:t>EESMÄRKIDE TÄPSUSTAMINE, AASTA TEGEVUSKAVA, RÜHMA TÖÖPLAANI VALMIMINE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line id="_x0000_s1055" style="position:absolute;left:0;text-align:left;z-index:251655168" from="-14.4pt,47.9pt" to="14.4pt,47.9pt" o:allowincell="f" strokeweight="2.25pt">
            <v:stroke endarrow="block"/>
          </v:line>
        </w:pict>
      </w:r>
      <w:r>
        <w:rPr>
          <w:noProof/>
          <w:lang w:val="en-US" w:eastAsia="en-US"/>
        </w:rPr>
        <w:pict>
          <v:line id="_x0000_s1056" style="position:absolute;left:0;text-align:left;z-index:251653120" from="640.8pt,33.5pt" to="655.2pt,33.5pt" o:allowincell="f" strokeweight="1pt">
            <v:stroke endarrow="block"/>
          </v:line>
        </w:pict>
      </w:r>
      <w:r>
        <w:rPr>
          <w:noProof/>
          <w:lang w:val="en-US" w:eastAsia="en-US"/>
        </w:rPr>
        <w:pict>
          <v:line id="_x0000_s1057" style="position:absolute;left:0;text-align:left;z-index:251652096" from="7in,33.5pt" to="518.4pt,33.5pt" o:allowincell="f" strokeweight="1pt">
            <v:stroke endarrow="block"/>
          </v:line>
        </w:pict>
      </w:r>
      <w:r>
        <w:rPr>
          <w:noProof/>
          <w:lang w:val="en-US" w:eastAsia="en-US"/>
        </w:rPr>
        <w:pict>
          <v:line id="_x0000_s1058" style="position:absolute;left:0;text-align:left;z-index:251651072" from="331.2pt,191.9pt" to="5in,191.9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59" style="position:absolute;left:0;text-align:left;z-index:251650048" from="331.2pt,134.3pt" to="5in,134.3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60" style="position:absolute;left:0;text-align:left;z-index:251649024" from="331.2pt,83.9pt" to="5in,83.9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61" style="position:absolute;left:0;text-align:left;z-index:251648000" from="331.2pt,220.7pt" to="5in,220.7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62" style="position:absolute;left:0;text-align:left;flip:y;z-index:251646976" from="331.2pt,227.9pt" to="331.2pt,371.9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63" style="position:absolute;left:0;text-align:left;z-index:251645952" from="316.8pt,371.9pt" to="331.2pt,371.9pt" o:allowincell="f"/>
        </w:pict>
      </w:r>
      <w:r>
        <w:rPr>
          <w:noProof/>
          <w:lang w:val="en-US" w:eastAsia="en-US"/>
        </w:rPr>
        <w:pict>
          <v:line id="_x0000_s1064" style="position:absolute;left:0;text-align:left;flip:x;z-index:251644928" from="309.6pt,321.5pt" to="324pt,321.5pt" o:allowincell="f"/>
        </w:pict>
      </w:r>
      <w:r>
        <w:rPr>
          <w:noProof/>
          <w:lang w:val="en-US" w:eastAsia="en-US"/>
        </w:rPr>
        <w:pict>
          <v:line id="_x0000_s1065" style="position:absolute;left:0;text-align:left;z-index:251643904" from="324pt,227.9pt" to="324pt,321.5pt" o:allowincell="f">
            <v:stroke startarrow="block"/>
          </v:line>
        </w:pict>
      </w:r>
      <w:r>
        <w:rPr>
          <w:noProof/>
          <w:lang w:val="en-US" w:eastAsia="en-US"/>
        </w:rPr>
        <w:pict>
          <v:line id="_x0000_s1066" style="position:absolute;left:0;text-align:left;z-index:251641856" from="0,242.3pt" to="14.4pt,242.3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67" style="position:absolute;left:0;text-align:left;z-index:251640832" from="0,148.7pt" to="14.4pt,148.7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68" style="position:absolute;left:0;text-align:left;z-index:251637760" from="0,105.5pt" to="0,263.9pt" o:allowincell="f"/>
        </w:pict>
      </w:r>
      <w:r>
        <w:rPr>
          <w:noProof/>
          <w:lang w:val="en-US" w:eastAsia="en-US"/>
        </w:rPr>
        <w:pict>
          <v:line id="_x0000_s1069" style="position:absolute;left:0;text-align:left;z-index:251639808" from="0,199.1pt" to="14.4pt,199.1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70" style="position:absolute;left:0;text-align:left;z-index:251638784" from="0,263.9pt" to="14.4pt,263.9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71" style="position:absolute;left:0;text-align:left;flip:x;z-index:251636736" from="0,105.5pt" to="14.4pt,105.5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72" style="position:absolute;left:0;text-align:left;z-index:251635712" from="165.6pt,263.9pt" to="180pt,263.9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73" style="position:absolute;left:0;text-align:left;z-index:251634688" from="165.6pt,242.3pt" to="180pt,242.3pt" o:allowincell="f">
            <v:stroke endarrow="block"/>
          </v:line>
        </w:pict>
      </w:r>
      <w:r>
        <w:rPr>
          <w:noProof/>
          <w:lang w:val="en-US" w:eastAsia="en-US"/>
        </w:rPr>
        <w:pict>
          <v:rect id="_x0000_s1074" style="position:absolute;left:0;text-align:left;margin-left:180pt;margin-top:235.1pt;width:136.8pt;height:43.2pt;z-index:251614208" o:allowincell="f">
            <v:textbox style="mso-next-textbox:#_x0000_s1074">
              <w:txbxContent>
                <w:p w:rsidR="00BB7260" w:rsidRDefault="00BB7260" w:rsidP="006247E6">
                  <w:pPr>
                    <w:jc w:val="center"/>
                    <w:rPr>
                      <w:sz w:val="22"/>
                      <w:lang w:val="et-EE"/>
                    </w:rPr>
                  </w:pPr>
                  <w:r>
                    <w:rPr>
                      <w:sz w:val="22"/>
                      <w:lang w:val="et-EE"/>
                    </w:rPr>
                    <w:t>ÜHTLUSTAMINE NÕUSTAMINE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line id="_x0000_s1075" style="position:absolute;left:0;text-align:left;z-index:251633664" from="86.4pt,69.5pt" to="86.4pt,83.9pt" o:allowincell="f" strokeweight="1.5pt">
            <v:stroke endarrow="block"/>
          </v:line>
        </w:pict>
      </w:r>
      <w:r>
        <w:rPr>
          <w:noProof/>
          <w:lang w:val="en-US" w:eastAsia="en-US"/>
        </w:rPr>
        <w:pict>
          <v:line id="_x0000_s1076" style="position:absolute;left:0;text-align:left;z-index:251632640" from="187.2pt,40.7pt" to="5in,40.7pt" o:allowincell="f" strokeweight="1.5pt">
            <v:stroke endarrow="block"/>
          </v:line>
        </w:pict>
      </w:r>
      <w:r>
        <w:rPr>
          <w:noProof/>
          <w:lang w:val="en-US" w:eastAsia="en-US"/>
        </w:rPr>
        <w:pict>
          <v:rect id="_x0000_s1077" style="position:absolute;left:0;text-align:left;margin-left:14.4pt;margin-top:227.9pt;width:151.2pt;height:21.6pt;z-index:251613184" o:allowincell="f">
            <v:textbox style="mso-next-textbox:#_x0000_s1077">
              <w:txbxContent>
                <w:p w:rsidR="00BB7260" w:rsidRDefault="00BB7260" w:rsidP="006247E6">
                  <w:pPr>
                    <w:pStyle w:val="BodyText2"/>
                    <w:rPr>
                      <w:sz w:val="22"/>
                      <w:lang w:val="et-EE"/>
                    </w:rPr>
                  </w:pPr>
                  <w:r>
                    <w:rPr>
                      <w:sz w:val="22"/>
                      <w:lang w:val="et-EE"/>
                    </w:rPr>
                    <w:t>ASUTUSE EESMÄRKIDE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78" style="position:absolute;left:0;text-align:left;margin-left:14.4pt;margin-top:256.7pt;width:151.2pt;height:21.6pt;z-index:251615232" o:allowincell="f">
            <v:textbox style="mso-next-textbox:#_x0000_s1078">
              <w:txbxContent>
                <w:p w:rsidR="00BB7260" w:rsidRDefault="00BB7260" w:rsidP="006247E6">
                  <w:pPr>
                    <w:pStyle w:val="BodyText3"/>
                    <w:rPr>
                      <w:sz w:val="22"/>
                      <w:lang w:val="et-EE"/>
                    </w:rPr>
                  </w:pPr>
                  <w:r>
                    <w:rPr>
                      <w:sz w:val="22"/>
                      <w:lang w:val="et-EE"/>
                    </w:rPr>
                    <w:t>VANEMA EESMÄRKIDE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79" style="position:absolute;left:0;text-align:left;margin-left:14.4pt;margin-top:177.5pt;width:151.2pt;height:36pt;z-index:251612160" o:allowincell="f">
            <v:textbox style="mso-next-textbox:#_x0000_s1079">
              <w:txbxContent>
                <w:p w:rsidR="00BB7260" w:rsidRDefault="00BB7260" w:rsidP="006247E6">
                  <w:pPr>
                    <w:jc w:val="center"/>
                    <w:rPr>
                      <w:iCs/>
                      <w:sz w:val="22"/>
                      <w:lang w:val="et-EE"/>
                    </w:rPr>
                  </w:pPr>
                  <w:r>
                    <w:rPr>
                      <w:iCs/>
                      <w:sz w:val="22"/>
                      <w:lang w:val="et-EE"/>
                    </w:rPr>
                    <w:t>VESTLUSANALÜÜSID VANEMAREGA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80" style="position:absolute;left:0;text-align:left;margin-left:14.4pt;margin-top:134.3pt;width:151.2pt;height:36pt;z-index:251611136" o:allowincell="f">
            <v:textbox style="mso-next-textbox:#_x0000_s1080">
              <w:txbxContent>
                <w:p w:rsidR="00BB7260" w:rsidRDefault="00BB7260" w:rsidP="006247E6">
                  <w:pPr>
                    <w:jc w:val="center"/>
                    <w:rPr>
                      <w:iCs/>
                      <w:sz w:val="22"/>
                      <w:lang w:val="et-EE"/>
                    </w:rPr>
                  </w:pPr>
                  <w:r>
                    <w:rPr>
                      <w:iCs/>
                      <w:sz w:val="22"/>
                      <w:lang w:val="et-EE"/>
                    </w:rPr>
                    <w:t xml:space="preserve">ANKEET </w:t>
                  </w:r>
                </w:p>
                <w:p w:rsidR="00BB7260" w:rsidRDefault="00BB7260" w:rsidP="006247E6">
                  <w:pPr>
                    <w:jc w:val="center"/>
                    <w:rPr>
                      <w:iCs/>
                      <w:sz w:val="22"/>
                      <w:lang w:val="et-EE"/>
                    </w:rPr>
                  </w:pPr>
                  <w:r>
                    <w:rPr>
                      <w:iCs/>
                      <w:sz w:val="22"/>
                      <w:lang w:val="et-EE"/>
                    </w:rPr>
                    <w:t>“</w:t>
                  </w:r>
                  <w:r>
                    <w:rPr>
                      <w:i/>
                      <w:sz w:val="22"/>
                      <w:lang w:val="et-EE"/>
                    </w:rPr>
                    <w:t>Tere mina siin!</w:t>
                  </w:r>
                  <w:r>
                    <w:rPr>
                      <w:iCs/>
                      <w:sz w:val="22"/>
                      <w:lang w:val="et-EE"/>
                    </w:rPr>
                    <w:t>”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81" style="position:absolute;left:0;text-align:left;margin-left:14.4pt;margin-top:83.9pt;width:2in;height:43.2pt;z-index:251610112" o:allowincell="f" strokeweight="1pt">
            <v:textbox style="mso-next-textbox:#_x0000_s1081">
              <w:txbxContent>
                <w:p w:rsidR="00BB7260" w:rsidRDefault="00BB7260" w:rsidP="006247E6">
                  <w:pPr>
                    <w:ind w:left="284" w:hanging="284"/>
                    <w:rPr>
                      <w:b/>
                      <w:lang w:val="et-EE"/>
                    </w:rPr>
                  </w:pPr>
                  <w:r>
                    <w:rPr>
                      <w:b/>
                    </w:rPr>
                    <w:t xml:space="preserve">1. </w:t>
                  </w:r>
                  <w:r>
                    <w:rPr>
                      <w:b/>
                      <w:lang w:val="et-EE"/>
                    </w:rPr>
                    <w:t xml:space="preserve">  LASTE ARENGUTASEME MÄÄRATLEMINE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82" style="position:absolute;left:0;text-align:left;margin-left:14.4pt;margin-top:19.1pt;width:172.8pt;height:50.4pt;z-index:251606016" o:allowincell="f" strokeweight="2.25pt">
            <v:textbox style="mso-next-textbox:#_x0000_s1082">
              <w:txbxContent>
                <w:p w:rsidR="00BB7260" w:rsidRDefault="00BB7260" w:rsidP="006247E6">
                  <w:pPr>
                    <w:pStyle w:val="BodyText"/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AASTA EESMÄRKIDE PÜSTITAMINE</w:t>
                  </w:r>
                </w:p>
              </w:txbxContent>
            </v:textbox>
          </v:rect>
        </w:pict>
      </w:r>
    </w:p>
    <w:p w:rsidR="00BB7260" w:rsidRPr="00C4718F" w:rsidRDefault="00BB7260" w:rsidP="006247E6">
      <w:pPr>
        <w:rPr>
          <w:b/>
          <w:bCs/>
          <w:lang w:val="et-EE" w:eastAsia="en-US"/>
        </w:rPr>
      </w:pPr>
    </w:p>
    <w:p w:rsidR="00BB7260" w:rsidRDefault="00BB7260" w:rsidP="002B418A">
      <w:pPr>
        <w:rPr>
          <w:b/>
          <w:bCs/>
          <w:lang w:val="et-EE" w:eastAsia="en-US"/>
        </w:rPr>
        <w:sectPr w:rsidR="00BB7260" w:rsidSect="006247E6">
          <w:pgSz w:w="16838" w:h="11906" w:orient="landscape"/>
          <w:pgMar w:top="1701" w:right="709" w:bottom="851" w:left="1134" w:header="709" w:footer="709" w:gutter="0"/>
          <w:pgNumType w:start="0"/>
          <w:cols w:space="708"/>
          <w:docGrid w:linePitch="360"/>
        </w:sectPr>
      </w:pPr>
    </w:p>
    <w:p w:rsidR="00BB7260" w:rsidRDefault="00BB7260" w:rsidP="006247E6">
      <w:pPr>
        <w:pStyle w:val="Title"/>
        <w:jc w:val="right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Lisa 2</w:t>
      </w:r>
    </w:p>
    <w:p w:rsidR="00BB7260" w:rsidRPr="00B37D0A" w:rsidRDefault="00BB7260" w:rsidP="006247E6">
      <w:pPr>
        <w:pStyle w:val="Title"/>
        <w:jc w:val="right"/>
        <w:rPr>
          <w:sz w:val="24"/>
          <w:szCs w:val="24"/>
          <w:lang w:val="et-EE"/>
        </w:rPr>
      </w:pPr>
    </w:p>
    <w:p w:rsidR="00BB7260" w:rsidRDefault="00BB7260" w:rsidP="006247E6">
      <w:pPr>
        <w:pStyle w:val="Title"/>
        <w:rPr>
          <w:sz w:val="36"/>
          <w:lang w:val="et-EE"/>
        </w:rPr>
      </w:pPr>
      <w:r>
        <w:rPr>
          <w:sz w:val="36"/>
          <w:lang w:val="et-EE"/>
        </w:rPr>
        <w:t>LASTEASUTUSE  FUNKTSIONAALNE  JUHTIMINE</w:t>
      </w:r>
    </w:p>
    <w:p w:rsidR="00BB7260" w:rsidRDefault="00BB7260" w:rsidP="006247E6">
      <w:pPr>
        <w:jc w:val="center"/>
        <w:rPr>
          <w:b/>
          <w:sz w:val="32"/>
        </w:rPr>
      </w:pPr>
    </w:p>
    <w:p w:rsidR="00BB7260" w:rsidRDefault="00BB7260" w:rsidP="006247E6">
      <w:pPr>
        <w:jc w:val="center"/>
        <w:rPr>
          <w:b/>
          <w:sz w:val="28"/>
        </w:rPr>
      </w:pPr>
    </w:p>
    <w:p w:rsidR="00BB7260" w:rsidRDefault="00BB7260" w:rsidP="006247E6">
      <w:pPr>
        <w:jc w:val="center"/>
        <w:rPr>
          <w:b/>
          <w:sz w:val="28"/>
        </w:rPr>
      </w:pPr>
      <w:r>
        <w:rPr>
          <w:noProof/>
          <w:lang w:val="en-US" w:eastAsia="en-US"/>
        </w:rPr>
        <w:pict>
          <v:rect id="_x0000_s1083" style="position:absolute;left:0;text-align:left;margin-left:274.2pt;margin-top:14.3pt;width:189pt;height:65.6pt;z-index:251665408" fillcolor="#f0fbbb" strokeweight="2.25pt">
            <v:textbox>
              <w:txbxContent>
                <w:p w:rsidR="00BB7260" w:rsidRDefault="00BB7260" w:rsidP="006247E6">
                  <w:pPr>
                    <w:pStyle w:val="Heading5"/>
                    <w:rPr>
                      <w:b w:val="0"/>
                      <w:sz w:val="22"/>
                    </w:rPr>
                  </w:pPr>
                </w:p>
                <w:p w:rsidR="00BB7260" w:rsidRDefault="00BB7260" w:rsidP="006247E6">
                  <w:pPr>
                    <w:pStyle w:val="Heading5"/>
                    <w:rPr>
                      <w:b w:val="0"/>
                      <w:sz w:val="28"/>
                      <w:lang w:val="et-EE"/>
                    </w:rPr>
                  </w:pPr>
                  <w:r>
                    <w:rPr>
                      <w:b w:val="0"/>
                      <w:sz w:val="28"/>
                      <w:lang w:val="et-EE"/>
                    </w:rPr>
                    <w:t>HOOLEKOGU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rect id="_x0000_s1084" style="position:absolute;left:0;text-align:left;margin-left:10.95pt;margin-top:15.1pt;width:218.25pt;height:1in;z-index:251666432" o:allowincell="f" fillcolor="#cff" strokeweight="3pt">
            <v:textbox style="mso-next-textbox:#_x0000_s1084">
              <w:txbxContent>
                <w:p w:rsidR="00BB7260" w:rsidRDefault="00BB7260" w:rsidP="006247E6">
                  <w:pPr>
                    <w:rPr>
                      <w:sz w:val="16"/>
                    </w:rPr>
                  </w:pPr>
                </w:p>
                <w:p w:rsidR="00BB7260" w:rsidRDefault="00BB7260" w:rsidP="006247E6">
                  <w:pPr>
                    <w:pStyle w:val="BodyText3"/>
                    <w:jc w:val="center"/>
                    <w:rPr>
                      <w:b/>
                      <w:sz w:val="32"/>
                      <w:lang w:val="et-EE"/>
                    </w:rPr>
                  </w:pPr>
                  <w:r>
                    <w:rPr>
                      <w:b/>
                      <w:sz w:val="32"/>
                      <w:lang w:val="et-EE"/>
                    </w:rPr>
                    <w:t>HARIDUSE MINISTEERIUM</w:t>
                  </w:r>
                </w:p>
              </w:txbxContent>
            </v:textbox>
          </v:rect>
        </w:pict>
      </w:r>
    </w:p>
    <w:p w:rsidR="00BB7260" w:rsidRDefault="00BB7260" w:rsidP="006247E6">
      <w:pPr>
        <w:jc w:val="center"/>
        <w:rPr>
          <w:b/>
          <w:sz w:val="28"/>
        </w:rPr>
      </w:pPr>
      <w:r>
        <w:rPr>
          <w:noProof/>
          <w:lang w:val="en-US" w:eastAsia="en-US"/>
        </w:rPr>
        <w:pict>
          <v:line id="_x0000_s1085" style="position:absolute;left:0;text-align:left;z-index:251685888" from="169.35pt,152.8pt" to="169.35pt,209.2pt" o:allowincell="f">
            <v:stroke endarrow="block"/>
          </v:line>
        </w:pict>
      </w:r>
      <w:r>
        <w:rPr>
          <w:noProof/>
          <w:lang w:val="en-US" w:eastAsia="en-US"/>
        </w:rPr>
        <w:pict>
          <v:line id="_x0000_s1086" style="position:absolute;left:0;text-align:left;z-index:251688960" from="10.95pt,209.2pt" to="262.95pt,209.2pt" o:allowincell="f" strokeweight="2.25pt"/>
        </w:pict>
      </w:r>
      <w:r>
        <w:rPr>
          <w:noProof/>
          <w:lang w:val="en-US" w:eastAsia="en-US"/>
        </w:rPr>
        <w:pict>
          <v:line id="_x0000_s1087" style="position:absolute;left:0;text-align:left;z-index:251686912" from="262.95pt,209.2pt" to="262.95pt,209.2pt" o:allowincell="f"/>
        </w:pict>
      </w:r>
      <w:r>
        <w:rPr>
          <w:noProof/>
          <w:lang w:val="en-US" w:eastAsia="en-US"/>
        </w:rPr>
        <w:pict>
          <v:line id="_x0000_s1088" style="position:absolute;left:0;text-align:left;flip:x;z-index:251687936" from="18.15pt,209.2pt" to="25.35pt,209.2pt" o:allowincell="f" strokeweight="1.5pt"/>
        </w:pict>
      </w:r>
      <w:r>
        <w:rPr>
          <w:noProof/>
          <w:lang w:val="en-US" w:eastAsia="en-US"/>
        </w:rPr>
        <w:pict>
          <v:line id="_x0000_s1089" style="position:absolute;left:0;text-align:left;z-index:251680768" from="10.95pt,209.2pt" to="10.95pt,540.4pt" o:allowincell="f" strokeweight="2.25pt"/>
        </w:pict>
      </w:r>
      <w:r>
        <w:rPr>
          <w:noProof/>
          <w:lang w:val="en-US" w:eastAsia="en-US"/>
        </w:rPr>
        <w:pict>
          <v:line id="_x0000_s1090" style="position:absolute;left:0;text-align:left;flip:x;z-index:251683840" from="10.95pt,540.4pt" to="262.95pt,540.4pt" o:allowincell="f" strokeweight="2.25pt"/>
        </w:pict>
      </w:r>
      <w:r>
        <w:rPr>
          <w:noProof/>
          <w:lang w:val="en-US" w:eastAsia="en-US"/>
        </w:rPr>
        <w:pict>
          <v:line id="_x0000_s1091" style="position:absolute;left:0;text-align:left;z-index:251682816" from="262.95pt,209.2pt" to="262.95pt,540.4pt" o:allowincell="f" strokeweight="2.25pt"/>
        </w:pict>
      </w:r>
      <w:r>
        <w:rPr>
          <w:noProof/>
          <w:lang w:val="en-US" w:eastAsia="en-US"/>
        </w:rPr>
        <w:pict>
          <v:line id="_x0000_s1092" style="position:absolute;left:0;text-align:left;z-index:251681792" from="212.55pt,209.2pt" to="262.95pt,209.2pt" o:allowincell="f"/>
        </w:pict>
      </w:r>
      <w:r>
        <w:rPr>
          <w:noProof/>
          <w:lang w:val="en-US" w:eastAsia="en-US"/>
        </w:rPr>
        <w:pict>
          <v:line id="_x0000_s1093" style="position:absolute;left:0;text-align:left;flip:x;z-index:251679744" from="10.95pt,209.2pt" to="32.55pt,209.2pt" o:allowincell="f"/>
        </w:pict>
      </w:r>
    </w:p>
    <w:p w:rsidR="00BB7260" w:rsidRDefault="00BB7260" w:rsidP="006247E6">
      <w:pPr>
        <w:pStyle w:val="Title"/>
        <w:rPr>
          <w:b w:val="0"/>
        </w:rPr>
      </w:pPr>
      <w:r>
        <w:rPr>
          <w:noProof/>
          <w:lang w:val="en-US"/>
        </w:rPr>
        <w:pict>
          <v:rect id="_x0000_s1094" style="position:absolute;left:0;text-align:left;margin-left:310.2pt;margin-top:90.1pt;width:149.4pt;height:56.7pt;z-index:251667456" fillcolor="#f0fbbb" strokeweight="2.25pt">
            <v:textbox>
              <w:txbxContent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</w:p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  <w:r>
                    <w:rPr>
                      <w:sz w:val="22"/>
                      <w:lang w:val="et-EE"/>
                    </w:rPr>
                    <w:t>PEDAGOOGILINE</w:t>
                  </w:r>
                </w:p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  <w:r>
                    <w:rPr>
                      <w:b/>
                      <w:sz w:val="22"/>
                      <w:lang w:val="et-EE"/>
                    </w:rPr>
                    <w:t>NÕUKOGU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rect id="_x0000_s1095" style="position:absolute;left:0;text-align:left;margin-left:40.2pt;margin-top:270.1pt;width:90pt;height:36pt;z-index:251674624" fillcolor="#f4fccc">
            <v:textbox style="mso-next-textbox:#_x0000_s1095">
              <w:txbxContent>
                <w:p w:rsidR="00BB7260" w:rsidRDefault="00BB7260" w:rsidP="006247E6">
                  <w:pPr>
                    <w:pStyle w:val="Heading7"/>
                  </w:pPr>
                  <w:r>
                    <w:t>TERVISHOIU-TÖÖTAJA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line id="_x0000_s1096" style="position:absolute;left:0;text-align:left;z-index:251709440" from="220.2pt,288.1pt" to="247.2pt,288.1pt" wrapcoords="1 1 37 1 37 1 1 1 1 1">
            <w10:wrap type="tight"/>
          </v:line>
        </w:pict>
      </w:r>
      <w:r>
        <w:rPr>
          <w:noProof/>
          <w:lang w:val="en-US"/>
        </w:rPr>
        <w:pict>
          <v:line id="_x0000_s1097" style="position:absolute;left:0;text-align:left;z-index:251708416" from="247.2pt,243.1pt" to="247.2pt,432.1pt" wrapcoords="3 1 1 245 3 251 8 251 10 245 7 1 3 1">
            <v:stroke endarrow="block"/>
            <w10:wrap type="tight"/>
          </v:line>
        </w:pict>
      </w:r>
      <w:r>
        <w:rPr>
          <w:noProof/>
          <w:lang w:val="en-US"/>
        </w:rPr>
        <w:pict>
          <v:rect id="_x0000_s1098" style="position:absolute;left:0;text-align:left;margin-left:121.2pt;margin-top:432.1pt;width:126pt;height:36pt;z-index:251678720">
            <v:textbox style="mso-next-textbox:#_x0000_s1098">
              <w:txbxContent>
                <w:p w:rsidR="00BB7260" w:rsidRDefault="00BB7260" w:rsidP="006247E6">
                  <w:pPr>
                    <w:jc w:val="center"/>
                    <w:rPr>
                      <w:lang w:val="et-EE"/>
                    </w:rPr>
                  </w:pPr>
                  <w:r>
                    <w:rPr>
                      <w:b/>
                      <w:lang w:val="et-EE"/>
                    </w:rPr>
                    <w:t>ABI</w:t>
                  </w:r>
                </w:p>
                <w:p w:rsidR="00BB7260" w:rsidRDefault="00BB7260" w:rsidP="006247E6">
                  <w:pPr>
                    <w:jc w:val="center"/>
                    <w:rPr>
                      <w:lang w:val="et-EE"/>
                    </w:rPr>
                  </w:pPr>
                  <w:r>
                    <w:rPr>
                      <w:b/>
                      <w:lang w:val="et-EE"/>
                    </w:rPr>
                    <w:t>TEENISTUSED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line id="_x0000_s1099" style="position:absolute;left:0;text-align:left;z-index:251707392" from="238.2pt,243.1pt" to="247.2pt,243.1pt" wrapcoords="1 1 13 1 13 1 1 1 1 1">
            <w10:wrap type="tight"/>
          </v:line>
        </w:pict>
      </w:r>
      <w:r>
        <w:rPr>
          <w:noProof/>
          <w:lang w:val="en-US"/>
        </w:rPr>
        <w:pict>
          <v:line id="_x0000_s1100" style="position:absolute;left:0;text-align:left;z-index:251702272" from="202.2pt,306.1pt" to="202.2pt,351.1pt" wrapcoords="3 1 1 53 3 59 8 59 10 53 7 1 3 1">
            <v:stroke endarrow="block"/>
            <w10:wrap type="tight"/>
          </v:line>
        </w:pict>
      </w:r>
      <w:r>
        <w:rPr>
          <w:noProof/>
          <w:lang w:val="en-US"/>
        </w:rPr>
        <w:pict>
          <v:line id="_x0000_s1101" style="position:absolute;left:0;text-align:left;z-index:251701248" from="148.2pt,306.1pt" to="148.2pt,351.1pt" wrapcoords="3 1 1 53 3 59 8 59 10 53 7 1 3 1">
            <v:stroke endarrow="block"/>
            <w10:wrap type="tight"/>
          </v:line>
        </w:pict>
      </w:r>
      <w:r>
        <w:rPr>
          <w:noProof/>
          <w:lang w:val="en-US"/>
        </w:rPr>
        <w:pict>
          <v:line id="_x0000_s1102" style="position:absolute;left:0;text-align:left;z-index:251706368" from="22.2pt,243.1pt" to="31.2pt,243.1pt" wrapcoords="1 1 13 1 13 1 1 1 1 1">
            <w10:wrap type="tight"/>
          </v:line>
        </w:pict>
      </w:r>
      <w:r>
        <w:rPr>
          <w:noProof/>
          <w:lang w:val="en-US"/>
        </w:rPr>
        <w:pict>
          <v:line id="_x0000_s1103" style="position:absolute;left:0;text-align:left;z-index:251705344" from="22.2pt,243.1pt" to="22.2pt,351.1pt" wrapcoords="3 1 1 137 3 143 8 143 10 137 7 1 3 1">
            <v:stroke endarrow="block"/>
            <w10:wrap type="tight"/>
          </v:line>
        </w:pict>
      </w:r>
      <w:r>
        <w:rPr>
          <w:noProof/>
          <w:lang w:val="en-US"/>
        </w:rPr>
        <w:pict>
          <v:line id="_x0000_s1104" style="position:absolute;left:0;text-align:left;z-index:251691008" from="130.2pt,243.1pt" to="175.2pt,270.1pt" wrapcoords="-360 0 18720 21000 21960 21000 21600 18600 16560 14400 10440 9600 1080 0 -360 0">
            <v:stroke endarrow="block"/>
            <w10:wrap type="tight"/>
          </v:line>
        </w:pict>
      </w:r>
      <w:r>
        <w:rPr>
          <w:noProof/>
          <w:lang w:val="en-US"/>
        </w:rPr>
        <w:pict>
          <v:line id="_x0000_s1105" style="position:absolute;left:0;text-align:left;flip:x;z-index:251689984" from="85.2pt,243.1pt" to="130.2pt,270.1pt" wrapcoords="-360 0 18720 21000 21960 21000 21600 18600 16560 14400 10440 9600 1080 0 -360 0">
            <v:stroke endarrow="block"/>
            <w10:wrap type="tight"/>
          </v:line>
        </w:pict>
      </w:r>
      <w:r>
        <w:rPr>
          <w:noProof/>
          <w:lang w:val="en-US"/>
        </w:rPr>
        <w:pict>
          <v:rect id="_x0000_s1106" style="position:absolute;left:0;text-align:left;margin-left:139.2pt;margin-top:270.1pt;width:81pt;height:36pt;z-index:251673600" fillcolor="#f4fccc">
            <v:textbox style="mso-next-textbox:#_x0000_s1106">
              <w:txbxContent>
                <w:p w:rsidR="00BB7260" w:rsidRDefault="00BB7260" w:rsidP="006247E6">
                  <w:pPr>
                    <w:pStyle w:val="Heading4"/>
                    <w:jc w:val="left"/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MAJANDUS-</w:t>
                  </w:r>
                </w:p>
                <w:p w:rsidR="00BB7260" w:rsidRDefault="00BB7260" w:rsidP="006247E6">
                  <w:pPr>
                    <w:pStyle w:val="Heading4"/>
                    <w:rPr>
                      <w:lang w:val="et-EE"/>
                    </w:rPr>
                  </w:pPr>
                  <w:r>
                    <w:rPr>
                      <w:lang w:val="et-EE"/>
                    </w:rPr>
                    <w:t>JUHATAJA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line id="_x0000_s1107" style="position:absolute;left:0;text-align:left;z-index:251704320" from="67.2pt,306.1pt" to="121.2pt,351.1pt" wrapcoords="-300 0 19500 21240 20400 21240 21900 21240 22200 20160 20400 18360 18000 17280 600 0 -300 0">
            <v:stroke endarrow="block"/>
            <w10:wrap type="tight"/>
          </v:line>
        </w:pict>
      </w:r>
      <w:r>
        <w:rPr>
          <w:noProof/>
          <w:lang w:val="en-US"/>
        </w:rPr>
        <w:pict>
          <v:line id="_x0000_s1108" style="position:absolute;left:0;text-align:left;flip:x;z-index:251703296" from="49.2pt,306.1pt" to="67.2pt,351.1pt" wrapcoords="-900 0 -900 360 15300 17280 15300 19080 17100 21240 18900 21240 22500 21240 22500 18360 18900 17280 1800 0 -900 0">
            <v:stroke endarrow="block"/>
            <w10:wrap type="tight"/>
          </v:line>
        </w:pict>
      </w:r>
      <w:r>
        <w:rPr>
          <w:noProof/>
          <w:lang w:val="en-US"/>
        </w:rPr>
        <w:pict>
          <v:rect id="_x0000_s1109" style="position:absolute;left:0;text-align:left;margin-left:94.2pt;margin-top:351.1pt;width:63pt;height:28.8pt;z-index:251676672">
            <v:textbox style="mso-next-textbox:#_x0000_s1109">
              <w:txbxContent>
                <w:p w:rsidR="00BB7260" w:rsidRDefault="00BB7260" w:rsidP="006247E6">
                  <w:pPr>
                    <w:jc w:val="center"/>
                    <w:rPr>
                      <w:sz w:val="18"/>
                      <w:lang w:val="et-EE"/>
                    </w:rPr>
                  </w:pPr>
                  <w:r>
                    <w:rPr>
                      <w:b/>
                      <w:sz w:val="18"/>
                      <w:lang w:val="et-EE"/>
                    </w:rPr>
                    <w:t>ÕPETAJA- ABI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rect id="_x0000_s1110" style="position:absolute;left:0;text-align:left;margin-left:22.2pt;margin-top:351.1pt;width:63pt;height:28.8pt;z-index:251675648">
            <v:textbox style="mso-next-textbox:#_x0000_s1110">
              <w:txbxContent>
                <w:p w:rsidR="00BB7260" w:rsidRDefault="00BB7260" w:rsidP="006247E6">
                  <w:pPr>
                    <w:jc w:val="center"/>
                    <w:rPr>
                      <w:sz w:val="18"/>
                      <w:lang w:val="et-EE"/>
                    </w:rPr>
                  </w:pPr>
                  <w:r>
                    <w:rPr>
                      <w:b/>
                      <w:sz w:val="18"/>
                      <w:lang w:val="et-EE"/>
                    </w:rPr>
                    <w:t>ÕPET</w:t>
                  </w:r>
                  <w:r>
                    <w:rPr>
                      <w:sz w:val="18"/>
                      <w:lang w:val="et-EE"/>
                    </w:rPr>
                    <w:t>AJAD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rect id="_x0000_s1111" style="position:absolute;left:0;text-align:left;margin-left:166.2pt;margin-top:351.1pt;width:1in;height:36pt;z-index:251677696">
            <v:textbox style="mso-next-textbox:#_x0000_s1111">
              <w:txbxContent>
                <w:p w:rsidR="00BB7260" w:rsidRDefault="00BB7260" w:rsidP="006247E6">
                  <w:pPr>
                    <w:jc w:val="center"/>
                    <w:rPr>
                      <w:lang w:val="et-EE"/>
                    </w:rPr>
                  </w:pPr>
                  <w:r>
                    <w:rPr>
                      <w:b/>
                      <w:lang w:val="et-EE"/>
                    </w:rPr>
                    <w:t>TEINE</w:t>
                  </w:r>
                </w:p>
                <w:p w:rsidR="00BB7260" w:rsidRDefault="00BB7260" w:rsidP="006247E6">
                  <w:pPr>
                    <w:jc w:val="center"/>
                    <w:rPr>
                      <w:lang w:val="et-EE"/>
                    </w:rPr>
                  </w:pPr>
                  <w:r>
                    <w:rPr>
                      <w:b/>
                      <w:lang w:val="et-EE"/>
                    </w:rPr>
                    <w:t>PERSONAL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rect id="_x0000_s1112" style="position:absolute;left:0;text-align:left;margin-left:32.55pt;margin-top:193.1pt;width:205.65pt;height:50pt;z-index:251668480" o:allowincell="f" fillcolor="#e5ffe5">
            <v:textbox style="mso-next-textbox:#_x0000_s1112">
              <w:txbxContent>
                <w:p w:rsidR="00BB7260" w:rsidRDefault="00BB7260" w:rsidP="006247E6">
                  <w:pPr>
                    <w:jc w:val="center"/>
                    <w:rPr>
                      <w:b/>
                      <w:bCs/>
                      <w:lang w:val="et-EE"/>
                    </w:rPr>
                  </w:pPr>
                </w:p>
                <w:p w:rsidR="00BB7260" w:rsidRDefault="00BB7260" w:rsidP="006247E6">
                  <w:pPr>
                    <w:jc w:val="center"/>
                    <w:rPr>
                      <w:b/>
                      <w:bCs/>
                      <w:lang w:val="et-EE"/>
                    </w:rPr>
                  </w:pPr>
                  <w:r>
                    <w:rPr>
                      <w:bCs/>
                      <w:lang w:val="et-EE"/>
                    </w:rPr>
                    <w:t xml:space="preserve">KOOLIEELSE LASTEASUTUSE </w:t>
                  </w:r>
                </w:p>
                <w:p w:rsidR="00BB7260" w:rsidRDefault="00BB7260" w:rsidP="006247E6">
                  <w:pPr>
                    <w:pStyle w:val="Heading6"/>
                  </w:pPr>
                  <w:r>
                    <w:t>JUHATAJA</w:t>
                  </w:r>
                </w:p>
                <w:p w:rsidR="00BB7260" w:rsidRDefault="00BB7260" w:rsidP="006247E6">
                  <w:pPr>
                    <w:rPr>
                      <w:lang w:val="en-US"/>
                    </w:rPr>
                  </w:pPr>
                </w:p>
              </w:txbxContent>
            </v:textbox>
          </v:rect>
        </w:pict>
      </w:r>
      <w:r>
        <w:rPr>
          <w:noProof/>
          <w:lang w:val="en-US"/>
        </w:rPr>
        <w:pict>
          <v:rect id="_x0000_s1113" style="position:absolute;left:0;text-align:left;margin-left:319.2pt;margin-top:198.1pt;width:135pt;height:54pt;z-index:251669504" fillcolor="#f0fbbb" strokeweight="2.25pt">
            <v:textbox style="mso-next-textbox:#_x0000_s1113">
              <w:txbxContent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</w:p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  <w:r>
                    <w:rPr>
                      <w:sz w:val="22"/>
                      <w:lang w:val="et-EE"/>
                    </w:rPr>
                    <w:t>TERVISEKAITSE-</w:t>
                  </w:r>
                </w:p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  <w:r>
                    <w:rPr>
                      <w:sz w:val="22"/>
                      <w:lang w:val="et-EE"/>
                    </w:rPr>
                    <w:t>TALITUS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line id="_x0000_s1114" style="position:absolute;left:0;text-align:left;z-index:251694080" from="265.2pt,396.1pt" to="328.2pt,396.1pt" wrapcoords="1 1 85 1 85 1 1 1 1 1">
            <w10:wrap type="tight"/>
          </v:line>
        </w:pict>
      </w:r>
      <w:r>
        <w:rPr>
          <w:noProof/>
          <w:lang w:val="en-US"/>
        </w:rPr>
        <w:pict>
          <v:rect id="_x0000_s1115" style="position:absolute;left:0;text-align:left;margin-left:328.2pt;margin-top:369.1pt;width:129.6pt;height:49pt;z-index:251671552" fillcolor="#f0fbbb" strokeweight="2.25pt">
            <v:textbox style="mso-next-textbox:#_x0000_s1115">
              <w:txbxContent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</w:p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  <w:r>
                    <w:rPr>
                      <w:b/>
                      <w:sz w:val="22"/>
                      <w:lang w:val="et-EE"/>
                    </w:rPr>
                    <w:t>PÄÄSTEAMET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rect id="_x0000_s1116" style="position:absolute;left:0;text-align:left;margin-left:301.2pt;margin-top:441.1pt;width:162.45pt;height:54pt;z-index:251672576" fillcolor="#f0fbbb" strokeweight="3pt">
            <v:textbox style="mso-next-textbox:#_x0000_s1116">
              <w:txbxContent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</w:p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  <w:r>
                    <w:rPr>
                      <w:b/>
                      <w:sz w:val="22"/>
                      <w:lang w:val="et-EE"/>
                    </w:rPr>
                    <w:t>TÖÖINSPEKTSIOON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line id="_x0000_s1117" style="position:absolute;left:0;text-align:left;z-index:251700224" from="103.2pt,54.1pt" to="103.2pt,90.1pt" wrapcoords="3 1 1 41 3 47 8 47 10 41 7 1 3 1">
            <v:stroke endarrow="block"/>
            <w10:wrap type="tight"/>
          </v:line>
        </w:pict>
      </w:r>
      <w:r>
        <w:rPr>
          <w:noProof/>
          <w:lang w:val="en-US"/>
        </w:rPr>
        <w:pict>
          <v:line id="_x0000_s1118" style="position:absolute;left:0;text-align:left;flip:x;z-index:251684864" from="219.75pt,54.1pt" to="220.2pt,193.1pt" o:allowincell="f">
            <v:stroke endarrow="block"/>
          </v:line>
        </w:pict>
      </w:r>
      <w:r>
        <w:rPr>
          <w:noProof/>
          <w:lang w:val="en-US"/>
        </w:rPr>
        <w:pict>
          <v:line id="_x0000_s1119" style="position:absolute;left:0;text-align:left;z-index:251699200" from="256.2pt,108.1pt" to="256.2pt,189.1pt" wrapcoords="0 1 0 108 2 108 2 1 0 1">
            <w10:wrap type="tight"/>
          </v:line>
        </w:pict>
      </w:r>
      <w:r>
        <w:rPr>
          <w:noProof/>
          <w:lang w:val="en-US"/>
        </w:rPr>
        <w:pict>
          <v:line id="_x0000_s1120" style="position:absolute;left:0;text-align:left;z-index:251698176" from="247.2pt,9.1pt" to="247.2pt,189.1pt" wrapcoords="0 1 0 240 2 240 2 1 0 1">
            <w10:wrap type="tight"/>
          </v:line>
        </w:pict>
      </w:r>
      <w:r>
        <w:rPr>
          <w:noProof/>
          <w:lang w:val="en-US"/>
        </w:rPr>
        <w:pict>
          <v:line id="_x0000_s1121" style="position:absolute;left:0;text-align:left;flip:x;z-index:251697152" from="247.2pt,9.1pt" to="274.2pt,9.1pt" wrapcoords="1 1 37 1 37 1 1 1 1 1">
            <w10:wrap type="tight"/>
          </v:line>
        </w:pict>
      </w:r>
      <w:r>
        <w:rPr>
          <w:noProof/>
          <w:lang w:val="en-US"/>
        </w:rPr>
        <w:pict>
          <v:line id="_x0000_s1122" style="position:absolute;left:0;text-align:left;flip:x;z-index:251696128" from="256.2pt,108.1pt" to="310.2pt,108.1pt" wrapcoords="1 1 73 1 73 1 1 1 1 1">
            <w10:wrap type="tight"/>
          </v:line>
        </w:pict>
      </w:r>
      <w:r>
        <w:rPr>
          <w:noProof/>
          <w:lang w:val="en-US"/>
        </w:rPr>
        <w:pict>
          <v:line id="_x0000_s1123" style="position:absolute;left:0;text-align:left;z-index:251695104" from="265.2pt,477.1pt" to="301.2pt,477.1pt" wrapcoords="1 1 49 1 49 1 1 1 1 1">
            <w10:wrap type="tight"/>
          </v:line>
        </w:pict>
      </w:r>
      <w:r>
        <w:rPr>
          <w:noProof/>
          <w:lang w:val="en-US"/>
        </w:rPr>
        <w:pict>
          <v:line id="_x0000_s1124" style="position:absolute;left:0;text-align:left;z-index:251693056" from="265.2pt,315.1pt" to="301.2pt,315.1pt" wrapcoords="1 1 49 1 49 1 1 1 1 1">
            <w10:wrap type="tight"/>
          </v:line>
        </w:pict>
      </w:r>
      <w:r>
        <w:rPr>
          <w:noProof/>
          <w:lang w:val="en-US"/>
        </w:rPr>
        <w:pict>
          <v:line id="_x0000_s1125" style="position:absolute;left:0;text-align:left;z-index:251692032" from="265.2pt,234.1pt" to="319.2pt,234.1pt" wrapcoords="1 1 73 1 73 1 1 1 1 1">
            <w10:wrap type="tight"/>
          </v:line>
        </w:pict>
      </w:r>
      <w:r>
        <w:rPr>
          <w:noProof/>
          <w:lang w:val="en-US"/>
        </w:rPr>
        <w:pict>
          <v:rect id="_x0000_s1126" style="position:absolute;left:0;text-align:left;margin-left:301.2pt;margin-top:286.7pt;width:153pt;height:49pt;z-index:251670528" o:allowincell="f" fillcolor="#f0fbbb" strokeweight="2.25pt">
            <v:textbox style="mso-next-textbox:#_x0000_s1126">
              <w:txbxContent>
                <w:p w:rsidR="00BB7260" w:rsidRDefault="00BB7260" w:rsidP="006247E6">
                  <w:pPr>
                    <w:jc w:val="center"/>
                    <w:rPr>
                      <w:b/>
                      <w:sz w:val="22"/>
                      <w:lang w:val="et-EE"/>
                    </w:rPr>
                  </w:pPr>
                  <w:r>
                    <w:rPr>
                      <w:sz w:val="22"/>
                      <w:lang w:val="et-EE"/>
                    </w:rPr>
                    <w:t>RIIKLIKKU JÄRELEVALVE AMET</w:t>
                  </w:r>
                </w:p>
              </w:txbxContent>
            </v:textbox>
          </v:rect>
        </w:pict>
      </w:r>
      <w:r>
        <w:rPr>
          <w:noProof/>
          <w:lang w:val="en-US"/>
        </w:rPr>
        <w:pict>
          <v:rect id="_x0000_s1127" style="position:absolute;left:0;text-align:left;margin-left:13.2pt;margin-top:90.1pt;width:172.8pt;height:43.2pt;z-index:251664384" fillcolor="#91ff91" strokeweight="2.25pt">
            <v:fill opacity=".5"/>
            <v:textbox>
              <w:txbxContent>
                <w:p w:rsidR="00BB7260" w:rsidRDefault="00BB7260" w:rsidP="006247E6">
                  <w:pPr>
                    <w:jc w:val="center"/>
                    <w:rPr>
                      <w:b/>
                      <w:sz w:val="28"/>
                      <w:lang w:val="et-EE"/>
                    </w:rPr>
                  </w:pPr>
                  <w:r>
                    <w:rPr>
                      <w:sz w:val="28"/>
                      <w:lang w:val="et-EE"/>
                    </w:rPr>
                    <w:t>LINNA KULTUURI OSAKOND</w:t>
                  </w:r>
                </w:p>
              </w:txbxContent>
            </v:textbox>
          </v:rect>
        </w:pict>
      </w:r>
      <w:r>
        <w:rPr>
          <w:b w:val="0"/>
        </w:rPr>
        <w:t xml:space="preserve"> </w:t>
      </w:r>
    </w:p>
    <w:p w:rsidR="00BB7260" w:rsidRPr="00D47DBD" w:rsidRDefault="00BB7260" w:rsidP="006247E6">
      <w:pPr>
        <w:pStyle w:val="Title"/>
        <w:jc w:val="right"/>
        <w:rPr>
          <w:b w:val="0"/>
          <w:sz w:val="24"/>
          <w:szCs w:val="24"/>
          <w:lang w:val="et-EE"/>
        </w:rPr>
      </w:pPr>
    </w:p>
    <w:sectPr w:rsidR="00BB7260" w:rsidRPr="00D47DBD" w:rsidSect="00B37D0A">
      <w:pgSz w:w="11907" w:h="16840" w:code="9"/>
      <w:pgMar w:top="851" w:right="1797" w:bottom="1440" w:left="179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260" w:rsidRDefault="00BB7260">
      <w:r>
        <w:separator/>
      </w:r>
    </w:p>
  </w:endnote>
  <w:endnote w:type="continuationSeparator" w:id="0">
    <w:p w:rsidR="00BB7260" w:rsidRDefault="00BB72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CC"/>
    <w:family w:val="roman"/>
    <w:pitch w:val="variable"/>
    <w:sig w:usb0="E00003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60" w:rsidRDefault="00BB7260" w:rsidP="00841FC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B7260" w:rsidRDefault="00BB7260" w:rsidP="00B11A4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260" w:rsidRDefault="00BB7260">
    <w:pPr>
      <w:pStyle w:val="Footer"/>
      <w:jc w:val="right"/>
    </w:pPr>
    <w:fldSimple w:instr=" PAGE   \* MERGEFORMAT ">
      <w:r>
        <w:rPr>
          <w:noProof/>
        </w:rPr>
        <w:t>30</w:t>
      </w:r>
    </w:fldSimple>
  </w:p>
  <w:p w:rsidR="00BB7260" w:rsidRDefault="00BB7260" w:rsidP="00B11A4C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260" w:rsidRDefault="00BB7260">
      <w:r>
        <w:separator/>
      </w:r>
    </w:p>
  </w:footnote>
  <w:footnote w:type="continuationSeparator" w:id="0">
    <w:p w:rsidR="00BB7260" w:rsidRDefault="00BB72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10C22"/>
    <w:multiLevelType w:val="multilevel"/>
    <w:tmpl w:val="4D84172A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07DB0A36"/>
    <w:multiLevelType w:val="hybridMultilevel"/>
    <w:tmpl w:val="55D07F9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5A1D92"/>
    <w:multiLevelType w:val="hybridMultilevel"/>
    <w:tmpl w:val="A16E98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A161D3A"/>
    <w:multiLevelType w:val="hybridMultilevel"/>
    <w:tmpl w:val="DA384570"/>
    <w:lvl w:ilvl="0" w:tplc="1A824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D9C3DFA"/>
    <w:multiLevelType w:val="hybridMultilevel"/>
    <w:tmpl w:val="BD784384"/>
    <w:lvl w:ilvl="0" w:tplc="E10ABE90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Palatino Linotype" w:hAnsi="Palatino Linotype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78327A"/>
    <w:multiLevelType w:val="hybridMultilevel"/>
    <w:tmpl w:val="BF8E49BE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FC2260B"/>
    <w:multiLevelType w:val="multilevel"/>
    <w:tmpl w:val="55483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1497264C"/>
    <w:multiLevelType w:val="hybridMultilevel"/>
    <w:tmpl w:val="3B020976"/>
    <w:lvl w:ilvl="0" w:tplc="C84EE688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664D00"/>
    <w:multiLevelType w:val="hybridMultilevel"/>
    <w:tmpl w:val="FA2858C0"/>
    <w:lvl w:ilvl="0" w:tplc="FA4E0E18">
      <w:start w:val="1"/>
      <w:numFmt w:val="decimal"/>
      <w:lvlText w:val="%1."/>
      <w:lvlJc w:val="left"/>
      <w:pPr>
        <w:ind w:left="465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9">
    <w:nsid w:val="1A23645B"/>
    <w:multiLevelType w:val="multilevel"/>
    <w:tmpl w:val="1CCC3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 w:val="0"/>
        <w:color w:val="auto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color w:val="auto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color w:val="auto"/>
        <w:sz w:val="22"/>
      </w:rPr>
    </w:lvl>
  </w:abstractNum>
  <w:abstractNum w:abstractNumId="10">
    <w:nsid w:val="1AA31DD8"/>
    <w:multiLevelType w:val="hybridMultilevel"/>
    <w:tmpl w:val="56904A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0E0D86"/>
    <w:multiLevelType w:val="multilevel"/>
    <w:tmpl w:val="17AA5D78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color w:val="auto"/>
      </w:rPr>
    </w:lvl>
  </w:abstractNum>
  <w:abstractNum w:abstractNumId="12">
    <w:nsid w:val="23A531A7"/>
    <w:multiLevelType w:val="hybridMultilevel"/>
    <w:tmpl w:val="37E81C44"/>
    <w:lvl w:ilvl="0" w:tplc="84AA0CF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5753A59"/>
    <w:multiLevelType w:val="hybridMultilevel"/>
    <w:tmpl w:val="A5F08E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4266D4"/>
    <w:multiLevelType w:val="multilevel"/>
    <w:tmpl w:val="4BA8C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5">
    <w:nsid w:val="28835B98"/>
    <w:multiLevelType w:val="hybridMultilevel"/>
    <w:tmpl w:val="EAFA02E0"/>
    <w:lvl w:ilvl="0" w:tplc="2FE0FF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9B50A5"/>
    <w:multiLevelType w:val="hybridMultilevel"/>
    <w:tmpl w:val="4E7421DA"/>
    <w:lvl w:ilvl="0" w:tplc="F356B95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007F5D"/>
    <w:multiLevelType w:val="multilevel"/>
    <w:tmpl w:val="8394689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cs="Times New Roman" w:hint="default"/>
      </w:rPr>
    </w:lvl>
  </w:abstractNum>
  <w:abstractNum w:abstractNumId="18">
    <w:nsid w:val="3DD14A76"/>
    <w:multiLevelType w:val="hybridMultilevel"/>
    <w:tmpl w:val="81A2C47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63F24E9"/>
    <w:multiLevelType w:val="hybridMultilevel"/>
    <w:tmpl w:val="90349D1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C5F2362"/>
    <w:multiLevelType w:val="hybridMultilevel"/>
    <w:tmpl w:val="7C205346"/>
    <w:lvl w:ilvl="0" w:tplc="B34E2FA6">
      <w:start w:val="3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E46F80"/>
    <w:multiLevelType w:val="hybridMultilevel"/>
    <w:tmpl w:val="A04E7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261BB0"/>
    <w:multiLevelType w:val="multilevel"/>
    <w:tmpl w:val="CA6891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3">
    <w:nsid w:val="4F4137F5"/>
    <w:multiLevelType w:val="hybridMultilevel"/>
    <w:tmpl w:val="0332D498"/>
    <w:lvl w:ilvl="0" w:tplc="9C8C32B8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24">
    <w:nsid w:val="546A222A"/>
    <w:multiLevelType w:val="hybridMultilevel"/>
    <w:tmpl w:val="A7363D60"/>
    <w:lvl w:ilvl="0" w:tplc="C1B49E76">
      <w:start w:val="3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442053"/>
    <w:multiLevelType w:val="hybridMultilevel"/>
    <w:tmpl w:val="AC5A97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CD12E6"/>
    <w:multiLevelType w:val="hybridMultilevel"/>
    <w:tmpl w:val="5616E578"/>
    <w:lvl w:ilvl="0" w:tplc="C1B49E76">
      <w:start w:val="3"/>
      <w:numFmt w:val="bullet"/>
      <w:lvlText w:val="-"/>
      <w:lvlJc w:val="left"/>
      <w:pPr>
        <w:ind w:left="758" w:hanging="360"/>
      </w:pPr>
      <w:rPr>
        <w:rFonts w:ascii="Bookman Old Style" w:eastAsia="Times New Roman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7">
    <w:nsid w:val="63190020"/>
    <w:multiLevelType w:val="hybridMultilevel"/>
    <w:tmpl w:val="3A064FAE"/>
    <w:lvl w:ilvl="0" w:tplc="1A824F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64821369"/>
    <w:multiLevelType w:val="hybridMultilevel"/>
    <w:tmpl w:val="0986B30C"/>
    <w:lvl w:ilvl="0" w:tplc="029430C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6773BF"/>
    <w:multiLevelType w:val="hybridMultilevel"/>
    <w:tmpl w:val="FD88CDC4"/>
    <w:lvl w:ilvl="0" w:tplc="04250001">
      <w:start w:val="200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6D11C73"/>
    <w:multiLevelType w:val="hybridMultilevel"/>
    <w:tmpl w:val="315864DE"/>
    <w:lvl w:ilvl="0" w:tplc="F124B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1EA6002"/>
    <w:multiLevelType w:val="hybridMultilevel"/>
    <w:tmpl w:val="5290F4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72D82369"/>
    <w:multiLevelType w:val="multilevel"/>
    <w:tmpl w:val="49A0CF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3">
    <w:nsid w:val="7CD9657F"/>
    <w:multiLevelType w:val="hybridMultilevel"/>
    <w:tmpl w:val="B2B8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E834DB1"/>
    <w:multiLevelType w:val="hybridMultilevel"/>
    <w:tmpl w:val="A7ECB976"/>
    <w:lvl w:ilvl="0" w:tplc="C1B49E76">
      <w:start w:val="3"/>
      <w:numFmt w:val="bullet"/>
      <w:lvlText w:val="-"/>
      <w:lvlJc w:val="left"/>
      <w:pPr>
        <w:ind w:left="758" w:hanging="360"/>
      </w:pPr>
      <w:rPr>
        <w:rFonts w:ascii="Bookman Old Style" w:eastAsia="Times New Roman" w:hAnsi="Bookman Old Style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14"/>
  </w:num>
  <w:num w:numId="5">
    <w:abstractNumId w:val="33"/>
  </w:num>
  <w:num w:numId="6">
    <w:abstractNumId w:val="9"/>
  </w:num>
  <w:num w:numId="7">
    <w:abstractNumId w:val="18"/>
  </w:num>
  <w:num w:numId="8">
    <w:abstractNumId w:val="21"/>
  </w:num>
  <w:num w:numId="9">
    <w:abstractNumId w:val="16"/>
  </w:num>
  <w:num w:numId="10">
    <w:abstractNumId w:val="32"/>
  </w:num>
  <w:num w:numId="11">
    <w:abstractNumId w:val="24"/>
  </w:num>
  <w:num w:numId="12">
    <w:abstractNumId w:val="20"/>
  </w:num>
  <w:num w:numId="13">
    <w:abstractNumId w:val="6"/>
  </w:num>
  <w:num w:numId="14">
    <w:abstractNumId w:val="0"/>
  </w:num>
  <w:num w:numId="15">
    <w:abstractNumId w:val="2"/>
  </w:num>
  <w:num w:numId="16">
    <w:abstractNumId w:val="22"/>
  </w:num>
  <w:num w:numId="17">
    <w:abstractNumId w:val="13"/>
  </w:num>
  <w:num w:numId="18">
    <w:abstractNumId w:val="11"/>
  </w:num>
  <w:num w:numId="19">
    <w:abstractNumId w:val="15"/>
  </w:num>
  <w:num w:numId="20">
    <w:abstractNumId w:val="23"/>
  </w:num>
  <w:num w:numId="21">
    <w:abstractNumId w:val="19"/>
  </w:num>
  <w:num w:numId="22">
    <w:abstractNumId w:val="29"/>
  </w:num>
  <w:num w:numId="23">
    <w:abstractNumId w:val="5"/>
  </w:num>
  <w:num w:numId="24">
    <w:abstractNumId w:val="8"/>
  </w:num>
  <w:num w:numId="25">
    <w:abstractNumId w:val="28"/>
  </w:num>
  <w:num w:numId="26">
    <w:abstractNumId w:val="34"/>
  </w:num>
  <w:num w:numId="27">
    <w:abstractNumId w:val="26"/>
  </w:num>
  <w:num w:numId="28">
    <w:abstractNumId w:val="3"/>
  </w:num>
  <w:num w:numId="29">
    <w:abstractNumId w:val="10"/>
  </w:num>
  <w:num w:numId="30">
    <w:abstractNumId w:val="7"/>
  </w:num>
  <w:num w:numId="31">
    <w:abstractNumId w:val="17"/>
  </w:num>
  <w:num w:numId="32">
    <w:abstractNumId w:val="12"/>
  </w:num>
  <w:num w:numId="33">
    <w:abstractNumId w:val="1"/>
  </w:num>
  <w:num w:numId="34">
    <w:abstractNumId w:val="25"/>
  </w:num>
  <w:num w:numId="35">
    <w:abstractNumId w:val="27"/>
  </w:num>
  <w:num w:numId="3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418A"/>
    <w:rsid w:val="00001388"/>
    <w:rsid w:val="00002F40"/>
    <w:rsid w:val="000035E1"/>
    <w:rsid w:val="00007693"/>
    <w:rsid w:val="000155D0"/>
    <w:rsid w:val="00026EE2"/>
    <w:rsid w:val="00032E94"/>
    <w:rsid w:val="000345DF"/>
    <w:rsid w:val="00034C00"/>
    <w:rsid w:val="000353DE"/>
    <w:rsid w:val="0003665E"/>
    <w:rsid w:val="000448EB"/>
    <w:rsid w:val="00056493"/>
    <w:rsid w:val="00061033"/>
    <w:rsid w:val="00061AE2"/>
    <w:rsid w:val="000631A7"/>
    <w:rsid w:val="0006537C"/>
    <w:rsid w:val="000668D2"/>
    <w:rsid w:val="0007294F"/>
    <w:rsid w:val="000733B2"/>
    <w:rsid w:val="00074A72"/>
    <w:rsid w:val="00083B47"/>
    <w:rsid w:val="00091858"/>
    <w:rsid w:val="0009372E"/>
    <w:rsid w:val="00095B12"/>
    <w:rsid w:val="00097F64"/>
    <w:rsid w:val="000A47C1"/>
    <w:rsid w:val="000B7470"/>
    <w:rsid w:val="000C2082"/>
    <w:rsid w:val="000C4341"/>
    <w:rsid w:val="000D6B62"/>
    <w:rsid w:val="000E155B"/>
    <w:rsid w:val="000E15F0"/>
    <w:rsid w:val="000E3F07"/>
    <w:rsid w:val="000E4595"/>
    <w:rsid w:val="000E47F9"/>
    <w:rsid w:val="000F28A8"/>
    <w:rsid w:val="000F672A"/>
    <w:rsid w:val="00101B9D"/>
    <w:rsid w:val="001048CD"/>
    <w:rsid w:val="0010548E"/>
    <w:rsid w:val="00110DEB"/>
    <w:rsid w:val="00113F66"/>
    <w:rsid w:val="00114DBF"/>
    <w:rsid w:val="00123B49"/>
    <w:rsid w:val="00125A77"/>
    <w:rsid w:val="001305AE"/>
    <w:rsid w:val="00130B02"/>
    <w:rsid w:val="0013647D"/>
    <w:rsid w:val="0014301C"/>
    <w:rsid w:val="00143025"/>
    <w:rsid w:val="00144B86"/>
    <w:rsid w:val="001526C0"/>
    <w:rsid w:val="0015306C"/>
    <w:rsid w:val="0015383F"/>
    <w:rsid w:val="0016148D"/>
    <w:rsid w:val="00163486"/>
    <w:rsid w:val="00164970"/>
    <w:rsid w:val="0017000A"/>
    <w:rsid w:val="001709A9"/>
    <w:rsid w:val="00172C3D"/>
    <w:rsid w:val="00174EC7"/>
    <w:rsid w:val="00175848"/>
    <w:rsid w:val="00182B68"/>
    <w:rsid w:val="00183F63"/>
    <w:rsid w:val="001869D6"/>
    <w:rsid w:val="00194860"/>
    <w:rsid w:val="001A02BA"/>
    <w:rsid w:val="001A02DC"/>
    <w:rsid w:val="001A297A"/>
    <w:rsid w:val="001A3DFD"/>
    <w:rsid w:val="001A537A"/>
    <w:rsid w:val="001C507F"/>
    <w:rsid w:val="001D46CB"/>
    <w:rsid w:val="001D5435"/>
    <w:rsid w:val="001D5629"/>
    <w:rsid w:val="001F063B"/>
    <w:rsid w:val="001F246C"/>
    <w:rsid w:val="001F2977"/>
    <w:rsid w:val="001F5184"/>
    <w:rsid w:val="001F6FA5"/>
    <w:rsid w:val="002029F9"/>
    <w:rsid w:val="002061E9"/>
    <w:rsid w:val="00213725"/>
    <w:rsid w:val="00222714"/>
    <w:rsid w:val="00222C44"/>
    <w:rsid w:val="00223D00"/>
    <w:rsid w:val="00241FD4"/>
    <w:rsid w:val="0024697F"/>
    <w:rsid w:val="00252765"/>
    <w:rsid w:val="00252ABF"/>
    <w:rsid w:val="00254184"/>
    <w:rsid w:val="00257395"/>
    <w:rsid w:val="00257953"/>
    <w:rsid w:val="00265D68"/>
    <w:rsid w:val="0026699E"/>
    <w:rsid w:val="00267528"/>
    <w:rsid w:val="00272218"/>
    <w:rsid w:val="0027606E"/>
    <w:rsid w:val="0028174C"/>
    <w:rsid w:val="00293B28"/>
    <w:rsid w:val="002A193C"/>
    <w:rsid w:val="002B418A"/>
    <w:rsid w:val="002C10B2"/>
    <w:rsid w:val="002C364A"/>
    <w:rsid w:val="002D4537"/>
    <w:rsid w:val="002E16D8"/>
    <w:rsid w:val="002E733A"/>
    <w:rsid w:val="002F05D6"/>
    <w:rsid w:val="002F2956"/>
    <w:rsid w:val="002F628B"/>
    <w:rsid w:val="002F77E9"/>
    <w:rsid w:val="003016B2"/>
    <w:rsid w:val="0030247A"/>
    <w:rsid w:val="0030346B"/>
    <w:rsid w:val="003038DB"/>
    <w:rsid w:val="003109A8"/>
    <w:rsid w:val="0031364E"/>
    <w:rsid w:val="00315861"/>
    <w:rsid w:val="00315EEE"/>
    <w:rsid w:val="003166F2"/>
    <w:rsid w:val="00317957"/>
    <w:rsid w:val="003207E2"/>
    <w:rsid w:val="00320A22"/>
    <w:rsid w:val="0032242E"/>
    <w:rsid w:val="00324747"/>
    <w:rsid w:val="0032483B"/>
    <w:rsid w:val="003356BD"/>
    <w:rsid w:val="003408C2"/>
    <w:rsid w:val="003450C0"/>
    <w:rsid w:val="00351B42"/>
    <w:rsid w:val="00353980"/>
    <w:rsid w:val="0035512F"/>
    <w:rsid w:val="00356B82"/>
    <w:rsid w:val="00362727"/>
    <w:rsid w:val="003675F1"/>
    <w:rsid w:val="00367953"/>
    <w:rsid w:val="00370301"/>
    <w:rsid w:val="00370529"/>
    <w:rsid w:val="003709CA"/>
    <w:rsid w:val="003817C4"/>
    <w:rsid w:val="00382498"/>
    <w:rsid w:val="00382DCC"/>
    <w:rsid w:val="00390E5C"/>
    <w:rsid w:val="0039659D"/>
    <w:rsid w:val="003A0DB7"/>
    <w:rsid w:val="003A2364"/>
    <w:rsid w:val="003A5736"/>
    <w:rsid w:val="003B167D"/>
    <w:rsid w:val="003B6A07"/>
    <w:rsid w:val="003C5890"/>
    <w:rsid w:val="003D142A"/>
    <w:rsid w:val="003D2366"/>
    <w:rsid w:val="003D3985"/>
    <w:rsid w:val="003D5C01"/>
    <w:rsid w:val="003D6442"/>
    <w:rsid w:val="003D7379"/>
    <w:rsid w:val="003D73DB"/>
    <w:rsid w:val="003E0C1E"/>
    <w:rsid w:val="003E1641"/>
    <w:rsid w:val="003E1FA3"/>
    <w:rsid w:val="003F1679"/>
    <w:rsid w:val="003F21CC"/>
    <w:rsid w:val="003F23CE"/>
    <w:rsid w:val="003F4584"/>
    <w:rsid w:val="00402459"/>
    <w:rsid w:val="00404FA5"/>
    <w:rsid w:val="00411764"/>
    <w:rsid w:val="00412323"/>
    <w:rsid w:val="0041484F"/>
    <w:rsid w:val="00416DE8"/>
    <w:rsid w:val="00425759"/>
    <w:rsid w:val="00431860"/>
    <w:rsid w:val="00432B02"/>
    <w:rsid w:val="00434858"/>
    <w:rsid w:val="0043486D"/>
    <w:rsid w:val="00441736"/>
    <w:rsid w:val="00443F65"/>
    <w:rsid w:val="00451DC0"/>
    <w:rsid w:val="00451EF8"/>
    <w:rsid w:val="004608A7"/>
    <w:rsid w:val="00477A85"/>
    <w:rsid w:val="00477C1C"/>
    <w:rsid w:val="00480B1F"/>
    <w:rsid w:val="00485388"/>
    <w:rsid w:val="00497358"/>
    <w:rsid w:val="004A3927"/>
    <w:rsid w:val="004A5778"/>
    <w:rsid w:val="004A5B70"/>
    <w:rsid w:val="004B0D99"/>
    <w:rsid w:val="004B2E69"/>
    <w:rsid w:val="004C2A1B"/>
    <w:rsid w:val="004C40B8"/>
    <w:rsid w:val="004E14CA"/>
    <w:rsid w:val="004E25BC"/>
    <w:rsid w:val="004E547A"/>
    <w:rsid w:val="004F0D67"/>
    <w:rsid w:val="004F0FD5"/>
    <w:rsid w:val="004F1AA0"/>
    <w:rsid w:val="004F4C50"/>
    <w:rsid w:val="004F68E7"/>
    <w:rsid w:val="0050074A"/>
    <w:rsid w:val="00502071"/>
    <w:rsid w:val="00502359"/>
    <w:rsid w:val="00511420"/>
    <w:rsid w:val="005162A5"/>
    <w:rsid w:val="005177E8"/>
    <w:rsid w:val="00523058"/>
    <w:rsid w:val="005236FC"/>
    <w:rsid w:val="00524D17"/>
    <w:rsid w:val="00524D5C"/>
    <w:rsid w:val="005272B1"/>
    <w:rsid w:val="005306C6"/>
    <w:rsid w:val="00533761"/>
    <w:rsid w:val="00544A54"/>
    <w:rsid w:val="0055300B"/>
    <w:rsid w:val="00556C0C"/>
    <w:rsid w:val="00564737"/>
    <w:rsid w:val="00566DA0"/>
    <w:rsid w:val="00575689"/>
    <w:rsid w:val="0057723E"/>
    <w:rsid w:val="005854CC"/>
    <w:rsid w:val="00586843"/>
    <w:rsid w:val="00587888"/>
    <w:rsid w:val="00587A89"/>
    <w:rsid w:val="00590718"/>
    <w:rsid w:val="00590DD1"/>
    <w:rsid w:val="00592E6B"/>
    <w:rsid w:val="00595947"/>
    <w:rsid w:val="005A3125"/>
    <w:rsid w:val="005A344A"/>
    <w:rsid w:val="005A5E7F"/>
    <w:rsid w:val="005B28FA"/>
    <w:rsid w:val="005B41BB"/>
    <w:rsid w:val="005C00BB"/>
    <w:rsid w:val="005C0F15"/>
    <w:rsid w:val="005D6746"/>
    <w:rsid w:val="005E2E04"/>
    <w:rsid w:val="005E30B2"/>
    <w:rsid w:val="005E7AEE"/>
    <w:rsid w:val="005F01FD"/>
    <w:rsid w:val="005F4C34"/>
    <w:rsid w:val="005F4D1B"/>
    <w:rsid w:val="005F7FAB"/>
    <w:rsid w:val="00600A96"/>
    <w:rsid w:val="0060245D"/>
    <w:rsid w:val="00615344"/>
    <w:rsid w:val="006202BE"/>
    <w:rsid w:val="006247E6"/>
    <w:rsid w:val="00627B36"/>
    <w:rsid w:val="00636043"/>
    <w:rsid w:val="00636F96"/>
    <w:rsid w:val="006403DB"/>
    <w:rsid w:val="006419D4"/>
    <w:rsid w:val="006432CE"/>
    <w:rsid w:val="006501C7"/>
    <w:rsid w:val="006522EE"/>
    <w:rsid w:val="006527E4"/>
    <w:rsid w:val="00655C80"/>
    <w:rsid w:val="00656D4B"/>
    <w:rsid w:val="00660A7A"/>
    <w:rsid w:val="00661EEA"/>
    <w:rsid w:val="0066241E"/>
    <w:rsid w:val="00665A48"/>
    <w:rsid w:val="006704FF"/>
    <w:rsid w:val="00671573"/>
    <w:rsid w:val="00675FC8"/>
    <w:rsid w:val="00687A92"/>
    <w:rsid w:val="006902CD"/>
    <w:rsid w:val="00691639"/>
    <w:rsid w:val="00693FBE"/>
    <w:rsid w:val="006954E0"/>
    <w:rsid w:val="00696D44"/>
    <w:rsid w:val="006A0B00"/>
    <w:rsid w:val="006A291D"/>
    <w:rsid w:val="006A3BF8"/>
    <w:rsid w:val="006A3C49"/>
    <w:rsid w:val="006A5B61"/>
    <w:rsid w:val="006A5FA5"/>
    <w:rsid w:val="006A73CC"/>
    <w:rsid w:val="006A7EC3"/>
    <w:rsid w:val="006B0ED0"/>
    <w:rsid w:val="006B28A1"/>
    <w:rsid w:val="006B74B6"/>
    <w:rsid w:val="006B7803"/>
    <w:rsid w:val="006C25B3"/>
    <w:rsid w:val="006C2686"/>
    <w:rsid w:val="006C4806"/>
    <w:rsid w:val="006D497A"/>
    <w:rsid w:val="006F5B26"/>
    <w:rsid w:val="006F74E7"/>
    <w:rsid w:val="006F7D6B"/>
    <w:rsid w:val="007022D9"/>
    <w:rsid w:val="00702535"/>
    <w:rsid w:val="007120B2"/>
    <w:rsid w:val="00715844"/>
    <w:rsid w:val="00730F8C"/>
    <w:rsid w:val="00747E3F"/>
    <w:rsid w:val="00751C82"/>
    <w:rsid w:val="00754DA9"/>
    <w:rsid w:val="00756E3E"/>
    <w:rsid w:val="0076248D"/>
    <w:rsid w:val="00765EFB"/>
    <w:rsid w:val="00770353"/>
    <w:rsid w:val="00770BE6"/>
    <w:rsid w:val="00771ED8"/>
    <w:rsid w:val="007771C1"/>
    <w:rsid w:val="0078302D"/>
    <w:rsid w:val="0078515A"/>
    <w:rsid w:val="007873AF"/>
    <w:rsid w:val="007931B8"/>
    <w:rsid w:val="00795492"/>
    <w:rsid w:val="00795F53"/>
    <w:rsid w:val="007A0028"/>
    <w:rsid w:val="007A1EDF"/>
    <w:rsid w:val="007A5799"/>
    <w:rsid w:val="007A626B"/>
    <w:rsid w:val="007A7080"/>
    <w:rsid w:val="007B18E5"/>
    <w:rsid w:val="007B2CB4"/>
    <w:rsid w:val="007B4B37"/>
    <w:rsid w:val="007B670D"/>
    <w:rsid w:val="007B750E"/>
    <w:rsid w:val="007B7768"/>
    <w:rsid w:val="007C01E9"/>
    <w:rsid w:val="007C2E8C"/>
    <w:rsid w:val="007C6E43"/>
    <w:rsid w:val="007D0718"/>
    <w:rsid w:val="007D0A4B"/>
    <w:rsid w:val="007D72EC"/>
    <w:rsid w:val="007D75DA"/>
    <w:rsid w:val="007E016C"/>
    <w:rsid w:val="007E0B1F"/>
    <w:rsid w:val="007E5443"/>
    <w:rsid w:val="007E6D94"/>
    <w:rsid w:val="007F038D"/>
    <w:rsid w:val="007F75C8"/>
    <w:rsid w:val="00800BD0"/>
    <w:rsid w:val="0080356E"/>
    <w:rsid w:val="00803FA4"/>
    <w:rsid w:val="00804FEA"/>
    <w:rsid w:val="00806A95"/>
    <w:rsid w:val="008102F6"/>
    <w:rsid w:val="0081163B"/>
    <w:rsid w:val="008203CF"/>
    <w:rsid w:val="008222A8"/>
    <w:rsid w:val="008225C0"/>
    <w:rsid w:val="00823BA9"/>
    <w:rsid w:val="00824A96"/>
    <w:rsid w:val="008343AB"/>
    <w:rsid w:val="008352E3"/>
    <w:rsid w:val="0083617B"/>
    <w:rsid w:val="00836183"/>
    <w:rsid w:val="00836C81"/>
    <w:rsid w:val="00841FCC"/>
    <w:rsid w:val="00846922"/>
    <w:rsid w:val="00855788"/>
    <w:rsid w:val="00857EA7"/>
    <w:rsid w:val="00860BDA"/>
    <w:rsid w:val="008619B1"/>
    <w:rsid w:val="008620DF"/>
    <w:rsid w:val="0086352A"/>
    <w:rsid w:val="00870683"/>
    <w:rsid w:val="00872668"/>
    <w:rsid w:val="0087535D"/>
    <w:rsid w:val="0088002E"/>
    <w:rsid w:val="0089094A"/>
    <w:rsid w:val="00891548"/>
    <w:rsid w:val="008929DD"/>
    <w:rsid w:val="00897ECB"/>
    <w:rsid w:val="008A284B"/>
    <w:rsid w:val="008A2F66"/>
    <w:rsid w:val="008A4729"/>
    <w:rsid w:val="008B1272"/>
    <w:rsid w:val="008C4494"/>
    <w:rsid w:val="008D05DE"/>
    <w:rsid w:val="008D263E"/>
    <w:rsid w:val="008D2BC4"/>
    <w:rsid w:val="008D58B0"/>
    <w:rsid w:val="008E05AC"/>
    <w:rsid w:val="008E24F6"/>
    <w:rsid w:val="008E3F86"/>
    <w:rsid w:val="008F4792"/>
    <w:rsid w:val="008F4CBF"/>
    <w:rsid w:val="008F5FA2"/>
    <w:rsid w:val="008F68EA"/>
    <w:rsid w:val="008F6ABA"/>
    <w:rsid w:val="009145CD"/>
    <w:rsid w:val="00924061"/>
    <w:rsid w:val="0092611B"/>
    <w:rsid w:val="00926695"/>
    <w:rsid w:val="00932AF8"/>
    <w:rsid w:val="00933D6C"/>
    <w:rsid w:val="00936806"/>
    <w:rsid w:val="00940A28"/>
    <w:rsid w:val="009438F8"/>
    <w:rsid w:val="009472DB"/>
    <w:rsid w:val="0095079A"/>
    <w:rsid w:val="00951CB9"/>
    <w:rsid w:val="00955EDC"/>
    <w:rsid w:val="009614DA"/>
    <w:rsid w:val="009632DC"/>
    <w:rsid w:val="00965598"/>
    <w:rsid w:val="00966149"/>
    <w:rsid w:val="00966882"/>
    <w:rsid w:val="0097134D"/>
    <w:rsid w:val="00971ADB"/>
    <w:rsid w:val="009725EE"/>
    <w:rsid w:val="00974856"/>
    <w:rsid w:val="0097613D"/>
    <w:rsid w:val="00985903"/>
    <w:rsid w:val="0098590D"/>
    <w:rsid w:val="00986A14"/>
    <w:rsid w:val="00986C58"/>
    <w:rsid w:val="00991321"/>
    <w:rsid w:val="00994365"/>
    <w:rsid w:val="009A0DEA"/>
    <w:rsid w:val="009A1EC3"/>
    <w:rsid w:val="009A35F0"/>
    <w:rsid w:val="009A4A3D"/>
    <w:rsid w:val="009A7A32"/>
    <w:rsid w:val="009B0DDD"/>
    <w:rsid w:val="009C2019"/>
    <w:rsid w:val="009C4BAE"/>
    <w:rsid w:val="009C5DAE"/>
    <w:rsid w:val="009D1F6B"/>
    <w:rsid w:val="009D21D7"/>
    <w:rsid w:val="009E221B"/>
    <w:rsid w:val="009E496D"/>
    <w:rsid w:val="009F146E"/>
    <w:rsid w:val="009F262D"/>
    <w:rsid w:val="009F2E9E"/>
    <w:rsid w:val="009F4524"/>
    <w:rsid w:val="009F60FA"/>
    <w:rsid w:val="00A00C54"/>
    <w:rsid w:val="00A01DF3"/>
    <w:rsid w:val="00A10CAB"/>
    <w:rsid w:val="00A113AC"/>
    <w:rsid w:val="00A137B0"/>
    <w:rsid w:val="00A14974"/>
    <w:rsid w:val="00A16602"/>
    <w:rsid w:val="00A221FB"/>
    <w:rsid w:val="00A22828"/>
    <w:rsid w:val="00A34980"/>
    <w:rsid w:val="00A4031B"/>
    <w:rsid w:val="00A4337C"/>
    <w:rsid w:val="00A47C5B"/>
    <w:rsid w:val="00A50E49"/>
    <w:rsid w:val="00A51C76"/>
    <w:rsid w:val="00A51C9F"/>
    <w:rsid w:val="00A554FB"/>
    <w:rsid w:val="00A569A4"/>
    <w:rsid w:val="00A6271D"/>
    <w:rsid w:val="00A658E3"/>
    <w:rsid w:val="00A673BB"/>
    <w:rsid w:val="00A70BC8"/>
    <w:rsid w:val="00A71D2C"/>
    <w:rsid w:val="00A72CE3"/>
    <w:rsid w:val="00A737E5"/>
    <w:rsid w:val="00A748DC"/>
    <w:rsid w:val="00A7663C"/>
    <w:rsid w:val="00A76D96"/>
    <w:rsid w:val="00A8002A"/>
    <w:rsid w:val="00A81A2F"/>
    <w:rsid w:val="00A821EC"/>
    <w:rsid w:val="00A828F7"/>
    <w:rsid w:val="00A866B3"/>
    <w:rsid w:val="00A86BBD"/>
    <w:rsid w:val="00A90A34"/>
    <w:rsid w:val="00AB0938"/>
    <w:rsid w:val="00AB4C83"/>
    <w:rsid w:val="00AC0E1B"/>
    <w:rsid w:val="00AC2BBB"/>
    <w:rsid w:val="00AD79EC"/>
    <w:rsid w:val="00AE0E6D"/>
    <w:rsid w:val="00AE22E4"/>
    <w:rsid w:val="00AE2A13"/>
    <w:rsid w:val="00AE491F"/>
    <w:rsid w:val="00AE5A65"/>
    <w:rsid w:val="00AF3E99"/>
    <w:rsid w:val="00AF7710"/>
    <w:rsid w:val="00B11A4C"/>
    <w:rsid w:val="00B1261A"/>
    <w:rsid w:val="00B137B8"/>
    <w:rsid w:val="00B17FCE"/>
    <w:rsid w:val="00B20B63"/>
    <w:rsid w:val="00B31CC9"/>
    <w:rsid w:val="00B328CB"/>
    <w:rsid w:val="00B355F9"/>
    <w:rsid w:val="00B36886"/>
    <w:rsid w:val="00B37D0A"/>
    <w:rsid w:val="00B448A8"/>
    <w:rsid w:val="00B450A1"/>
    <w:rsid w:val="00B4631A"/>
    <w:rsid w:val="00B4660F"/>
    <w:rsid w:val="00B53994"/>
    <w:rsid w:val="00B57A11"/>
    <w:rsid w:val="00B63F9F"/>
    <w:rsid w:val="00B64624"/>
    <w:rsid w:val="00B70698"/>
    <w:rsid w:val="00B80EDB"/>
    <w:rsid w:val="00B8246D"/>
    <w:rsid w:val="00B84CCB"/>
    <w:rsid w:val="00B85587"/>
    <w:rsid w:val="00B86593"/>
    <w:rsid w:val="00B87A77"/>
    <w:rsid w:val="00B94C5A"/>
    <w:rsid w:val="00BA2A46"/>
    <w:rsid w:val="00BA50A5"/>
    <w:rsid w:val="00BA752E"/>
    <w:rsid w:val="00BB1E69"/>
    <w:rsid w:val="00BB7260"/>
    <w:rsid w:val="00BB79EF"/>
    <w:rsid w:val="00BC352C"/>
    <w:rsid w:val="00BC6427"/>
    <w:rsid w:val="00BD0CC3"/>
    <w:rsid w:val="00BD2777"/>
    <w:rsid w:val="00BE14E4"/>
    <w:rsid w:val="00BE14F0"/>
    <w:rsid w:val="00BE2D36"/>
    <w:rsid w:val="00BE6BE3"/>
    <w:rsid w:val="00BF5871"/>
    <w:rsid w:val="00BF6084"/>
    <w:rsid w:val="00C038D5"/>
    <w:rsid w:val="00C0762C"/>
    <w:rsid w:val="00C244A0"/>
    <w:rsid w:val="00C2479D"/>
    <w:rsid w:val="00C250B7"/>
    <w:rsid w:val="00C26EC9"/>
    <w:rsid w:val="00C276C6"/>
    <w:rsid w:val="00C27DDA"/>
    <w:rsid w:val="00C30490"/>
    <w:rsid w:val="00C30EC5"/>
    <w:rsid w:val="00C35695"/>
    <w:rsid w:val="00C37CE0"/>
    <w:rsid w:val="00C37F1C"/>
    <w:rsid w:val="00C40D75"/>
    <w:rsid w:val="00C41A8B"/>
    <w:rsid w:val="00C431ED"/>
    <w:rsid w:val="00C46B0F"/>
    <w:rsid w:val="00C4718F"/>
    <w:rsid w:val="00C54BD3"/>
    <w:rsid w:val="00C55CC8"/>
    <w:rsid w:val="00C627BF"/>
    <w:rsid w:val="00C67C74"/>
    <w:rsid w:val="00C71609"/>
    <w:rsid w:val="00C75633"/>
    <w:rsid w:val="00C771AA"/>
    <w:rsid w:val="00C81AD7"/>
    <w:rsid w:val="00C93139"/>
    <w:rsid w:val="00C9333B"/>
    <w:rsid w:val="00CA186B"/>
    <w:rsid w:val="00CA2A09"/>
    <w:rsid w:val="00CA5079"/>
    <w:rsid w:val="00CB338C"/>
    <w:rsid w:val="00CC0C22"/>
    <w:rsid w:val="00CC7DAE"/>
    <w:rsid w:val="00CE2E52"/>
    <w:rsid w:val="00CE62E8"/>
    <w:rsid w:val="00CF0F5E"/>
    <w:rsid w:val="00D11183"/>
    <w:rsid w:val="00D1770C"/>
    <w:rsid w:val="00D21216"/>
    <w:rsid w:val="00D225E4"/>
    <w:rsid w:val="00D2319A"/>
    <w:rsid w:val="00D236CF"/>
    <w:rsid w:val="00D263EB"/>
    <w:rsid w:val="00D273DF"/>
    <w:rsid w:val="00D33515"/>
    <w:rsid w:val="00D34113"/>
    <w:rsid w:val="00D34311"/>
    <w:rsid w:val="00D42AE9"/>
    <w:rsid w:val="00D4746B"/>
    <w:rsid w:val="00D47DBD"/>
    <w:rsid w:val="00D5418F"/>
    <w:rsid w:val="00D54335"/>
    <w:rsid w:val="00D60FE9"/>
    <w:rsid w:val="00D64190"/>
    <w:rsid w:val="00D642CB"/>
    <w:rsid w:val="00D706E6"/>
    <w:rsid w:val="00D7177F"/>
    <w:rsid w:val="00D73CC4"/>
    <w:rsid w:val="00D73E64"/>
    <w:rsid w:val="00D743EE"/>
    <w:rsid w:val="00D75BCC"/>
    <w:rsid w:val="00D75E8D"/>
    <w:rsid w:val="00D803C7"/>
    <w:rsid w:val="00D80F08"/>
    <w:rsid w:val="00D81386"/>
    <w:rsid w:val="00D81F22"/>
    <w:rsid w:val="00D84C7D"/>
    <w:rsid w:val="00D8667B"/>
    <w:rsid w:val="00D87EBE"/>
    <w:rsid w:val="00D93EAA"/>
    <w:rsid w:val="00D97D36"/>
    <w:rsid w:val="00DA1A7F"/>
    <w:rsid w:val="00DA26BD"/>
    <w:rsid w:val="00DA505B"/>
    <w:rsid w:val="00DA53C8"/>
    <w:rsid w:val="00DB06DC"/>
    <w:rsid w:val="00DB44A0"/>
    <w:rsid w:val="00DB7661"/>
    <w:rsid w:val="00DC5A67"/>
    <w:rsid w:val="00DD2AF6"/>
    <w:rsid w:val="00DD61E4"/>
    <w:rsid w:val="00DD6C84"/>
    <w:rsid w:val="00DF55E1"/>
    <w:rsid w:val="00DF6373"/>
    <w:rsid w:val="00E06302"/>
    <w:rsid w:val="00E0700F"/>
    <w:rsid w:val="00E20097"/>
    <w:rsid w:val="00E25B59"/>
    <w:rsid w:val="00E26DD7"/>
    <w:rsid w:val="00E31CFF"/>
    <w:rsid w:val="00E40FD7"/>
    <w:rsid w:val="00E444A2"/>
    <w:rsid w:val="00E528AC"/>
    <w:rsid w:val="00E564E6"/>
    <w:rsid w:val="00E63923"/>
    <w:rsid w:val="00E6480E"/>
    <w:rsid w:val="00E75200"/>
    <w:rsid w:val="00E76490"/>
    <w:rsid w:val="00E76A01"/>
    <w:rsid w:val="00E8050B"/>
    <w:rsid w:val="00E8116F"/>
    <w:rsid w:val="00E84902"/>
    <w:rsid w:val="00E85FEE"/>
    <w:rsid w:val="00E9712D"/>
    <w:rsid w:val="00EA1AE5"/>
    <w:rsid w:val="00EA42E0"/>
    <w:rsid w:val="00EA6A5A"/>
    <w:rsid w:val="00EA7837"/>
    <w:rsid w:val="00ED0A42"/>
    <w:rsid w:val="00EE2577"/>
    <w:rsid w:val="00EE45F4"/>
    <w:rsid w:val="00EF152B"/>
    <w:rsid w:val="00EF1D5E"/>
    <w:rsid w:val="00EF2430"/>
    <w:rsid w:val="00EF2B23"/>
    <w:rsid w:val="00F027F5"/>
    <w:rsid w:val="00F03871"/>
    <w:rsid w:val="00F03EC5"/>
    <w:rsid w:val="00F07B94"/>
    <w:rsid w:val="00F104CC"/>
    <w:rsid w:val="00F15C5C"/>
    <w:rsid w:val="00F16349"/>
    <w:rsid w:val="00F23005"/>
    <w:rsid w:val="00F252F7"/>
    <w:rsid w:val="00F263B6"/>
    <w:rsid w:val="00F34BBA"/>
    <w:rsid w:val="00F356D3"/>
    <w:rsid w:val="00F35F14"/>
    <w:rsid w:val="00F4091F"/>
    <w:rsid w:val="00F435C0"/>
    <w:rsid w:val="00F437B4"/>
    <w:rsid w:val="00F55805"/>
    <w:rsid w:val="00F55C6A"/>
    <w:rsid w:val="00F61602"/>
    <w:rsid w:val="00F61995"/>
    <w:rsid w:val="00F6799B"/>
    <w:rsid w:val="00F72785"/>
    <w:rsid w:val="00F76F61"/>
    <w:rsid w:val="00F925C4"/>
    <w:rsid w:val="00FA1330"/>
    <w:rsid w:val="00FA1559"/>
    <w:rsid w:val="00FA3B82"/>
    <w:rsid w:val="00FA4997"/>
    <w:rsid w:val="00FA7CEC"/>
    <w:rsid w:val="00FC288B"/>
    <w:rsid w:val="00FC2ED4"/>
    <w:rsid w:val="00FC3A67"/>
    <w:rsid w:val="00FC7987"/>
    <w:rsid w:val="00FD280D"/>
    <w:rsid w:val="00FE080B"/>
    <w:rsid w:val="00FE0A86"/>
    <w:rsid w:val="00FF318A"/>
    <w:rsid w:val="00FF7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2B418A"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6247E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B418A"/>
    <w:pPr>
      <w:keepNext/>
      <w:jc w:val="center"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2B418A"/>
    <w:pPr>
      <w:keepNext/>
      <w:jc w:val="center"/>
      <w:outlineLvl w:val="3"/>
    </w:pPr>
    <w:rPr>
      <w:b/>
      <w:i/>
    </w:rPr>
  </w:style>
  <w:style w:type="paragraph" w:styleId="Heading5">
    <w:name w:val="heading 5"/>
    <w:basedOn w:val="Normal"/>
    <w:next w:val="Normal"/>
    <w:link w:val="Heading5Char"/>
    <w:uiPriority w:val="99"/>
    <w:qFormat/>
    <w:locked/>
    <w:rsid w:val="006247E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6247E6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locked/>
    <w:rsid w:val="006247E6"/>
    <w:pPr>
      <w:spacing w:before="240" w:after="60"/>
      <w:outlineLvl w:val="6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A3125"/>
    <w:rPr>
      <w:rFonts w:ascii="Cambria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A3125"/>
    <w:rPr>
      <w:rFonts w:ascii="Cambria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5A3125"/>
    <w:rPr>
      <w:rFonts w:ascii="Calibri" w:hAnsi="Calibri" w:cs="Times New Roman"/>
      <w:b/>
      <w:bCs/>
      <w:sz w:val="28"/>
      <w:szCs w:val="28"/>
      <w:lang w:val="ru-RU" w:eastAsia="ru-RU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5A3125"/>
    <w:rPr>
      <w:rFonts w:ascii="Calibri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5A3125"/>
    <w:rPr>
      <w:rFonts w:ascii="Calibri" w:hAnsi="Calibri" w:cs="Times New Roman"/>
      <w:b/>
      <w:bCs/>
      <w:lang w:val="ru-RU" w:eastAsia="ru-RU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5A3125"/>
    <w:rPr>
      <w:rFonts w:ascii="Calibri" w:hAnsi="Calibri" w:cs="Times New Roman"/>
      <w:sz w:val="24"/>
      <w:szCs w:val="24"/>
      <w:lang w:val="ru-RU" w:eastAsia="ru-RU"/>
    </w:rPr>
  </w:style>
  <w:style w:type="character" w:styleId="CommentReference">
    <w:name w:val="annotation reference"/>
    <w:basedOn w:val="DefaultParagraphFont"/>
    <w:uiPriority w:val="99"/>
    <w:semiHidden/>
    <w:rsid w:val="002B418A"/>
    <w:rPr>
      <w:rFonts w:cs="Times New Roman"/>
      <w:sz w:val="16"/>
      <w:szCs w:val="16"/>
    </w:rPr>
  </w:style>
  <w:style w:type="paragraph" w:customStyle="1" w:styleId="TableContents">
    <w:name w:val="Table Contents"/>
    <w:basedOn w:val="Normal"/>
    <w:uiPriority w:val="99"/>
    <w:rsid w:val="002B418A"/>
    <w:pPr>
      <w:snapToGrid w:val="0"/>
    </w:pPr>
    <w:rPr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2B418A"/>
    <w:pPr>
      <w:tabs>
        <w:tab w:val="center" w:pos="4320"/>
        <w:tab w:val="right" w:pos="8640"/>
      </w:tabs>
    </w:pPr>
    <w:rPr>
      <w:sz w:val="20"/>
      <w:szCs w:val="20"/>
      <w:lang w:val="fi-FI" w:eastAsia="et-EE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F2B23"/>
    <w:rPr>
      <w:rFonts w:cs="Times New Roman"/>
      <w:lang w:val="fi-FI" w:eastAsia="et-EE"/>
    </w:rPr>
  </w:style>
  <w:style w:type="paragraph" w:styleId="BodyTextIndent">
    <w:name w:val="Body Text Indent"/>
    <w:basedOn w:val="Normal"/>
    <w:link w:val="BodyTextIndentChar"/>
    <w:uiPriority w:val="99"/>
    <w:rsid w:val="002E16D8"/>
    <w:pPr>
      <w:spacing w:line="360" w:lineRule="auto"/>
      <w:ind w:left="180" w:hanging="180"/>
    </w:pPr>
    <w:rPr>
      <w:lang w:val="et-EE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5A3125"/>
    <w:rPr>
      <w:rFonts w:cs="Times New Roman"/>
      <w:sz w:val="24"/>
      <w:szCs w:val="24"/>
      <w:lang w:val="ru-RU" w:eastAsia="ru-RU"/>
    </w:rPr>
  </w:style>
  <w:style w:type="paragraph" w:styleId="BodyTextIndent2">
    <w:name w:val="Body Text Indent 2"/>
    <w:basedOn w:val="Normal"/>
    <w:link w:val="BodyTextIndent2Char"/>
    <w:uiPriority w:val="99"/>
    <w:rsid w:val="00A86BBD"/>
    <w:pPr>
      <w:spacing w:after="120" w:line="480" w:lineRule="auto"/>
      <w:ind w:left="283"/>
    </w:pPr>
    <w:rPr>
      <w:lang w:val="en-GB"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5A3125"/>
    <w:rPr>
      <w:rFonts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B11A4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4718F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B11A4C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7E0B1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7E0B1F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586843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15306C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E7649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uiPriority w:val="99"/>
    <w:rsid w:val="00123B4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t-EE" w:eastAsia="et-EE"/>
    </w:rPr>
  </w:style>
  <w:style w:type="character" w:customStyle="1" w:styleId="shorttext">
    <w:name w:val="short_text"/>
    <w:basedOn w:val="DefaultParagraphFont"/>
    <w:uiPriority w:val="99"/>
    <w:rsid w:val="00A50E49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CA2A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CA2A09"/>
    <w:rPr>
      <w:rFonts w:cs="Times New Roman"/>
      <w:sz w:val="24"/>
      <w:szCs w:val="24"/>
    </w:rPr>
  </w:style>
  <w:style w:type="paragraph" w:customStyle="1" w:styleId="2">
    <w:name w:val="Абзац списка2"/>
    <w:basedOn w:val="Normal"/>
    <w:uiPriority w:val="99"/>
    <w:rsid w:val="00C93139"/>
    <w:pPr>
      <w:ind w:left="720"/>
      <w:contextualSpacing/>
    </w:pPr>
    <w:rPr>
      <w:sz w:val="20"/>
      <w:szCs w:val="20"/>
      <w:lang w:val="fi-FI" w:eastAsia="et-EE"/>
    </w:rPr>
  </w:style>
  <w:style w:type="paragraph" w:styleId="ListParagraph">
    <w:name w:val="List Paragraph"/>
    <w:basedOn w:val="Normal"/>
    <w:uiPriority w:val="99"/>
    <w:qFormat/>
    <w:rsid w:val="00C93139"/>
    <w:pPr>
      <w:ind w:left="720"/>
      <w:contextualSpacing/>
    </w:pPr>
    <w:rPr>
      <w:sz w:val="20"/>
      <w:szCs w:val="20"/>
      <w:lang w:val="fi-FI" w:eastAsia="et-EE"/>
    </w:rPr>
  </w:style>
  <w:style w:type="paragraph" w:styleId="NormalWeb">
    <w:name w:val="Normal (Web)"/>
    <w:basedOn w:val="Normal"/>
    <w:uiPriority w:val="99"/>
    <w:rsid w:val="00DF55E1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BodyText3">
    <w:name w:val="Body Text 3"/>
    <w:basedOn w:val="Normal"/>
    <w:link w:val="BodyText3Char"/>
    <w:uiPriority w:val="99"/>
    <w:rsid w:val="006247E6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5A3125"/>
    <w:rPr>
      <w:rFonts w:cs="Times New Roman"/>
      <w:sz w:val="16"/>
      <w:szCs w:val="16"/>
      <w:lang w:val="ru-RU" w:eastAsia="ru-RU"/>
    </w:rPr>
  </w:style>
  <w:style w:type="paragraph" w:styleId="BodyTextIndent3">
    <w:name w:val="Body Text Indent 3"/>
    <w:basedOn w:val="Normal"/>
    <w:link w:val="BodyTextIndent3Char"/>
    <w:uiPriority w:val="99"/>
    <w:rsid w:val="006247E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5A3125"/>
    <w:rPr>
      <w:rFonts w:cs="Times New Roman"/>
      <w:sz w:val="16"/>
      <w:szCs w:val="16"/>
      <w:lang w:val="ru-RU" w:eastAsia="ru-RU"/>
    </w:rPr>
  </w:style>
  <w:style w:type="paragraph" w:styleId="Title">
    <w:name w:val="Title"/>
    <w:basedOn w:val="Normal"/>
    <w:link w:val="TitleChar"/>
    <w:uiPriority w:val="99"/>
    <w:qFormat/>
    <w:locked/>
    <w:rsid w:val="006247E6"/>
    <w:pPr>
      <w:jc w:val="center"/>
    </w:pPr>
    <w:rPr>
      <w:b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locked/>
    <w:rsid w:val="005A3125"/>
    <w:rPr>
      <w:rFonts w:ascii="Cambria" w:hAnsi="Cambria" w:cs="Times New Roman"/>
      <w:b/>
      <w:bCs/>
      <w:kern w:val="28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asteaiad.narvakultuur.ee/paasuk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asuke6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hot.ee/n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177</TotalTime>
  <Pages>34</Pages>
  <Words>7380</Words>
  <Characters>-32766</Characters>
  <Application>Microsoft Office Outlook</Application>
  <DocSecurity>0</DocSecurity>
  <Lines>0</Lines>
  <Paragraphs>0</Paragraphs>
  <ScaleCrop>false</ScaleCrop>
  <Company>Kultuuriosakond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LINNAVALITSUSE  KULTUURIOSAKOND</dc:title>
  <dc:subject/>
  <dc:creator>*Veera  Nikitina*</dc:creator>
  <cp:keywords/>
  <dc:description/>
  <cp:lastModifiedBy>Tatjana Dobroljubova</cp:lastModifiedBy>
  <cp:revision>5</cp:revision>
  <cp:lastPrinted>2010-09-02T10:28:00Z</cp:lastPrinted>
  <dcterms:created xsi:type="dcterms:W3CDTF">2010-11-19T12:58:00Z</dcterms:created>
  <dcterms:modified xsi:type="dcterms:W3CDTF">2010-12-07T11:12:00Z</dcterms:modified>
</cp:coreProperties>
</file>